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E5" w:rsidRPr="002F71E6" w:rsidRDefault="00A64FE5" w:rsidP="002C508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pt;margin-top:-35.45pt;width:836pt;height:565.55pt;z-index:-251658240" wrapcoords="-11 0 -11 21584 21600 21584 21600 0 -11 0">
            <v:imagedata r:id="rId5" o:title=""/>
            <w10:wrap type="tight"/>
          </v:shape>
        </w:pict>
      </w:r>
    </w:p>
    <w:p w:rsidR="00A64FE5" w:rsidRDefault="00A64FE5" w:rsidP="002C5086"/>
    <w:p w:rsidR="00A64FE5" w:rsidRPr="00CF5C9F" w:rsidRDefault="00A64FE5" w:rsidP="002C5086"/>
    <w:p w:rsidR="00A64FE5" w:rsidRDefault="00A64FE5" w:rsidP="002C5086">
      <w:pPr>
        <w:pStyle w:val="NormalWeb"/>
        <w:jc w:val="center"/>
        <w:rPr>
          <w:rFonts w:ascii="Verdana" w:hAnsi="Verdana"/>
          <w:color w:val="000000"/>
          <w:sz w:val="17"/>
          <w:szCs w:val="17"/>
        </w:rPr>
      </w:pPr>
    </w:p>
    <w:p w:rsidR="00A64FE5" w:rsidRDefault="00A64FE5" w:rsidP="002C5086">
      <w:pPr>
        <w:pStyle w:val="NormalWeb"/>
        <w:jc w:val="center"/>
        <w:rPr>
          <w:rFonts w:ascii="Verdana" w:hAnsi="Verdana"/>
          <w:color w:val="000000"/>
          <w:sz w:val="17"/>
          <w:szCs w:val="17"/>
        </w:rPr>
      </w:pPr>
    </w:p>
    <w:p w:rsidR="00A64FE5" w:rsidRPr="005E6066" w:rsidRDefault="00A64FE5" w:rsidP="005F5068">
      <w:pPr>
        <w:tabs>
          <w:tab w:val="num" w:pos="0"/>
        </w:tabs>
        <w:spacing w:after="0" w:line="240" w:lineRule="atLeast"/>
        <w:jc w:val="center"/>
        <w:rPr>
          <w:rFonts w:ascii="Times New Roman" w:hAnsi="Times New Roman"/>
          <w:bCs/>
          <w:sz w:val="28"/>
          <w:szCs w:val="20"/>
          <w:u w:val="single"/>
        </w:rPr>
      </w:pPr>
    </w:p>
    <w:sectPr w:rsidR="00A64FE5" w:rsidRPr="005E6066" w:rsidSect="00A26C71">
      <w:pgSz w:w="16838" w:h="11906" w:orient="landscape"/>
      <w:pgMar w:top="709" w:right="1134" w:bottom="107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3EA68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1C439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01ED2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608FB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84E9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86C79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84B4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64B2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36E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B84A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B03FC"/>
    <w:multiLevelType w:val="multilevel"/>
    <w:tmpl w:val="FA5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F57CC3"/>
    <w:multiLevelType w:val="multilevel"/>
    <w:tmpl w:val="3044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C22AFB"/>
    <w:multiLevelType w:val="hybridMultilevel"/>
    <w:tmpl w:val="54AA7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E36B40"/>
    <w:multiLevelType w:val="multilevel"/>
    <w:tmpl w:val="A514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F07A81"/>
    <w:multiLevelType w:val="hybridMultilevel"/>
    <w:tmpl w:val="8506AF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0CA288F"/>
    <w:multiLevelType w:val="multilevel"/>
    <w:tmpl w:val="7D52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BB7B7C"/>
    <w:multiLevelType w:val="multilevel"/>
    <w:tmpl w:val="24C4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1E0972"/>
    <w:multiLevelType w:val="multilevel"/>
    <w:tmpl w:val="0444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427B38"/>
    <w:multiLevelType w:val="multilevel"/>
    <w:tmpl w:val="B9EA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B732B8"/>
    <w:multiLevelType w:val="multilevel"/>
    <w:tmpl w:val="0BD4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D00193"/>
    <w:multiLevelType w:val="multilevel"/>
    <w:tmpl w:val="3EA4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F30456"/>
    <w:multiLevelType w:val="multilevel"/>
    <w:tmpl w:val="FF64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8F65AB"/>
    <w:multiLevelType w:val="hybridMultilevel"/>
    <w:tmpl w:val="5EF6736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B344DF5"/>
    <w:multiLevelType w:val="multilevel"/>
    <w:tmpl w:val="0220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7F0B21"/>
    <w:multiLevelType w:val="multilevel"/>
    <w:tmpl w:val="2C3A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756972"/>
    <w:multiLevelType w:val="hybridMultilevel"/>
    <w:tmpl w:val="DA405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6A413B"/>
    <w:multiLevelType w:val="multilevel"/>
    <w:tmpl w:val="841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C65C63"/>
    <w:multiLevelType w:val="multilevel"/>
    <w:tmpl w:val="1270C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276295"/>
    <w:multiLevelType w:val="multilevel"/>
    <w:tmpl w:val="65A4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612B95"/>
    <w:multiLevelType w:val="multilevel"/>
    <w:tmpl w:val="8332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935D76"/>
    <w:multiLevelType w:val="multilevel"/>
    <w:tmpl w:val="7EF2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9B0917"/>
    <w:multiLevelType w:val="multilevel"/>
    <w:tmpl w:val="F06A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EE05DE"/>
    <w:multiLevelType w:val="multilevel"/>
    <w:tmpl w:val="8298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9D5B6A"/>
    <w:multiLevelType w:val="multilevel"/>
    <w:tmpl w:val="836E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2534D8"/>
    <w:multiLevelType w:val="multilevel"/>
    <w:tmpl w:val="20DC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8D1E41"/>
    <w:multiLevelType w:val="multilevel"/>
    <w:tmpl w:val="96AA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355AF5"/>
    <w:multiLevelType w:val="multilevel"/>
    <w:tmpl w:val="3EC4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4"/>
  </w:num>
  <w:num w:numId="13">
    <w:abstractNumId w:val="26"/>
  </w:num>
  <w:num w:numId="14">
    <w:abstractNumId w:val="33"/>
  </w:num>
  <w:num w:numId="15">
    <w:abstractNumId w:val="32"/>
  </w:num>
  <w:num w:numId="16">
    <w:abstractNumId w:val="20"/>
  </w:num>
  <w:num w:numId="17">
    <w:abstractNumId w:val="30"/>
  </w:num>
  <w:num w:numId="18">
    <w:abstractNumId w:val="19"/>
  </w:num>
  <w:num w:numId="19">
    <w:abstractNumId w:val="31"/>
  </w:num>
  <w:num w:numId="20">
    <w:abstractNumId w:val="23"/>
  </w:num>
  <w:num w:numId="21">
    <w:abstractNumId w:val="16"/>
  </w:num>
  <w:num w:numId="22">
    <w:abstractNumId w:val="28"/>
  </w:num>
  <w:num w:numId="23">
    <w:abstractNumId w:val="10"/>
  </w:num>
  <w:num w:numId="24">
    <w:abstractNumId w:val="34"/>
  </w:num>
  <w:num w:numId="25">
    <w:abstractNumId w:val="13"/>
  </w:num>
  <w:num w:numId="26">
    <w:abstractNumId w:val="27"/>
  </w:num>
  <w:num w:numId="27">
    <w:abstractNumId w:val="17"/>
  </w:num>
  <w:num w:numId="28">
    <w:abstractNumId w:val="11"/>
  </w:num>
  <w:num w:numId="29">
    <w:abstractNumId w:val="29"/>
  </w:num>
  <w:num w:numId="30">
    <w:abstractNumId w:val="15"/>
  </w:num>
  <w:num w:numId="31">
    <w:abstractNumId w:val="36"/>
  </w:num>
  <w:num w:numId="32">
    <w:abstractNumId w:val="18"/>
  </w:num>
  <w:num w:numId="33">
    <w:abstractNumId w:val="21"/>
  </w:num>
  <w:num w:numId="34">
    <w:abstractNumId w:val="35"/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9DC"/>
    <w:rsid w:val="00000F01"/>
    <w:rsid w:val="00005DAE"/>
    <w:rsid w:val="00007186"/>
    <w:rsid w:val="00013AAE"/>
    <w:rsid w:val="0001515B"/>
    <w:rsid w:val="00026805"/>
    <w:rsid w:val="00036E0A"/>
    <w:rsid w:val="000549D9"/>
    <w:rsid w:val="00056A4A"/>
    <w:rsid w:val="00070F1E"/>
    <w:rsid w:val="00084A26"/>
    <w:rsid w:val="00085673"/>
    <w:rsid w:val="0011174C"/>
    <w:rsid w:val="001137B9"/>
    <w:rsid w:val="00132A11"/>
    <w:rsid w:val="00135AD5"/>
    <w:rsid w:val="00141C21"/>
    <w:rsid w:val="00142B80"/>
    <w:rsid w:val="001509E2"/>
    <w:rsid w:val="00152D4E"/>
    <w:rsid w:val="001640C5"/>
    <w:rsid w:val="0017786A"/>
    <w:rsid w:val="00180E2C"/>
    <w:rsid w:val="001A2875"/>
    <w:rsid w:val="001A39DC"/>
    <w:rsid w:val="001C504A"/>
    <w:rsid w:val="001E7AB5"/>
    <w:rsid w:val="001F0863"/>
    <w:rsid w:val="0020401A"/>
    <w:rsid w:val="00226872"/>
    <w:rsid w:val="00230CDE"/>
    <w:rsid w:val="002312E3"/>
    <w:rsid w:val="002426EC"/>
    <w:rsid w:val="00250AF3"/>
    <w:rsid w:val="002626AC"/>
    <w:rsid w:val="00270136"/>
    <w:rsid w:val="002A3AB9"/>
    <w:rsid w:val="002A7446"/>
    <w:rsid w:val="002B6F7B"/>
    <w:rsid w:val="002C5086"/>
    <w:rsid w:val="002D64A9"/>
    <w:rsid w:val="002E0C60"/>
    <w:rsid w:val="002E19E7"/>
    <w:rsid w:val="002E386D"/>
    <w:rsid w:val="002F3DBF"/>
    <w:rsid w:val="002F57FF"/>
    <w:rsid w:val="002F6FCF"/>
    <w:rsid w:val="002F71E6"/>
    <w:rsid w:val="00303F2B"/>
    <w:rsid w:val="00357284"/>
    <w:rsid w:val="00362225"/>
    <w:rsid w:val="003748A6"/>
    <w:rsid w:val="00377D64"/>
    <w:rsid w:val="00383117"/>
    <w:rsid w:val="00383A5C"/>
    <w:rsid w:val="0039463B"/>
    <w:rsid w:val="00397D8E"/>
    <w:rsid w:val="003C2855"/>
    <w:rsid w:val="003C645D"/>
    <w:rsid w:val="003E42DB"/>
    <w:rsid w:val="003E448E"/>
    <w:rsid w:val="00420D27"/>
    <w:rsid w:val="00421F88"/>
    <w:rsid w:val="004331CB"/>
    <w:rsid w:val="00447A93"/>
    <w:rsid w:val="0045511F"/>
    <w:rsid w:val="00461672"/>
    <w:rsid w:val="00480ECA"/>
    <w:rsid w:val="0049073D"/>
    <w:rsid w:val="004909A5"/>
    <w:rsid w:val="00495A46"/>
    <w:rsid w:val="004B4AAF"/>
    <w:rsid w:val="004B50D9"/>
    <w:rsid w:val="004C16E0"/>
    <w:rsid w:val="004C65A7"/>
    <w:rsid w:val="004E13D4"/>
    <w:rsid w:val="004E2CE5"/>
    <w:rsid w:val="004E69AF"/>
    <w:rsid w:val="004E74FB"/>
    <w:rsid w:val="0050754F"/>
    <w:rsid w:val="00517FF5"/>
    <w:rsid w:val="0052781B"/>
    <w:rsid w:val="00537250"/>
    <w:rsid w:val="005605B4"/>
    <w:rsid w:val="00582510"/>
    <w:rsid w:val="0058429F"/>
    <w:rsid w:val="005924D5"/>
    <w:rsid w:val="005A4D6F"/>
    <w:rsid w:val="005E6066"/>
    <w:rsid w:val="005F5068"/>
    <w:rsid w:val="00604ADB"/>
    <w:rsid w:val="006076EB"/>
    <w:rsid w:val="00607869"/>
    <w:rsid w:val="006130DE"/>
    <w:rsid w:val="00624008"/>
    <w:rsid w:val="006242A4"/>
    <w:rsid w:val="00646EA9"/>
    <w:rsid w:val="00667474"/>
    <w:rsid w:val="0067025F"/>
    <w:rsid w:val="00674326"/>
    <w:rsid w:val="006944A0"/>
    <w:rsid w:val="006B6020"/>
    <w:rsid w:val="006C2D57"/>
    <w:rsid w:val="006D618A"/>
    <w:rsid w:val="006D6570"/>
    <w:rsid w:val="006D6EBA"/>
    <w:rsid w:val="006F5DFA"/>
    <w:rsid w:val="007028E8"/>
    <w:rsid w:val="00727814"/>
    <w:rsid w:val="00731DB2"/>
    <w:rsid w:val="007357E2"/>
    <w:rsid w:val="00742525"/>
    <w:rsid w:val="00757690"/>
    <w:rsid w:val="00760DD8"/>
    <w:rsid w:val="0076370F"/>
    <w:rsid w:val="0076420B"/>
    <w:rsid w:val="00767E18"/>
    <w:rsid w:val="007860AD"/>
    <w:rsid w:val="00790FBC"/>
    <w:rsid w:val="007A4296"/>
    <w:rsid w:val="007D62DF"/>
    <w:rsid w:val="007F0CC5"/>
    <w:rsid w:val="007F2C6C"/>
    <w:rsid w:val="008600A4"/>
    <w:rsid w:val="00865EC2"/>
    <w:rsid w:val="00886517"/>
    <w:rsid w:val="008974FD"/>
    <w:rsid w:val="008A43B5"/>
    <w:rsid w:val="008C34C3"/>
    <w:rsid w:val="008D0084"/>
    <w:rsid w:val="008F40F0"/>
    <w:rsid w:val="00903839"/>
    <w:rsid w:val="0092035F"/>
    <w:rsid w:val="00926E48"/>
    <w:rsid w:val="00931B80"/>
    <w:rsid w:val="00935677"/>
    <w:rsid w:val="00936163"/>
    <w:rsid w:val="00964D6D"/>
    <w:rsid w:val="009847A2"/>
    <w:rsid w:val="00990E0A"/>
    <w:rsid w:val="009A2C0D"/>
    <w:rsid w:val="009A4291"/>
    <w:rsid w:val="009D10B2"/>
    <w:rsid w:val="009D668C"/>
    <w:rsid w:val="009E49E9"/>
    <w:rsid w:val="009E5D09"/>
    <w:rsid w:val="00A14247"/>
    <w:rsid w:val="00A24CD9"/>
    <w:rsid w:val="00A26C71"/>
    <w:rsid w:val="00A429E0"/>
    <w:rsid w:val="00A42AEC"/>
    <w:rsid w:val="00A57258"/>
    <w:rsid w:val="00A64FE5"/>
    <w:rsid w:val="00A85C23"/>
    <w:rsid w:val="00AB054E"/>
    <w:rsid w:val="00AC04BA"/>
    <w:rsid w:val="00AD704E"/>
    <w:rsid w:val="00AF4B46"/>
    <w:rsid w:val="00B0196B"/>
    <w:rsid w:val="00B05C7F"/>
    <w:rsid w:val="00B11C82"/>
    <w:rsid w:val="00B20642"/>
    <w:rsid w:val="00B5538C"/>
    <w:rsid w:val="00B55F45"/>
    <w:rsid w:val="00B64A72"/>
    <w:rsid w:val="00B666E2"/>
    <w:rsid w:val="00B6702B"/>
    <w:rsid w:val="00B74B65"/>
    <w:rsid w:val="00B807BB"/>
    <w:rsid w:val="00B96C11"/>
    <w:rsid w:val="00BB38DE"/>
    <w:rsid w:val="00BD65B3"/>
    <w:rsid w:val="00BE0F5E"/>
    <w:rsid w:val="00BE0F92"/>
    <w:rsid w:val="00BE5BE8"/>
    <w:rsid w:val="00BE72FE"/>
    <w:rsid w:val="00C0314E"/>
    <w:rsid w:val="00C13327"/>
    <w:rsid w:val="00C21EFE"/>
    <w:rsid w:val="00C22C79"/>
    <w:rsid w:val="00C550E7"/>
    <w:rsid w:val="00C56B8F"/>
    <w:rsid w:val="00C7281F"/>
    <w:rsid w:val="00C72B70"/>
    <w:rsid w:val="00C97E05"/>
    <w:rsid w:val="00CA0000"/>
    <w:rsid w:val="00CA549C"/>
    <w:rsid w:val="00CB4A2E"/>
    <w:rsid w:val="00CD70C6"/>
    <w:rsid w:val="00CE26BF"/>
    <w:rsid w:val="00CF5C9F"/>
    <w:rsid w:val="00D1024A"/>
    <w:rsid w:val="00D15B8B"/>
    <w:rsid w:val="00D26747"/>
    <w:rsid w:val="00D370F0"/>
    <w:rsid w:val="00D3720F"/>
    <w:rsid w:val="00D60F29"/>
    <w:rsid w:val="00D67B35"/>
    <w:rsid w:val="00D912E2"/>
    <w:rsid w:val="00DB040D"/>
    <w:rsid w:val="00DB0E86"/>
    <w:rsid w:val="00DC656F"/>
    <w:rsid w:val="00DD1FA1"/>
    <w:rsid w:val="00DF3798"/>
    <w:rsid w:val="00E00BE9"/>
    <w:rsid w:val="00E13A40"/>
    <w:rsid w:val="00E24D35"/>
    <w:rsid w:val="00E326F6"/>
    <w:rsid w:val="00E35413"/>
    <w:rsid w:val="00E512A0"/>
    <w:rsid w:val="00E725FE"/>
    <w:rsid w:val="00E86A2B"/>
    <w:rsid w:val="00E916BA"/>
    <w:rsid w:val="00EA3C42"/>
    <w:rsid w:val="00EB77F5"/>
    <w:rsid w:val="00ED599B"/>
    <w:rsid w:val="00EE06BB"/>
    <w:rsid w:val="00EF5502"/>
    <w:rsid w:val="00F168F9"/>
    <w:rsid w:val="00F445D0"/>
    <w:rsid w:val="00F479FC"/>
    <w:rsid w:val="00F60734"/>
    <w:rsid w:val="00F72871"/>
    <w:rsid w:val="00F81110"/>
    <w:rsid w:val="00F85712"/>
    <w:rsid w:val="00FA53C8"/>
    <w:rsid w:val="00FB484C"/>
    <w:rsid w:val="00FB706C"/>
    <w:rsid w:val="00FB74E9"/>
    <w:rsid w:val="00FE0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29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4909A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locked/>
    <w:rsid w:val="004909A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locked/>
    <w:rsid w:val="004909A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locked/>
    <w:rsid w:val="004909A5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1DB2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31DB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31DB2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31DB2"/>
    <w:rPr>
      <w:rFonts w:ascii="Calibri" w:hAnsi="Calibri" w:cs="Times New Roman"/>
      <w:b/>
      <w:bCs/>
      <w:sz w:val="28"/>
      <w:szCs w:val="28"/>
      <w:lang w:eastAsia="en-US"/>
    </w:rPr>
  </w:style>
  <w:style w:type="paragraph" w:styleId="NoSpacing">
    <w:name w:val="No Spacing"/>
    <w:link w:val="NoSpacingChar"/>
    <w:uiPriority w:val="99"/>
    <w:qFormat/>
    <w:rsid w:val="001A39DC"/>
    <w:rPr>
      <w:lang w:eastAsia="en-US"/>
    </w:rPr>
  </w:style>
  <w:style w:type="table" w:styleId="TableGrid">
    <w:name w:val="Table Grid"/>
    <w:basedOn w:val="TableNormal"/>
    <w:uiPriority w:val="99"/>
    <w:rsid w:val="001A39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Normal"/>
    <w:uiPriority w:val="99"/>
    <w:rsid w:val="00537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B807BB"/>
    <w:rPr>
      <w:rFonts w:cs="Times New Roman"/>
    </w:rPr>
  </w:style>
  <w:style w:type="character" w:customStyle="1" w:styleId="auto-matches">
    <w:name w:val="auto-matches"/>
    <w:basedOn w:val="DefaultParagraphFont"/>
    <w:uiPriority w:val="99"/>
    <w:rsid w:val="004909A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909A5"/>
    <w:rPr>
      <w:rFonts w:cs="Times New Roman"/>
    </w:rPr>
  </w:style>
  <w:style w:type="paragraph" w:styleId="NormalWeb">
    <w:name w:val="Normal (Web)"/>
    <w:basedOn w:val="Normal"/>
    <w:uiPriority w:val="99"/>
    <w:rsid w:val="004909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e-name">
    <w:name w:val="e-name"/>
    <w:basedOn w:val="DefaultParagraphFont"/>
    <w:uiPriority w:val="99"/>
    <w:rsid w:val="004909A5"/>
    <w:rPr>
      <w:rFonts w:cs="Times New Roman"/>
    </w:rPr>
  </w:style>
  <w:style w:type="character" w:styleId="Hyperlink">
    <w:name w:val="Hyperlink"/>
    <w:basedOn w:val="DefaultParagraphFont"/>
    <w:uiPriority w:val="99"/>
    <w:rsid w:val="004909A5"/>
    <w:rPr>
      <w:rFonts w:cs="Times New Roman"/>
      <w:color w:val="0000FF"/>
      <w:u w:val="single"/>
    </w:rPr>
  </w:style>
  <w:style w:type="paragraph" w:customStyle="1" w:styleId="copyright-info">
    <w:name w:val="copyright-info"/>
    <w:basedOn w:val="Normal"/>
    <w:uiPriority w:val="99"/>
    <w:rsid w:val="004909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e-gray">
    <w:name w:val="e-gray"/>
    <w:basedOn w:val="DefaultParagraphFont"/>
    <w:uiPriority w:val="99"/>
    <w:rsid w:val="00865EC2"/>
    <w:rPr>
      <w:rFonts w:cs="Times New Roman"/>
    </w:rPr>
  </w:style>
  <w:style w:type="character" w:customStyle="1" w:styleId="e-highlighted">
    <w:name w:val="e-highlighted"/>
    <w:basedOn w:val="DefaultParagraphFont"/>
    <w:uiPriority w:val="99"/>
    <w:rsid w:val="00865EC2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D1024A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D1024A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D1024A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D1024A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D1024A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D1024A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4"/>
      <w:szCs w:val="14"/>
      <w:lang w:eastAsia="ru-RU"/>
    </w:rPr>
  </w:style>
  <w:style w:type="paragraph" w:customStyle="1" w:styleId="xl78">
    <w:name w:val="xl78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D1024A"/>
    <w:pPr>
      <w:pBdr>
        <w:top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D1024A"/>
    <w:pPr>
      <w:pBdr>
        <w:top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D1024A"/>
    <w:pPr>
      <w:pBdr>
        <w:top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D1024A"/>
    <w:pPr>
      <w:pBdr>
        <w:top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7">
    <w:name w:val="xl87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2">
    <w:name w:val="xl92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3">
    <w:name w:val="xl93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4">
    <w:name w:val="xl94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5">
    <w:name w:val="xl95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6">
    <w:name w:val="xl96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97">
    <w:name w:val="xl97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98">
    <w:name w:val="xl98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99">
    <w:name w:val="xl99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0">
    <w:name w:val="xl100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1">
    <w:name w:val="xl101"/>
    <w:basedOn w:val="Normal"/>
    <w:uiPriority w:val="99"/>
    <w:rsid w:val="00D1024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2">
    <w:name w:val="xl102"/>
    <w:basedOn w:val="Normal"/>
    <w:uiPriority w:val="99"/>
    <w:rsid w:val="00D1024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03">
    <w:name w:val="xl103"/>
    <w:basedOn w:val="Normal"/>
    <w:uiPriority w:val="99"/>
    <w:rsid w:val="00D1024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4">
    <w:name w:val="xl104"/>
    <w:basedOn w:val="Normal"/>
    <w:uiPriority w:val="99"/>
    <w:rsid w:val="00D1024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05">
    <w:name w:val="xl105"/>
    <w:basedOn w:val="Normal"/>
    <w:uiPriority w:val="99"/>
    <w:rsid w:val="00D1024A"/>
    <w:pPr>
      <w:pBdr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xl106">
    <w:name w:val="xl106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xl107">
    <w:name w:val="xl107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8">
    <w:name w:val="xl108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09">
    <w:name w:val="xl109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0">
    <w:name w:val="xl110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1">
    <w:name w:val="xl111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2">
    <w:name w:val="xl112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3">
    <w:name w:val="xl113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4">
    <w:name w:val="xl114"/>
    <w:basedOn w:val="Normal"/>
    <w:uiPriority w:val="99"/>
    <w:rsid w:val="00D1024A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FF"/>
      <w:sz w:val="24"/>
      <w:szCs w:val="24"/>
      <w:u w:val="single"/>
      <w:lang w:eastAsia="ru-RU"/>
    </w:rPr>
  </w:style>
  <w:style w:type="paragraph" w:customStyle="1" w:styleId="xl115">
    <w:name w:val="xl115"/>
    <w:basedOn w:val="Normal"/>
    <w:uiPriority w:val="99"/>
    <w:rsid w:val="00D1024A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6">
    <w:name w:val="xl116"/>
    <w:basedOn w:val="Normal"/>
    <w:uiPriority w:val="99"/>
    <w:rsid w:val="00D1024A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7">
    <w:name w:val="xl117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8">
    <w:name w:val="xl118"/>
    <w:basedOn w:val="Normal"/>
    <w:uiPriority w:val="99"/>
    <w:rsid w:val="00D1024A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9">
    <w:name w:val="xl119"/>
    <w:basedOn w:val="Normal"/>
    <w:uiPriority w:val="99"/>
    <w:rsid w:val="00D1024A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FF"/>
      <w:sz w:val="24"/>
      <w:szCs w:val="24"/>
      <w:u w:val="single"/>
      <w:lang w:eastAsia="ru-RU"/>
    </w:rPr>
  </w:style>
  <w:style w:type="paragraph" w:customStyle="1" w:styleId="xl120">
    <w:name w:val="xl120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21">
    <w:name w:val="xl121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22">
    <w:name w:val="xl122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23">
    <w:name w:val="xl123"/>
    <w:basedOn w:val="Normal"/>
    <w:uiPriority w:val="99"/>
    <w:rsid w:val="00D10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D102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25">
    <w:name w:val="xl125"/>
    <w:basedOn w:val="Normal"/>
    <w:uiPriority w:val="99"/>
    <w:rsid w:val="00D102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C56B8F"/>
    <w:rPr>
      <w:rFonts w:ascii="Times New Roman" w:hAnsi="Times New Roman" w:cs="Times New Roman"/>
      <w:b/>
      <w:bCs/>
    </w:rPr>
  </w:style>
  <w:style w:type="character" w:customStyle="1" w:styleId="NoSpacingChar">
    <w:name w:val="No Spacing Char"/>
    <w:link w:val="NoSpacing"/>
    <w:uiPriority w:val="99"/>
    <w:locked/>
    <w:rsid w:val="00007186"/>
    <w:rPr>
      <w:sz w:val="22"/>
      <w:lang w:val="ru-RU" w:eastAsia="en-US"/>
    </w:rPr>
  </w:style>
  <w:style w:type="paragraph" w:styleId="Header">
    <w:name w:val="header"/>
    <w:basedOn w:val="Normal"/>
    <w:link w:val="HeaderChar1"/>
    <w:uiPriority w:val="99"/>
    <w:rsid w:val="00CA54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60734"/>
    <w:rPr>
      <w:rFonts w:cs="Times New Roman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CA549C"/>
    <w:rPr>
      <w:rFonts w:cs="Times New Roman"/>
      <w:sz w:val="24"/>
      <w:szCs w:val="24"/>
      <w:lang w:val="ru-RU" w:eastAsia="ru-RU" w:bidi="ar-SA"/>
    </w:rPr>
  </w:style>
  <w:style w:type="paragraph" w:styleId="Footer">
    <w:name w:val="footer"/>
    <w:basedOn w:val="Normal"/>
    <w:link w:val="FooterChar1"/>
    <w:uiPriority w:val="99"/>
    <w:rsid w:val="00CA54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60734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CA549C"/>
    <w:rPr>
      <w:rFonts w:cs="Times New Roman"/>
      <w:sz w:val="24"/>
      <w:szCs w:val="24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936163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paragraph" w:customStyle="1" w:styleId="2">
    <w:name w:val="Абзац списка2"/>
    <w:basedOn w:val="Normal"/>
    <w:uiPriority w:val="99"/>
    <w:rsid w:val="00936163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paragraph" w:customStyle="1" w:styleId="1">
    <w:name w:val="Без интервала1"/>
    <w:uiPriority w:val="99"/>
    <w:rsid w:val="00936163"/>
    <w:rPr>
      <w:rFonts w:eastAsia="Times New Roman"/>
      <w:lang w:eastAsia="en-US"/>
    </w:rPr>
  </w:style>
  <w:style w:type="paragraph" w:customStyle="1" w:styleId="imaligncenter">
    <w:name w:val="imalign_center"/>
    <w:basedOn w:val="Normal"/>
    <w:uiPriority w:val="99"/>
    <w:rsid w:val="00F479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9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3567">
          <w:marLeft w:val="333"/>
          <w:marRight w:val="333"/>
          <w:marTop w:val="0"/>
          <w:marBottom w:val="9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3571">
              <w:marLeft w:val="-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572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93569">
          <w:marLeft w:val="0"/>
          <w:marRight w:val="35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3568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574">
              <w:marLeft w:val="0"/>
              <w:marRight w:val="0"/>
              <w:marTop w:val="373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3577">
          <w:marLeft w:val="0"/>
          <w:marRight w:val="35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3579">
              <w:marLeft w:val="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586">
                  <w:marLeft w:val="-400"/>
                  <w:marRight w:val="0"/>
                  <w:marTop w:val="0"/>
                  <w:marBottom w:val="0"/>
                  <w:divBdr>
                    <w:top w:val="dashed" w:sz="4" w:space="11" w:color="000000"/>
                    <w:left w:val="dashed" w:sz="4" w:space="12" w:color="000000"/>
                    <w:bottom w:val="dashed" w:sz="4" w:space="15" w:color="000000"/>
                    <w:right w:val="dashed" w:sz="4" w:space="11" w:color="000000"/>
                  </w:divBdr>
                </w:div>
              </w:divsChild>
            </w:div>
            <w:div w:id="360593580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582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585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3581">
          <w:marLeft w:val="333"/>
          <w:marRight w:val="333"/>
          <w:marTop w:val="0"/>
          <w:marBottom w:val="9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583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3587">
              <w:marLeft w:val="-3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F09300"/>
                <w:right w:val="none" w:sz="0" w:space="0" w:color="auto"/>
              </w:divBdr>
            </w:div>
          </w:divsChild>
        </w:div>
      </w:divsChild>
    </w:div>
    <w:div w:id="36059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310</TotalTime>
  <Pages>2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Marina</cp:lastModifiedBy>
  <cp:revision>52</cp:revision>
  <cp:lastPrinted>2018-09-10T12:21:00Z</cp:lastPrinted>
  <dcterms:created xsi:type="dcterms:W3CDTF">2015-07-04T07:05:00Z</dcterms:created>
  <dcterms:modified xsi:type="dcterms:W3CDTF">2018-09-12T05:37:00Z</dcterms:modified>
</cp:coreProperties>
</file>