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2B" w:rsidRPr="00D241E7" w:rsidRDefault="00BA162B" w:rsidP="0004671B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3pt;width:842.65pt;height:612.65pt;z-index:251665408">
            <v:imagedata r:id="rId7" o:title=""/>
            <w10:wrap type="square"/>
          </v:shape>
        </w:pict>
      </w:r>
    </w:p>
    <w:p w:rsidR="00BA162B" w:rsidRDefault="00BA162B" w:rsidP="0079493E">
      <w:pPr>
        <w:spacing w:line="240" w:lineRule="atLeast"/>
        <w:jc w:val="center"/>
        <w:rPr>
          <w:b/>
        </w:rPr>
      </w:pPr>
    </w:p>
    <w:p w:rsidR="00BA162B" w:rsidRDefault="00BA162B" w:rsidP="0079493E">
      <w:pPr>
        <w:spacing w:line="240" w:lineRule="atLeast"/>
        <w:jc w:val="center"/>
        <w:rPr>
          <w:b/>
        </w:rPr>
      </w:pPr>
    </w:p>
    <w:p w:rsidR="00BA162B" w:rsidRDefault="00BA162B" w:rsidP="0079493E">
      <w:pPr>
        <w:spacing w:line="240" w:lineRule="atLeast"/>
        <w:jc w:val="center"/>
        <w:rPr>
          <w:b/>
        </w:rPr>
      </w:pPr>
      <w:r>
        <w:rPr>
          <w:b/>
        </w:rPr>
        <w:t>СОДЕРЖАНИЕ</w:t>
      </w:r>
    </w:p>
    <w:p w:rsidR="00BA162B" w:rsidRDefault="00BA162B" w:rsidP="0079493E">
      <w:pPr>
        <w:spacing w:line="240" w:lineRule="atLeast"/>
        <w:jc w:val="center"/>
        <w:rPr>
          <w:b/>
        </w:rPr>
      </w:pPr>
    </w:p>
    <w:tbl>
      <w:tblPr>
        <w:tblpPr w:leftFromText="180" w:rightFromText="180" w:vertAnchor="text" w:horzAnchor="margin" w:tblpXSpec="center" w:tblpY="1"/>
        <w:tblOverlap w:val="never"/>
        <w:tblW w:w="0" w:type="auto"/>
        <w:tblLook w:val="00A0"/>
      </w:tblPr>
      <w:tblGrid>
        <w:gridCol w:w="12046"/>
        <w:gridCol w:w="1080"/>
      </w:tblGrid>
      <w:tr w:rsidR="00BA162B" w:rsidRPr="00077142" w:rsidTr="00BB1406">
        <w:trPr>
          <w:trHeight w:val="316"/>
        </w:trPr>
        <w:tc>
          <w:tcPr>
            <w:tcW w:w="12046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 w:rsidRPr="00077142">
              <w:rPr>
                <w:sz w:val="28"/>
                <w:lang w:val="en-US"/>
              </w:rPr>
              <w:t xml:space="preserve">I </w:t>
            </w:r>
            <w:r w:rsidRPr="0007714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 </w:t>
            </w:r>
            <w:r w:rsidRPr="00077142">
              <w:rPr>
                <w:sz w:val="28"/>
              </w:rPr>
              <w:t>АНАЛИТИЧЕСКАЯ ЧАСТЬ ………………………………………………………………………</w:t>
            </w:r>
            <w:r>
              <w:rPr>
                <w:sz w:val="28"/>
              </w:rPr>
              <w:t>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 w:rsidRPr="00077142">
              <w:rPr>
                <w:sz w:val="28"/>
              </w:rPr>
              <w:t>1. Общие сведения об  образовательной организации ……………………………………………</w:t>
            </w:r>
            <w:r>
              <w:rPr>
                <w:sz w:val="28"/>
              </w:rPr>
              <w:t>…….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pStyle w:val="NormalWeb"/>
              <w:spacing w:before="0" w:after="0" w:line="240" w:lineRule="atLeast"/>
              <w:rPr>
                <w:iCs/>
                <w:sz w:val="28"/>
                <w:szCs w:val="24"/>
              </w:rPr>
            </w:pPr>
            <w:r w:rsidRPr="00077142">
              <w:rPr>
                <w:iCs/>
                <w:sz w:val="28"/>
                <w:szCs w:val="24"/>
              </w:rPr>
              <w:t>2. Система управления образовательной организации …………………………………………………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spacing w:line="240" w:lineRule="atLeast"/>
              <w:rPr>
                <w:iCs/>
                <w:sz w:val="28"/>
              </w:rPr>
            </w:pPr>
            <w:r w:rsidRPr="00077142">
              <w:rPr>
                <w:iCs/>
                <w:sz w:val="28"/>
              </w:rPr>
              <w:t>3. Образовательная деятельность …………………………………………………..................................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pStyle w:val="NormalWeb"/>
              <w:spacing w:before="0" w:after="0" w:line="240" w:lineRule="atLeast"/>
              <w:rPr>
                <w:iCs/>
                <w:sz w:val="28"/>
                <w:szCs w:val="24"/>
              </w:rPr>
            </w:pPr>
            <w:r w:rsidRPr="00077142">
              <w:rPr>
                <w:iCs/>
                <w:sz w:val="28"/>
                <w:szCs w:val="24"/>
              </w:rPr>
              <w:t>4. Внутренняя система оценки качества образования …………………………………………………</w:t>
            </w:r>
            <w:r>
              <w:rPr>
                <w:iCs/>
                <w:sz w:val="28"/>
                <w:szCs w:val="24"/>
              </w:rPr>
              <w:t>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BA162B" w:rsidRPr="00077142" w:rsidTr="00BB1406">
        <w:trPr>
          <w:trHeight w:val="226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color w:val="000000"/>
                <w:sz w:val="28"/>
              </w:rPr>
            </w:pPr>
            <w:r w:rsidRPr="00077142">
              <w:rPr>
                <w:sz w:val="28"/>
              </w:rPr>
              <w:t>4.1.  Анализ усвоения воспитанниками образовательных программ ……………………………</w:t>
            </w:r>
            <w:r>
              <w:rPr>
                <w:sz w:val="28"/>
              </w:rPr>
              <w:t>…….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A162B" w:rsidRPr="00077142" w:rsidTr="00BB1406">
        <w:trPr>
          <w:trHeight w:val="215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sz w:val="28"/>
              </w:rPr>
            </w:pPr>
            <w:r w:rsidRPr="00077142">
              <w:rPr>
                <w:sz w:val="28"/>
              </w:rPr>
              <w:t>4.2.  Анализ содержания и качества подготовки детей к успешному обучению в школе 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BA162B" w:rsidRPr="00077142" w:rsidTr="00BB1406">
        <w:trPr>
          <w:trHeight w:val="220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sz w:val="28"/>
              </w:rPr>
            </w:pPr>
            <w:r w:rsidRPr="00077142">
              <w:rPr>
                <w:sz w:val="28"/>
              </w:rPr>
              <w:t>4.3.  Анализ выполнения  задач годового плана работы ………………………………………………</w:t>
            </w:r>
            <w:r>
              <w:rPr>
                <w:sz w:val="28"/>
              </w:rPr>
              <w:t>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BA162B" w:rsidRPr="00077142" w:rsidTr="00BB1406">
        <w:trPr>
          <w:trHeight w:val="223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sz w:val="28"/>
              </w:rPr>
            </w:pPr>
            <w:r w:rsidRPr="00077142">
              <w:rPr>
                <w:sz w:val="28"/>
              </w:rPr>
              <w:t>4.4.  Анализ обеспечения здоровья, здорового образа жизни и безопасности воспитанников ……</w:t>
            </w:r>
            <w:r>
              <w:rPr>
                <w:sz w:val="28"/>
              </w:rPr>
              <w:t>...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sz w:val="28"/>
              </w:rPr>
            </w:pPr>
            <w:r w:rsidRPr="00077142">
              <w:rPr>
                <w:sz w:val="28"/>
              </w:rPr>
              <w:t>4.4.1.  Анализ состояния здоровья воспитанников ……………………………………………………</w:t>
            </w:r>
            <w:r>
              <w:rPr>
                <w:sz w:val="28"/>
              </w:rPr>
              <w:t>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pStyle w:val="ListParagraph"/>
              <w:ind w:left="0"/>
              <w:rPr>
                <w:sz w:val="28"/>
              </w:rPr>
            </w:pPr>
            <w:r w:rsidRPr="00077142">
              <w:rPr>
                <w:rStyle w:val="submenu-table"/>
                <w:bCs/>
                <w:sz w:val="28"/>
              </w:rPr>
              <w:t>4.4.2.Анализ организации  питания ………………………………………………………………</w:t>
            </w:r>
            <w:r>
              <w:rPr>
                <w:rStyle w:val="submenu-table"/>
                <w:bCs/>
                <w:sz w:val="28"/>
              </w:rPr>
              <w:t>...........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BC7412">
            <w:pPr>
              <w:pStyle w:val="ListParagraph"/>
              <w:ind w:left="0"/>
              <w:rPr>
                <w:rStyle w:val="submenu-table"/>
                <w:sz w:val="28"/>
              </w:rPr>
            </w:pPr>
            <w:r w:rsidRPr="00077142">
              <w:rPr>
                <w:bCs/>
                <w:color w:val="000000"/>
                <w:sz w:val="28"/>
              </w:rPr>
              <w:t>4.4.3. Анализ безопасности образовательной организации ……………………………………………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BA162B" w:rsidRPr="00077142" w:rsidTr="00BB1406">
        <w:trPr>
          <w:trHeight w:val="70"/>
        </w:trPr>
        <w:tc>
          <w:tcPr>
            <w:tcW w:w="12046" w:type="dxa"/>
          </w:tcPr>
          <w:p w:rsidR="00BA162B" w:rsidRPr="00077142" w:rsidRDefault="00BA162B" w:rsidP="00284DA4">
            <w:pPr>
              <w:rPr>
                <w:rStyle w:val="submenu-table"/>
                <w:sz w:val="28"/>
              </w:rPr>
            </w:pPr>
            <w:r w:rsidRPr="00077142">
              <w:rPr>
                <w:sz w:val="28"/>
              </w:rPr>
              <w:t>4.5.  Анализ работы по взаимодействию  с родительской общественностью ………………………</w:t>
            </w:r>
            <w:r>
              <w:rPr>
                <w:sz w:val="28"/>
              </w:rPr>
              <w:t>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BA162B" w:rsidRPr="00077142" w:rsidTr="00BB1406">
        <w:trPr>
          <w:trHeight w:val="74"/>
        </w:trPr>
        <w:tc>
          <w:tcPr>
            <w:tcW w:w="12046" w:type="dxa"/>
          </w:tcPr>
          <w:p w:rsidR="00BA162B" w:rsidRPr="00077142" w:rsidRDefault="00BA162B" w:rsidP="00284DA4">
            <w:pPr>
              <w:rPr>
                <w:sz w:val="28"/>
                <w:u w:val="single"/>
              </w:rPr>
            </w:pPr>
            <w:r w:rsidRPr="00077142">
              <w:rPr>
                <w:iCs/>
                <w:sz w:val="28"/>
              </w:rPr>
              <w:t>5. Кадровое обеспечение ………………………………………………………………………………</w:t>
            </w:r>
            <w:r>
              <w:rPr>
                <w:iCs/>
                <w:sz w:val="28"/>
              </w:rPr>
              <w:t>...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spacing w:line="240" w:lineRule="atLeast"/>
              <w:rPr>
                <w:rStyle w:val="submenu-table"/>
                <w:sz w:val="28"/>
              </w:rPr>
            </w:pPr>
            <w:r w:rsidRPr="00077142">
              <w:rPr>
                <w:sz w:val="28"/>
              </w:rPr>
              <w:t>6. Учебно-методическое обеспечение ……………………………………………………………………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A162B" w:rsidRPr="00077142" w:rsidTr="00BB1406">
        <w:trPr>
          <w:trHeight w:val="270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rStyle w:val="submenu-table"/>
                <w:sz w:val="28"/>
              </w:rPr>
            </w:pPr>
            <w:r w:rsidRPr="00077142">
              <w:rPr>
                <w:sz w:val="28"/>
              </w:rPr>
              <w:t>6.1.  Оборудование  и оснащение методического кабинета ……………………………………………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</w:tr>
      <w:tr w:rsidR="00BA162B" w:rsidRPr="00077142" w:rsidTr="00BB1406">
        <w:trPr>
          <w:trHeight w:val="199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bCs/>
                <w:sz w:val="28"/>
              </w:rPr>
            </w:pPr>
            <w:r w:rsidRPr="00077142">
              <w:rPr>
                <w:rStyle w:val="Strong"/>
                <w:b w:val="0"/>
                <w:sz w:val="28"/>
              </w:rPr>
              <w:t>6.2. Методическое обеспечение …………………………………………………………………</w:t>
            </w:r>
            <w:r>
              <w:rPr>
                <w:rStyle w:val="Strong"/>
                <w:b w:val="0"/>
                <w:sz w:val="28"/>
              </w:rPr>
              <w:t>............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BA162B" w:rsidRPr="00077142" w:rsidTr="00BB1406">
        <w:trPr>
          <w:trHeight w:val="70"/>
        </w:trPr>
        <w:tc>
          <w:tcPr>
            <w:tcW w:w="12046" w:type="dxa"/>
          </w:tcPr>
          <w:p w:rsidR="00BA162B" w:rsidRPr="00077142" w:rsidRDefault="00BA162B" w:rsidP="00175D44">
            <w:pPr>
              <w:rPr>
                <w:sz w:val="28"/>
              </w:rPr>
            </w:pPr>
            <w:r w:rsidRPr="00077142">
              <w:rPr>
                <w:sz w:val="28"/>
              </w:rPr>
              <w:t>6. 3. Библиотечно-информационное обеспечение ………………………………………………………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</w:tr>
      <w:tr w:rsidR="00BA162B" w:rsidRPr="00077142" w:rsidTr="00BB1406">
        <w:trPr>
          <w:trHeight w:val="207"/>
        </w:trPr>
        <w:tc>
          <w:tcPr>
            <w:tcW w:w="12046" w:type="dxa"/>
          </w:tcPr>
          <w:p w:rsidR="00BA162B" w:rsidRPr="00077142" w:rsidRDefault="00BA162B" w:rsidP="003405D9">
            <w:pPr>
              <w:spacing w:line="240" w:lineRule="atLeast"/>
              <w:rPr>
                <w:sz w:val="28"/>
              </w:rPr>
            </w:pPr>
            <w:r w:rsidRPr="00077142">
              <w:rPr>
                <w:sz w:val="28"/>
              </w:rPr>
              <w:t>7. Материально- техническая база образовательной организации ……………………………………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38</w:t>
            </w:r>
          </w:p>
        </w:tc>
      </w:tr>
      <w:tr w:rsidR="00BA162B" w:rsidRPr="00077142" w:rsidTr="00BB1406">
        <w:trPr>
          <w:trHeight w:val="339"/>
        </w:trPr>
        <w:tc>
          <w:tcPr>
            <w:tcW w:w="12046" w:type="dxa"/>
          </w:tcPr>
          <w:p w:rsidR="00BA162B" w:rsidRPr="00077142" w:rsidRDefault="00BA162B" w:rsidP="00175D44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bCs/>
                <w:sz w:val="28"/>
              </w:rPr>
            </w:pPr>
            <w:r w:rsidRPr="00077142">
              <w:rPr>
                <w:bCs/>
                <w:sz w:val="28"/>
                <w:lang w:val="en-US"/>
              </w:rPr>
              <w:t>II</w:t>
            </w:r>
            <w:r w:rsidRPr="00077142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  СТАТИСТИЧЕСКАЯ ЧАСТЬ ……………………………………………………………………….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A162B" w:rsidRPr="00077142" w:rsidTr="00BB1406">
        <w:trPr>
          <w:trHeight w:val="244"/>
        </w:trPr>
        <w:tc>
          <w:tcPr>
            <w:tcW w:w="12046" w:type="dxa"/>
          </w:tcPr>
          <w:p w:rsidR="00BA162B" w:rsidRPr="00077142" w:rsidRDefault="00BA162B" w:rsidP="00077142">
            <w:pPr>
              <w:spacing w:line="240" w:lineRule="atLeast"/>
              <w:rPr>
                <w:sz w:val="28"/>
              </w:rPr>
            </w:pPr>
            <w:r w:rsidRPr="00077142">
              <w:rPr>
                <w:bCs/>
                <w:sz w:val="28"/>
              </w:rPr>
              <w:t xml:space="preserve">1. </w:t>
            </w:r>
            <w:r w:rsidRPr="00BB1406">
              <w:rPr>
                <w:bCs/>
                <w:sz w:val="28"/>
              </w:rPr>
              <w:t>Результаты анализа показателей деятельности образовательной организации</w:t>
            </w:r>
            <w:r w:rsidRPr="00BB1406">
              <w:rPr>
                <w:bCs/>
                <w:sz w:val="32"/>
              </w:rPr>
              <w:t xml:space="preserve"> </w:t>
            </w:r>
            <w:r w:rsidRPr="00077142">
              <w:rPr>
                <w:bCs/>
                <w:sz w:val="28"/>
              </w:rPr>
              <w:t>(</w:t>
            </w:r>
            <w:r>
              <w:rPr>
                <w:sz w:val="28"/>
              </w:rPr>
              <w:t>приложение №</w:t>
            </w:r>
            <w:r w:rsidRPr="00077142">
              <w:rPr>
                <w:sz w:val="28"/>
              </w:rPr>
              <w:t>1)</w:t>
            </w:r>
            <w:r>
              <w:rPr>
                <w:sz w:val="28"/>
              </w:rPr>
              <w:t>..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43</w:t>
            </w:r>
          </w:p>
        </w:tc>
      </w:tr>
      <w:tr w:rsidR="00BA162B" w:rsidRPr="00077142" w:rsidTr="00BB1406">
        <w:trPr>
          <w:trHeight w:val="244"/>
        </w:trPr>
        <w:tc>
          <w:tcPr>
            <w:tcW w:w="12046" w:type="dxa"/>
          </w:tcPr>
          <w:p w:rsidR="00BA162B" w:rsidRPr="00077142" w:rsidRDefault="00BA162B" w:rsidP="00077142">
            <w:pPr>
              <w:spacing w:line="240" w:lineRule="atLeast"/>
              <w:rPr>
                <w:bCs/>
                <w:sz w:val="28"/>
              </w:rPr>
            </w:pPr>
            <w:r w:rsidRPr="00077142">
              <w:rPr>
                <w:sz w:val="28"/>
              </w:rPr>
              <w:t>2. Выводы</w:t>
            </w:r>
            <w:r>
              <w:rPr>
                <w:sz w:val="28"/>
              </w:rPr>
              <w:t xml:space="preserve"> ………………………………………………………………………………………………….</w:t>
            </w:r>
          </w:p>
        </w:tc>
        <w:tc>
          <w:tcPr>
            <w:tcW w:w="1080" w:type="dxa"/>
          </w:tcPr>
          <w:p w:rsidR="00BA162B" w:rsidRPr="00077142" w:rsidRDefault="00BA162B" w:rsidP="00175D44">
            <w:pPr>
              <w:spacing w:line="240" w:lineRule="atLeast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</w:tbl>
    <w:p w:rsidR="00BA162B" w:rsidRDefault="00BA162B" w:rsidP="0079493E">
      <w:pPr>
        <w:spacing w:line="240" w:lineRule="atLeast"/>
        <w:jc w:val="center"/>
        <w:rPr>
          <w:b/>
        </w:rPr>
      </w:pPr>
    </w:p>
    <w:p w:rsidR="00BA162B" w:rsidRDefault="00BA162B" w:rsidP="0079493E">
      <w:pPr>
        <w:spacing w:line="240" w:lineRule="atLeast"/>
        <w:jc w:val="center"/>
        <w:rPr>
          <w:b/>
        </w:rPr>
      </w:pPr>
    </w:p>
    <w:p w:rsidR="00BA162B" w:rsidRDefault="00BA162B" w:rsidP="0079493E">
      <w:pPr>
        <w:spacing w:line="240" w:lineRule="atLeast"/>
        <w:jc w:val="center"/>
        <w:rPr>
          <w:b/>
        </w:rPr>
      </w:pPr>
    </w:p>
    <w:p w:rsidR="00BA162B" w:rsidRPr="0079493E" w:rsidRDefault="00BA162B" w:rsidP="0079493E">
      <w:pPr>
        <w:spacing w:line="240" w:lineRule="atLeast"/>
        <w:jc w:val="center"/>
        <w:rPr>
          <w:b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BB1406">
      <w:pPr>
        <w:pStyle w:val="ListParagraph"/>
        <w:ind w:left="0"/>
        <w:rPr>
          <w:b/>
          <w:bCs/>
          <w:color w:val="000000"/>
        </w:rPr>
      </w:pPr>
    </w:p>
    <w:p w:rsidR="00BA162B" w:rsidRDefault="00BA162B" w:rsidP="00837DE9">
      <w:pPr>
        <w:pStyle w:val="ListParagraph"/>
        <w:ind w:left="0" w:firstLine="284"/>
        <w:jc w:val="center"/>
        <w:rPr>
          <w:b/>
          <w:bCs/>
          <w:color w:val="000000"/>
        </w:rPr>
      </w:pPr>
    </w:p>
    <w:p w:rsidR="00BA162B" w:rsidRDefault="00BA162B" w:rsidP="00837DE9">
      <w:pPr>
        <w:pStyle w:val="ListParagraph"/>
        <w:ind w:left="0" w:firstLine="284"/>
        <w:jc w:val="center"/>
        <w:rPr>
          <w:b/>
          <w:bCs/>
          <w:color w:val="000000"/>
        </w:rPr>
      </w:pPr>
    </w:p>
    <w:p w:rsidR="00BA162B" w:rsidRDefault="00BA162B" w:rsidP="00837DE9">
      <w:pPr>
        <w:pStyle w:val="ListParagraph"/>
        <w:ind w:left="0" w:firstLine="284"/>
        <w:jc w:val="center"/>
        <w:rPr>
          <w:b/>
          <w:bCs/>
          <w:color w:val="000000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077142">
      <w:pPr>
        <w:spacing w:line="240" w:lineRule="atLeast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</w:p>
    <w:p w:rsidR="00BA162B" w:rsidRDefault="00BA162B" w:rsidP="006F12D5">
      <w:pPr>
        <w:spacing w:line="240" w:lineRule="atLeast"/>
        <w:jc w:val="center"/>
        <w:rPr>
          <w:b/>
          <w:sz w:val="28"/>
        </w:rPr>
      </w:pPr>
      <w:r>
        <w:rPr>
          <w:b/>
          <w:sz w:val="28"/>
        </w:rPr>
        <w:t>АНАЛИТИЧЕСКАЯ ЧАСТЬ</w:t>
      </w:r>
    </w:p>
    <w:p w:rsidR="00BA162B" w:rsidRDefault="00BA162B" w:rsidP="001A1B72">
      <w:pPr>
        <w:spacing w:line="240" w:lineRule="atLeast"/>
        <w:rPr>
          <w:b/>
          <w:sz w:val="28"/>
        </w:rPr>
      </w:pPr>
    </w:p>
    <w:p w:rsidR="00BA162B" w:rsidRDefault="00BA162B" w:rsidP="001A1B72">
      <w:pPr>
        <w:spacing w:line="240" w:lineRule="atLeast"/>
        <w:rPr>
          <w:b/>
          <w:sz w:val="28"/>
        </w:rPr>
      </w:pPr>
    </w:p>
    <w:p w:rsidR="00BA162B" w:rsidRPr="002E6DA7" w:rsidRDefault="00BA162B" w:rsidP="001A1B72">
      <w:pPr>
        <w:spacing w:line="240" w:lineRule="atLeast"/>
        <w:jc w:val="center"/>
        <w:rPr>
          <w:b/>
        </w:rPr>
      </w:pPr>
      <w:r>
        <w:rPr>
          <w:b/>
        </w:rPr>
        <w:t>1. Общие</w:t>
      </w:r>
      <w:r w:rsidRPr="002E6DA7">
        <w:rPr>
          <w:b/>
        </w:rPr>
        <w:t xml:space="preserve"> </w:t>
      </w:r>
      <w:r>
        <w:rPr>
          <w:b/>
        </w:rPr>
        <w:t xml:space="preserve">сведения об </w:t>
      </w:r>
      <w:r w:rsidRPr="002E6DA7">
        <w:rPr>
          <w:b/>
        </w:rPr>
        <w:t xml:space="preserve"> </w:t>
      </w:r>
      <w:r>
        <w:rPr>
          <w:b/>
        </w:rPr>
        <w:t>образовательной организации</w:t>
      </w:r>
    </w:p>
    <w:p w:rsidR="00BA162B" w:rsidRDefault="00BA162B" w:rsidP="00853110">
      <w:pPr>
        <w:spacing w:line="240" w:lineRule="atLeast"/>
        <w:jc w:val="both"/>
        <w:rPr>
          <w:b/>
          <w:u w:val="single"/>
        </w:rPr>
      </w:pPr>
    </w:p>
    <w:p w:rsidR="00BA162B" w:rsidRDefault="00BA162B" w:rsidP="00853110">
      <w:pPr>
        <w:spacing w:line="240" w:lineRule="atLeast"/>
        <w:jc w:val="both"/>
      </w:pPr>
      <w:r w:rsidRPr="00D23A83">
        <w:rPr>
          <w:b/>
          <w:u w:val="single"/>
        </w:rPr>
        <w:t>Полное наименование</w:t>
      </w:r>
      <w:r>
        <w:rPr>
          <w:b/>
          <w:u w:val="single"/>
        </w:rPr>
        <w:t xml:space="preserve"> организации</w:t>
      </w:r>
      <w:r w:rsidRPr="00D23A83">
        <w:rPr>
          <w:b/>
          <w:u w:val="single"/>
        </w:rPr>
        <w:t>:</w:t>
      </w:r>
      <w:r>
        <w:t xml:space="preserve"> муниципальное бюджетное дошкольное образовательное учреждение   Петрозаводского городского округа «Детский сад комбинированного вида № 7  «Ауринко»    </w:t>
      </w:r>
    </w:p>
    <w:p w:rsidR="00BA162B" w:rsidRDefault="00BA162B" w:rsidP="00853110">
      <w:pPr>
        <w:spacing w:line="240" w:lineRule="atLeast"/>
        <w:jc w:val="both"/>
      </w:pPr>
      <w:r w:rsidRPr="00C84984">
        <w:rPr>
          <w:b/>
          <w:u w:val="single"/>
        </w:rPr>
        <w:t>Краткое наименование организации:</w:t>
      </w:r>
      <w:r>
        <w:t xml:space="preserve"> МДОУ «Детский сад № 7»</w:t>
      </w:r>
    </w:p>
    <w:p w:rsidR="00BA162B" w:rsidRDefault="00BA162B" w:rsidP="00853110">
      <w:pPr>
        <w:spacing w:line="240" w:lineRule="atLeast"/>
        <w:jc w:val="both"/>
      </w:pPr>
      <w:r w:rsidRPr="00D23A83">
        <w:rPr>
          <w:b/>
          <w:u w:val="single"/>
        </w:rPr>
        <w:t>Дата открытия</w:t>
      </w:r>
      <w:r>
        <w:rPr>
          <w:u w:val="single"/>
        </w:rPr>
        <w:t>:</w:t>
      </w:r>
      <w:r>
        <w:t xml:space="preserve"> 03.01.1975 г</w:t>
      </w:r>
      <w:r w:rsidRPr="00B0683E">
        <w:t>.</w:t>
      </w:r>
    </w:p>
    <w:p w:rsidR="00BA162B" w:rsidRDefault="00BA162B" w:rsidP="00B0683E">
      <w:pPr>
        <w:pStyle w:val="BodyText"/>
        <w:spacing w:line="240" w:lineRule="atLeast"/>
        <w:rPr>
          <w:sz w:val="24"/>
          <w:szCs w:val="24"/>
        </w:rPr>
      </w:pPr>
      <w:r w:rsidRPr="008B3EBF">
        <w:rPr>
          <w:b/>
          <w:sz w:val="24"/>
          <w:szCs w:val="24"/>
          <w:u w:val="single"/>
        </w:rPr>
        <w:t>Юридический и фактический адрес:</w:t>
      </w:r>
      <w:r>
        <w:rPr>
          <w:sz w:val="24"/>
          <w:szCs w:val="24"/>
        </w:rPr>
        <w:t xml:space="preserve">  185034, Республика Карелия, город Петрозаводск, улица Нойбранденбургская, 18а, округ « Ключевая»</w:t>
      </w:r>
    </w:p>
    <w:p w:rsidR="00BA162B" w:rsidRDefault="00BA162B" w:rsidP="00B0683E">
      <w:pPr>
        <w:spacing w:line="240" w:lineRule="atLeast"/>
      </w:pPr>
      <w:r w:rsidRPr="00B9544D">
        <w:rPr>
          <w:b/>
          <w:u w:val="single"/>
        </w:rPr>
        <w:t>Телефоны:</w:t>
      </w:r>
      <w:r>
        <w:t xml:space="preserve">  53-36-22, 53-36-99.</w:t>
      </w:r>
    </w:p>
    <w:p w:rsidR="00BA162B" w:rsidRDefault="00BA162B" w:rsidP="00B0683E">
      <w:pPr>
        <w:spacing w:line="240" w:lineRule="atLeast"/>
      </w:pPr>
      <w:r w:rsidRPr="00B9544D">
        <w:rPr>
          <w:b/>
          <w:u w:val="single"/>
        </w:rPr>
        <w:t>Адрес сайта в интернете</w:t>
      </w:r>
      <w:r>
        <w:rPr>
          <w:u w:val="single"/>
        </w:rPr>
        <w:t>:</w:t>
      </w:r>
      <w:r>
        <w:t xml:space="preserve">  </w:t>
      </w:r>
      <w:r w:rsidRPr="00624279">
        <w:t xml:space="preserve"> </w:t>
      </w:r>
      <w:r w:rsidRPr="00624279">
        <w:rPr>
          <w:u w:val="single"/>
        </w:rPr>
        <w:t xml:space="preserve"> </w:t>
      </w:r>
      <w:hyperlink r:id="rId8" w:history="1">
        <w:r w:rsidRPr="005477C4">
          <w:rPr>
            <w:rStyle w:val="Hyperlink"/>
          </w:rPr>
          <w:t>http://sad7.nubex.ru</w:t>
        </w:r>
      </w:hyperlink>
      <w:r>
        <w:t xml:space="preserve"> </w:t>
      </w:r>
    </w:p>
    <w:p w:rsidR="00BA162B" w:rsidRPr="001D6533" w:rsidRDefault="00BA162B" w:rsidP="00B0683E">
      <w:pPr>
        <w:spacing w:line="240" w:lineRule="atLeast"/>
        <w:jc w:val="both"/>
      </w:pPr>
      <w:r w:rsidRPr="00B9544D">
        <w:rPr>
          <w:b/>
          <w:u w:val="single"/>
        </w:rPr>
        <w:t>Адрес электронной почты:</w:t>
      </w:r>
      <w:r>
        <w:t xml:space="preserve"> </w:t>
      </w:r>
      <w:r w:rsidRPr="004526AE">
        <w:t xml:space="preserve"> </w:t>
      </w:r>
      <w:hyperlink r:id="rId9" w:history="1">
        <w:r>
          <w:rPr>
            <w:rStyle w:val="Hyperlink"/>
            <w:lang w:val="en-US"/>
          </w:rPr>
          <w:t>aurinko</w:t>
        </w:r>
        <w:r>
          <w:rPr>
            <w:rStyle w:val="Hyperlink"/>
          </w:rPr>
          <w:t>18</w:t>
        </w:r>
        <w:r>
          <w:rPr>
            <w:rStyle w:val="Hyperlink"/>
            <w:lang w:val="en-US"/>
          </w:rPr>
          <w:t>a</w:t>
        </w:r>
        <w:r>
          <w:rPr>
            <w:rStyle w:val="Hyperlink"/>
          </w:rPr>
          <w:t>@</w:t>
        </w:r>
        <w:r>
          <w:rPr>
            <w:rStyle w:val="Hyperlink"/>
            <w:lang w:val="en-US"/>
          </w:rPr>
          <w:t>mail</w:t>
        </w:r>
        <w:r>
          <w:rPr>
            <w:rStyle w:val="Hyperlink"/>
          </w:rPr>
          <w:t>.</w:t>
        </w:r>
        <w:r>
          <w:rPr>
            <w:rStyle w:val="Hyperlink"/>
            <w:lang w:val="en-US"/>
          </w:rPr>
          <w:t>ru</w:t>
        </w:r>
      </w:hyperlink>
    </w:p>
    <w:p w:rsidR="00BA162B" w:rsidRPr="00ED6B26" w:rsidRDefault="00BA162B" w:rsidP="00853110">
      <w:pPr>
        <w:spacing w:line="240" w:lineRule="atLeast"/>
        <w:jc w:val="both"/>
      </w:pPr>
      <w:r>
        <w:rPr>
          <w:b/>
          <w:u w:val="single"/>
        </w:rPr>
        <w:t xml:space="preserve">Руководитель организации: </w:t>
      </w:r>
      <w:r>
        <w:t>Хитрова Юлия Владимировна</w:t>
      </w:r>
    </w:p>
    <w:p w:rsidR="00BA162B" w:rsidRDefault="00BA162B" w:rsidP="00853110">
      <w:pPr>
        <w:spacing w:line="240" w:lineRule="atLeast"/>
        <w:jc w:val="both"/>
      </w:pPr>
      <w:r w:rsidRPr="00D23A83">
        <w:rPr>
          <w:b/>
          <w:u w:val="single"/>
        </w:rPr>
        <w:t>Учредитель:</w:t>
      </w:r>
      <w:r>
        <w:t xml:space="preserve"> Управление образования Администрации Петрозаводского городского округа.</w:t>
      </w:r>
    </w:p>
    <w:p w:rsidR="00BA162B" w:rsidRPr="00397B89" w:rsidRDefault="00BA162B" w:rsidP="00853110">
      <w:pPr>
        <w:spacing w:line="240" w:lineRule="atLeast"/>
        <w:jc w:val="both"/>
        <w:rPr>
          <w:b/>
        </w:rPr>
      </w:pPr>
      <w:r w:rsidRPr="00397B89">
        <w:rPr>
          <w:b/>
          <w:u w:val="single"/>
        </w:rPr>
        <w:t xml:space="preserve">Документы </w:t>
      </w:r>
      <w:r>
        <w:rPr>
          <w:b/>
          <w:u w:val="single"/>
        </w:rPr>
        <w:t>организации</w:t>
      </w:r>
      <w:r w:rsidRPr="00397B89">
        <w:rPr>
          <w:b/>
          <w:u w:val="single"/>
        </w:rPr>
        <w:t>:</w:t>
      </w:r>
      <w:r w:rsidRPr="00397B89">
        <w:rPr>
          <w:b/>
        </w:rPr>
        <w:t xml:space="preserve"> </w:t>
      </w:r>
    </w:p>
    <w:p w:rsidR="00BA162B" w:rsidRPr="001F75DA" w:rsidRDefault="00BA162B" w:rsidP="00D550BD">
      <w:pPr>
        <w:pStyle w:val="NoSpacing"/>
        <w:numPr>
          <w:ilvl w:val="0"/>
          <w:numId w:val="3"/>
        </w:numPr>
        <w:tabs>
          <w:tab w:val="clear" w:pos="720"/>
          <w:tab w:val="num" w:pos="360"/>
        </w:tabs>
        <w:spacing w:line="240" w:lineRule="atLeast"/>
        <w:ind w:left="180" w:firstLine="0"/>
        <w:rPr>
          <w:rFonts w:ascii="Times New Roman" w:hAnsi="Times New Roman"/>
        </w:rPr>
      </w:pPr>
      <w:r>
        <w:rPr>
          <w:rFonts w:ascii="Times New Roman" w:hAnsi="Times New Roman"/>
        </w:rPr>
        <w:t>Л</w:t>
      </w:r>
      <w:r w:rsidRPr="001F75DA">
        <w:rPr>
          <w:rFonts w:ascii="Times New Roman" w:hAnsi="Times New Roman"/>
        </w:rPr>
        <w:t>ицензия на осуществление образовательной деятельн</w:t>
      </w:r>
      <w:r>
        <w:rPr>
          <w:rFonts w:ascii="Times New Roman" w:hAnsi="Times New Roman"/>
        </w:rPr>
        <w:t>ости Министерства  образования Р</w:t>
      </w:r>
      <w:r w:rsidRPr="001F75DA">
        <w:rPr>
          <w:rFonts w:ascii="Times New Roman" w:hAnsi="Times New Roman"/>
        </w:rPr>
        <w:t>еспублики Карелия:   серия: 10Л01 0007448; регистрационный номер: 2854;  дата выдачи: 26.05.2016 г.</w:t>
      </w:r>
      <w:r>
        <w:rPr>
          <w:rFonts w:ascii="Times New Roman" w:hAnsi="Times New Roman"/>
        </w:rPr>
        <w:t>;</w:t>
      </w:r>
    </w:p>
    <w:p w:rsidR="00BA162B" w:rsidRPr="001F75DA" w:rsidRDefault="00BA162B" w:rsidP="00D550BD">
      <w:pPr>
        <w:pStyle w:val="NoSpacing"/>
        <w:numPr>
          <w:ilvl w:val="0"/>
          <w:numId w:val="3"/>
        </w:numPr>
        <w:tabs>
          <w:tab w:val="clear" w:pos="720"/>
          <w:tab w:val="num" w:pos="360"/>
        </w:tabs>
        <w:spacing w:line="240" w:lineRule="atLeast"/>
        <w:ind w:left="180" w:firstLine="0"/>
        <w:rPr>
          <w:rFonts w:ascii="Times New Roman" w:hAnsi="Times New Roman"/>
        </w:rPr>
      </w:pPr>
      <w:r w:rsidRPr="001F75DA">
        <w:rPr>
          <w:rFonts w:ascii="Times New Roman" w:hAnsi="Times New Roman"/>
        </w:rPr>
        <w:t>Приложение к лицензии</w:t>
      </w:r>
      <w:r w:rsidRPr="001F75DA">
        <w:rPr>
          <w:rFonts w:ascii="Times New Roman" w:hAnsi="Times New Roman"/>
          <w:b/>
        </w:rPr>
        <w:t>:</w:t>
      </w:r>
      <w:r w:rsidRPr="001F75DA">
        <w:rPr>
          <w:rFonts w:ascii="Times New Roman" w:hAnsi="Times New Roman"/>
        </w:rPr>
        <w:t xml:space="preserve"> серия:  10П01  №  0001323;</w:t>
      </w:r>
      <w:r>
        <w:rPr>
          <w:rFonts w:ascii="Times New Roman" w:hAnsi="Times New Roman"/>
        </w:rPr>
        <w:t xml:space="preserve"> </w:t>
      </w:r>
      <w:r w:rsidRPr="001F75DA">
        <w:rPr>
          <w:rFonts w:ascii="Times New Roman" w:hAnsi="Times New Roman"/>
        </w:rPr>
        <w:t>регистрационный номер: 2854</w:t>
      </w:r>
      <w:r>
        <w:rPr>
          <w:rFonts w:ascii="Times New Roman" w:hAnsi="Times New Roman"/>
        </w:rPr>
        <w:t xml:space="preserve">; </w:t>
      </w:r>
      <w:r w:rsidRPr="001F75DA">
        <w:rPr>
          <w:rFonts w:ascii="Times New Roman" w:hAnsi="Times New Roman"/>
        </w:rPr>
        <w:t>дата выдачи  26.05.2016 г.</w:t>
      </w:r>
      <w:r>
        <w:rPr>
          <w:rFonts w:ascii="Times New Roman" w:hAnsi="Times New Roman"/>
        </w:rPr>
        <w:t>;</w:t>
      </w:r>
      <w:r w:rsidRPr="001F75DA">
        <w:rPr>
          <w:rFonts w:ascii="Times New Roman" w:hAnsi="Times New Roman"/>
        </w:rPr>
        <w:t xml:space="preserve"> </w:t>
      </w:r>
    </w:p>
    <w:p w:rsidR="00BA162B" w:rsidRPr="001F75DA" w:rsidRDefault="00BA162B" w:rsidP="001F75DA">
      <w:pPr>
        <w:pStyle w:val="ListParagraph"/>
        <w:numPr>
          <w:ilvl w:val="0"/>
          <w:numId w:val="1"/>
        </w:numPr>
        <w:tabs>
          <w:tab w:val="clear" w:pos="720"/>
          <w:tab w:val="num" w:pos="284"/>
          <w:tab w:val="num" w:pos="360"/>
        </w:tabs>
        <w:spacing w:line="240" w:lineRule="atLeast"/>
        <w:ind w:left="180" w:firstLine="0"/>
        <w:jc w:val="both"/>
      </w:pPr>
      <w:r w:rsidRPr="001F75DA">
        <w:t>Устав муниципального бюджетного дошкольного образовательного учреждения Петрозаводского городского округа «Детский сад комбинированного вида № 7 «Ауринко», утверждённый постановлением Администрации  Петрозаводского городского округа от 31.03.2015г. № 1548</w:t>
      </w:r>
      <w:r>
        <w:t>.</w:t>
      </w:r>
    </w:p>
    <w:p w:rsidR="00BA162B" w:rsidRDefault="00BA162B" w:rsidP="00853110">
      <w:pPr>
        <w:spacing w:line="240" w:lineRule="atLeast"/>
        <w:jc w:val="both"/>
      </w:pPr>
      <w:r w:rsidRPr="008B3EBF">
        <w:rPr>
          <w:b/>
          <w:u w:val="single"/>
        </w:rPr>
        <w:t>Режим работы учреждения:</w:t>
      </w:r>
      <w:r>
        <w:t xml:space="preserve"> пятидневная рабочая неделя с 7.30 до 18.00, выходные дни суббота, воскресенье, праздничные дни</w:t>
      </w:r>
    </w:p>
    <w:p w:rsidR="00BA162B" w:rsidRDefault="00BA162B" w:rsidP="00853110">
      <w:pPr>
        <w:spacing w:line="240" w:lineRule="atLeast"/>
        <w:jc w:val="both"/>
        <w:rPr>
          <w:b/>
          <w:u w:val="single"/>
        </w:rPr>
      </w:pPr>
      <w:r w:rsidRPr="009E7CF0">
        <w:rPr>
          <w:b/>
          <w:u w:val="single"/>
        </w:rPr>
        <w:t>Взаимодействие с организациями-партнерами, органами исполнительной власти:</w:t>
      </w:r>
    </w:p>
    <w:p w:rsidR="00BA162B" w:rsidRDefault="00BA162B" w:rsidP="006608CB">
      <w:pPr>
        <w:pStyle w:val="ListParagraph"/>
        <w:numPr>
          <w:ilvl w:val="0"/>
          <w:numId w:val="14"/>
        </w:numPr>
        <w:ind w:left="426"/>
        <w:jc w:val="both"/>
      </w:pPr>
      <w:r>
        <w:rPr>
          <w:color w:val="000000"/>
        </w:rPr>
        <w:t>ГБУЗ</w:t>
      </w:r>
      <w:r>
        <w:t xml:space="preserve"> «Поликлиника № 4», Республиканская детская больница (отделение патологии речи);</w:t>
      </w:r>
    </w:p>
    <w:p w:rsidR="00BA162B" w:rsidRPr="007C5C9E" w:rsidRDefault="00BA162B" w:rsidP="006608CB">
      <w:pPr>
        <w:pStyle w:val="ListParagraph"/>
        <w:numPr>
          <w:ilvl w:val="0"/>
          <w:numId w:val="14"/>
        </w:numPr>
        <w:ind w:left="426"/>
        <w:jc w:val="both"/>
      </w:pPr>
      <w:r>
        <w:t>МОУ «Центр ПМСС»,</w:t>
      </w:r>
      <w:r w:rsidRPr="005E064F">
        <w:t xml:space="preserve"> </w:t>
      </w:r>
      <w:r>
        <w:t>ГАО ДПО РК «КИРО»,</w:t>
      </w:r>
      <w:r w:rsidRPr="005E064F">
        <w:t xml:space="preserve"> </w:t>
      </w:r>
      <w:r>
        <w:t>МАУ ДПО ПГО «ЦРО», МБОУ ДОД «ДТДиЮ»;</w:t>
      </w:r>
      <w:r w:rsidRPr="00F45549">
        <w:rPr>
          <w:bCs/>
        </w:rPr>
        <w:t xml:space="preserve"> </w:t>
      </w:r>
      <w:r w:rsidRPr="00472CC7">
        <w:rPr>
          <w:bCs/>
        </w:rPr>
        <w:t>ФГБОУ ВПО «Петр ГУ»</w:t>
      </w:r>
      <w:r>
        <w:rPr>
          <w:bCs/>
        </w:rPr>
        <w:t>, ГА ПОУ РК «Петрозаводский педагогический колледж»;</w:t>
      </w:r>
    </w:p>
    <w:p w:rsidR="00BA162B" w:rsidRDefault="00BA162B" w:rsidP="006608CB">
      <w:pPr>
        <w:pStyle w:val="ListParagraph"/>
        <w:numPr>
          <w:ilvl w:val="0"/>
          <w:numId w:val="14"/>
        </w:numPr>
        <w:ind w:left="426"/>
        <w:jc w:val="both"/>
      </w:pPr>
      <w:r>
        <w:t>МУ ЦБС «Б</w:t>
      </w:r>
      <w:r w:rsidRPr="00F52DD7">
        <w:t>иблиотека № 11</w:t>
      </w:r>
      <w:r>
        <w:t>»</w:t>
      </w:r>
      <w:r w:rsidRPr="00F52DD7">
        <w:t>, национальный</w:t>
      </w:r>
      <w:r>
        <w:t xml:space="preserve"> Краеведческий музей, музей изобразительных искусств РК, </w:t>
      </w:r>
      <w:r w:rsidRPr="007C5C9E">
        <w:rPr>
          <w:bCs/>
        </w:rPr>
        <w:t>ФГБУК «Государственный историко-культурный и этнографический музей – запове</w:t>
      </w:r>
      <w:r>
        <w:rPr>
          <w:bCs/>
        </w:rPr>
        <w:t>дник «Кижи»,</w:t>
      </w:r>
      <w:r w:rsidRPr="007C5C9E">
        <w:t xml:space="preserve"> </w:t>
      </w:r>
      <w:r>
        <w:t xml:space="preserve">БУ «Музыкальный театр «Карьялас»; </w:t>
      </w:r>
    </w:p>
    <w:p w:rsidR="00BA162B" w:rsidRDefault="00BA162B" w:rsidP="00D550BD">
      <w:pPr>
        <w:pStyle w:val="ListParagraph"/>
        <w:numPr>
          <w:ilvl w:val="0"/>
          <w:numId w:val="14"/>
        </w:numPr>
        <w:ind w:left="426"/>
      </w:pPr>
      <w:r>
        <w:t>детские сады г. Петрозаводска,  школы округа «Ключевая».</w:t>
      </w:r>
    </w:p>
    <w:p w:rsidR="00BA162B" w:rsidRDefault="00BA162B" w:rsidP="00853110">
      <w:pPr>
        <w:spacing w:line="240" w:lineRule="atLeast"/>
        <w:jc w:val="both"/>
        <w:rPr>
          <w:b/>
          <w:u w:val="single"/>
        </w:rPr>
      </w:pPr>
    </w:p>
    <w:p w:rsidR="00BA162B" w:rsidRPr="003D4DDD" w:rsidRDefault="00BA162B" w:rsidP="00853110">
      <w:pPr>
        <w:spacing w:line="240" w:lineRule="atLeast"/>
        <w:jc w:val="both"/>
        <w:rPr>
          <w:b/>
          <w:u w:val="single"/>
        </w:rPr>
      </w:pPr>
    </w:p>
    <w:p w:rsidR="00BA162B" w:rsidRDefault="00BA162B" w:rsidP="009D202F">
      <w:pPr>
        <w:pStyle w:val="NormalWeb"/>
        <w:spacing w:before="0" w:after="0" w:line="240" w:lineRule="atLeast"/>
        <w:jc w:val="center"/>
        <w:rPr>
          <w:b/>
          <w:iCs/>
          <w:sz w:val="24"/>
        </w:rPr>
      </w:pPr>
      <w:r w:rsidRPr="009D202F">
        <w:rPr>
          <w:b/>
          <w:iCs/>
          <w:sz w:val="24"/>
        </w:rPr>
        <w:t>2.</w:t>
      </w:r>
      <w:r>
        <w:rPr>
          <w:b/>
          <w:iCs/>
          <w:sz w:val="24"/>
        </w:rPr>
        <w:t xml:space="preserve"> Система управления образовательной организации</w:t>
      </w:r>
    </w:p>
    <w:p w:rsidR="00BA162B" w:rsidRDefault="00BA162B" w:rsidP="00126C81">
      <w:pPr>
        <w:spacing w:line="240" w:lineRule="atLeast"/>
        <w:ind w:firstLine="567"/>
        <w:jc w:val="both"/>
      </w:pPr>
      <w:r>
        <w:t xml:space="preserve">Управление образовательной организацией </w:t>
      </w:r>
      <w:r w:rsidRPr="0090333B">
        <w:t xml:space="preserve">осуществляется в соответствии с законом РФ «Об образовании в Российской Федерации» и на основании Устава </w:t>
      </w:r>
      <w:r>
        <w:t>МДОУ «Д</w:t>
      </w:r>
      <w:r w:rsidRPr="0090333B">
        <w:t>етск</w:t>
      </w:r>
      <w:r>
        <w:t xml:space="preserve">ий сад №7», </w:t>
      </w:r>
      <w:r w:rsidRPr="0030652A">
        <w:t xml:space="preserve">строится на принципах единоначалия и </w:t>
      </w:r>
      <w:r>
        <w:t>коллегиальности</w:t>
      </w:r>
      <w:r w:rsidRPr="0030652A">
        <w:t>, обеспечивающих государственно-общественный характер управления МДОУ.</w:t>
      </w:r>
      <w:r>
        <w:t xml:space="preserve"> Текущее руководство деятельностью осуществляет заведующий, назначенный  на должность и освобождаемый от должности главой Администрации Петрозаводского городского округа – </w:t>
      </w:r>
      <w:r w:rsidRPr="00AB3936">
        <w:rPr>
          <w:u w:val="single"/>
        </w:rPr>
        <w:t>Хитрова Юлия Владимировна</w:t>
      </w:r>
      <w:r>
        <w:t xml:space="preserve">, </w:t>
      </w:r>
      <w:r w:rsidRPr="00A062D8">
        <w:t xml:space="preserve"> </w:t>
      </w:r>
      <w:r>
        <w:t xml:space="preserve">общий </w:t>
      </w:r>
      <w:r w:rsidRPr="00A062D8">
        <w:t xml:space="preserve">стаж работы </w:t>
      </w:r>
      <w:r>
        <w:t>–</w:t>
      </w:r>
      <w:r w:rsidRPr="00A062D8">
        <w:t xml:space="preserve"> </w:t>
      </w:r>
      <w:r>
        <w:t>16 лет, педагогический стаж – 13 лет</w:t>
      </w:r>
      <w:r w:rsidRPr="00A062D8">
        <w:t xml:space="preserve">, в данной должности </w:t>
      </w:r>
      <w:r>
        <w:t>3 года (15.02.2016г.)</w:t>
      </w:r>
      <w:r w:rsidRPr="00A062D8">
        <w:t xml:space="preserve">. Аттестована на </w:t>
      </w:r>
      <w:r>
        <w:t xml:space="preserve">соответствие занимаемой </w:t>
      </w:r>
      <w:r w:rsidRPr="00A062D8">
        <w:t xml:space="preserve"> должности «ру</w:t>
      </w:r>
      <w:r>
        <w:t>ководитель» (март, 2016</w:t>
      </w:r>
      <w:r w:rsidRPr="00A062D8">
        <w:t>г).</w:t>
      </w:r>
    </w:p>
    <w:p w:rsidR="00BA162B" w:rsidRPr="0030652A" w:rsidRDefault="00BA162B" w:rsidP="00126C81">
      <w:pPr>
        <w:spacing w:line="240" w:lineRule="atLeast"/>
        <w:ind w:firstLine="567"/>
        <w:jc w:val="both"/>
      </w:pPr>
      <w:r w:rsidRPr="0030652A">
        <w:t xml:space="preserve">Управляющая система МДОУ </w:t>
      </w:r>
      <w:r>
        <w:t>«</w:t>
      </w:r>
      <w:r w:rsidRPr="0030652A">
        <w:t>Детский сад №</w:t>
      </w:r>
      <w:r>
        <w:t>7»</w:t>
      </w:r>
      <w:r w:rsidRPr="0030652A">
        <w:t xml:space="preserve"> состоит из двух структур, деятельность которых регламентируется Уставом </w:t>
      </w:r>
      <w:r>
        <w:t>М</w:t>
      </w:r>
      <w:r w:rsidRPr="0030652A">
        <w:t>ДОУ и соответствующими положениями:</w:t>
      </w:r>
    </w:p>
    <w:p w:rsidR="00BA162B" w:rsidRDefault="00BA162B" w:rsidP="00126C81">
      <w:pPr>
        <w:ind w:firstLine="567"/>
        <w:jc w:val="both"/>
      </w:pPr>
      <w:r w:rsidRPr="00B44D47">
        <w:rPr>
          <w:b/>
          <w:u w:val="single"/>
        </w:rPr>
        <w:t>I структура</w:t>
      </w:r>
      <w:r w:rsidRPr="00B44D47">
        <w:rPr>
          <w:b/>
        </w:rPr>
        <w:t> – общественное управление</w:t>
      </w:r>
      <w:r>
        <w:t>:</w:t>
      </w:r>
    </w:p>
    <w:p w:rsidR="00BA162B" w:rsidRPr="005E2A44" w:rsidRDefault="00BA162B" w:rsidP="00D550BD">
      <w:pPr>
        <w:numPr>
          <w:ilvl w:val="0"/>
          <w:numId w:val="21"/>
        </w:numPr>
        <w:jc w:val="both"/>
      </w:pPr>
      <w:r w:rsidRPr="005E2A44">
        <w:t>Педагогический совет;</w:t>
      </w:r>
    </w:p>
    <w:p w:rsidR="00BA162B" w:rsidRDefault="00BA162B" w:rsidP="00D550BD">
      <w:pPr>
        <w:numPr>
          <w:ilvl w:val="0"/>
          <w:numId w:val="21"/>
        </w:numPr>
        <w:jc w:val="both"/>
      </w:pPr>
      <w:r>
        <w:t>О</w:t>
      </w:r>
      <w:r w:rsidRPr="0090333B">
        <w:t>бщее</w:t>
      </w:r>
      <w:r>
        <w:t xml:space="preserve"> собрание трудового коллектива;</w:t>
      </w:r>
    </w:p>
    <w:p w:rsidR="00BA162B" w:rsidRPr="007E6319" w:rsidRDefault="00BA162B" w:rsidP="00D550BD">
      <w:pPr>
        <w:numPr>
          <w:ilvl w:val="0"/>
          <w:numId w:val="21"/>
        </w:numPr>
        <w:jc w:val="both"/>
      </w:pPr>
      <w:r>
        <w:t>Совет трудового коллектива;</w:t>
      </w:r>
    </w:p>
    <w:p w:rsidR="00BA162B" w:rsidRDefault="00BA162B" w:rsidP="00D550BD">
      <w:pPr>
        <w:numPr>
          <w:ilvl w:val="0"/>
          <w:numId w:val="21"/>
        </w:numPr>
        <w:jc w:val="both"/>
      </w:pPr>
      <w:r>
        <w:t>Родительский комитет.</w:t>
      </w:r>
      <w:r w:rsidRPr="0090333B">
        <w:t xml:space="preserve"> </w:t>
      </w:r>
    </w:p>
    <w:p w:rsidR="00BA162B" w:rsidRPr="005E2A44" w:rsidRDefault="00BA162B" w:rsidP="00126C81">
      <w:pPr>
        <w:ind w:firstLine="567"/>
        <w:jc w:val="both"/>
      </w:pPr>
      <w:r>
        <w:t xml:space="preserve">   </w:t>
      </w:r>
      <w:r w:rsidRPr="00A36531">
        <w:rPr>
          <w:i/>
        </w:rPr>
        <w:t>Педагогический совет</w:t>
      </w:r>
      <w:r>
        <w:t>,</w:t>
      </w:r>
      <w:r w:rsidRPr="005E2A44">
        <w:t xml:space="preserve"> в состав которого входят все педагоги</w:t>
      </w:r>
      <w:r>
        <w:t>,</w:t>
      </w:r>
      <w:r w:rsidRPr="005E2A44">
        <w:t xml:space="preserve"> осуществляет  </w:t>
      </w:r>
      <w:r>
        <w:t>о</w:t>
      </w:r>
      <w:r w:rsidRPr="005E2A44">
        <w:t xml:space="preserve">бщее руководство </w:t>
      </w:r>
      <w:r>
        <w:t>организацией</w:t>
      </w:r>
      <w:r w:rsidRPr="005E2A44">
        <w:t>. Педагогический совет решает вопросы своей деятельности на заседаниях, которые проходят 1 раз  в два месяца.</w:t>
      </w:r>
      <w:r>
        <w:t xml:space="preserve"> </w:t>
      </w:r>
      <w:r w:rsidRPr="005E2A44">
        <w:t>Педагогический совет правомочен:</w:t>
      </w:r>
    </w:p>
    <w:p w:rsidR="00BA162B" w:rsidRPr="005E2A44" w:rsidRDefault="00BA162B" w:rsidP="00D550BD">
      <w:pPr>
        <w:numPr>
          <w:ilvl w:val="0"/>
          <w:numId w:val="22"/>
        </w:numPr>
        <w:jc w:val="both"/>
      </w:pPr>
      <w:r w:rsidRPr="005E2A44">
        <w:t>принимать Устав, изменения и дополнения, вносимые в него;</w:t>
      </w:r>
    </w:p>
    <w:p w:rsidR="00BA162B" w:rsidRPr="005E2A44" w:rsidRDefault="00BA162B" w:rsidP="00D550BD">
      <w:pPr>
        <w:numPr>
          <w:ilvl w:val="0"/>
          <w:numId w:val="22"/>
        </w:numPr>
        <w:jc w:val="both"/>
      </w:pPr>
      <w:r w:rsidRPr="005E2A44">
        <w:t>определять направление образовательной деятельности учреждения;</w:t>
      </w:r>
    </w:p>
    <w:p w:rsidR="00BA162B" w:rsidRPr="005E2A44" w:rsidRDefault="00BA162B" w:rsidP="00D550BD">
      <w:pPr>
        <w:numPr>
          <w:ilvl w:val="0"/>
          <w:numId w:val="22"/>
        </w:numPr>
        <w:jc w:val="both"/>
      </w:pPr>
      <w:r w:rsidRPr="005E2A44">
        <w:t>принимать Основную общеобразовательную программу и программу развития  МДОУ;</w:t>
      </w:r>
    </w:p>
    <w:p w:rsidR="00BA162B" w:rsidRPr="005E2A44" w:rsidRDefault="00BA162B" w:rsidP="00D550BD">
      <w:pPr>
        <w:numPr>
          <w:ilvl w:val="0"/>
          <w:numId w:val="22"/>
        </w:numPr>
        <w:jc w:val="both"/>
      </w:pPr>
      <w:r w:rsidRPr="005E2A44">
        <w:t>рассматривать и утверждать методические направления работы с детьми, а также все другие вопросы содержания, методов и форм воспитательно-образовательного процесса;</w:t>
      </w:r>
    </w:p>
    <w:p w:rsidR="00BA162B" w:rsidRPr="005E2A44" w:rsidRDefault="00BA162B" w:rsidP="00D550BD">
      <w:pPr>
        <w:numPr>
          <w:ilvl w:val="0"/>
          <w:numId w:val="22"/>
        </w:numPr>
        <w:jc w:val="both"/>
        <w:rPr>
          <w:rStyle w:val="Emphasis"/>
          <w:i w:val="0"/>
          <w:iCs w:val="0"/>
        </w:rPr>
      </w:pPr>
      <w:r w:rsidRPr="005E2A44">
        <w:t>рассматривать вопросы повышения квалификации и переподготовки кадров.</w:t>
      </w:r>
    </w:p>
    <w:p w:rsidR="00BA162B" w:rsidRDefault="00BA162B" w:rsidP="00126C81">
      <w:pPr>
        <w:ind w:firstLine="567"/>
        <w:jc w:val="both"/>
      </w:pPr>
      <w:r>
        <w:rPr>
          <w:rStyle w:val="Emphasis"/>
          <w:i w:val="0"/>
          <w:iCs w:val="0"/>
        </w:rPr>
        <w:t xml:space="preserve">    </w:t>
      </w:r>
      <w:r w:rsidRPr="00D00199">
        <w:rPr>
          <w:rStyle w:val="Emphasis"/>
          <w:iCs w:val="0"/>
        </w:rPr>
        <w:t>Общее собрание</w:t>
      </w:r>
      <w:r w:rsidRPr="005E2A44">
        <w:rPr>
          <w:rStyle w:val="Emphasis"/>
          <w:i w:val="0"/>
          <w:iCs w:val="0"/>
        </w:rPr>
        <w:t>  </w:t>
      </w:r>
      <w:r w:rsidRPr="00D00199">
        <w:rPr>
          <w:rStyle w:val="Emphasis"/>
          <w:iCs w:val="0"/>
        </w:rPr>
        <w:t>трудового коллектива</w:t>
      </w:r>
      <w:r w:rsidRPr="005E2A44">
        <w:t>  МДОУ</w:t>
      </w:r>
      <w:r>
        <w:t>:</w:t>
      </w:r>
    </w:p>
    <w:p w:rsidR="00BA162B" w:rsidRDefault="00BA162B" w:rsidP="00D550BD">
      <w:pPr>
        <w:numPr>
          <w:ilvl w:val="0"/>
          <w:numId w:val="23"/>
        </w:numPr>
        <w:jc w:val="both"/>
      </w:pPr>
      <w:r w:rsidRPr="005E2A44">
        <w:t xml:space="preserve">утверждает локальные акты, </w:t>
      </w:r>
      <w:r>
        <w:t>структуру организации;</w:t>
      </w:r>
      <w:r w:rsidRPr="005E2A44">
        <w:t xml:space="preserve"> </w:t>
      </w:r>
    </w:p>
    <w:p w:rsidR="00BA162B" w:rsidRDefault="00BA162B" w:rsidP="00D550BD">
      <w:pPr>
        <w:numPr>
          <w:ilvl w:val="0"/>
          <w:numId w:val="23"/>
        </w:numPr>
        <w:jc w:val="both"/>
      </w:pPr>
      <w:r w:rsidRPr="005E2A44">
        <w:t>вносит предложения об изменени</w:t>
      </w:r>
      <w:r>
        <w:t>ях  и дополнениях в Устав  образовательной организации;</w:t>
      </w:r>
      <w:r w:rsidRPr="005E2A44">
        <w:t xml:space="preserve"> </w:t>
      </w:r>
    </w:p>
    <w:p w:rsidR="00BA162B" w:rsidRDefault="00BA162B" w:rsidP="00D550BD">
      <w:pPr>
        <w:numPr>
          <w:ilvl w:val="0"/>
          <w:numId w:val="23"/>
        </w:numPr>
        <w:jc w:val="both"/>
      </w:pPr>
      <w:r w:rsidRPr="005E2A44">
        <w:t>принимает решения по вопросу</w:t>
      </w:r>
      <w:r>
        <w:t xml:space="preserve"> охраны  жизни и здоровья воспитанников;</w:t>
      </w:r>
    </w:p>
    <w:p w:rsidR="00BA162B" w:rsidRDefault="00BA162B" w:rsidP="00D550BD">
      <w:pPr>
        <w:numPr>
          <w:ilvl w:val="0"/>
          <w:numId w:val="23"/>
        </w:numPr>
        <w:jc w:val="both"/>
      </w:pPr>
      <w:r>
        <w:t>заслушивает отчеты А</w:t>
      </w:r>
      <w:r w:rsidRPr="005E2A44">
        <w:t xml:space="preserve">дминистрации </w:t>
      </w:r>
      <w:r>
        <w:t>дошкольного учреждения о проделанной работе;</w:t>
      </w:r>
    </w:p>
    <w:p w:rsidR="00BA162B" w:rsidRPr="003232C0" w:rsidRDefault="00BA162B" w:rsidP="00D550BD">
      <w:pPr>
        <w:numPr>
          <w:ilvl w:val="0"/>
          <w:numId w:val="23"/>
        </w:numPr>
        <w:jc w:val="both"/>
      </w:pPr>
      <w:r>
        <w:t>участвует в разработке и принятии коллективного договора, правил трудового распорядка, изменений и дополнений к ним;</w:t>
      </w:r>
    </w:p>
    <w:p w:rsidR="00BA162B" w:rsidRPr="005E2A44" w:rsidRDefault="00BA162B" w:rsidP="00126C81">
      <w:pPr>
        <w:ind w:firstLine="567"/>
        <w:jc w:val="both"/>
      </w:pPr>
      <w:r>
        <w:t xml:space="preserve">    </w:t>
      </w:r>
      <w:r w:rsidRPr="003232C0">
        <w:rPr>
          <w:i/>
        </w:rPr>
        <w:t>Совет трудового коллектива</w:t>
      </w:r>
      <w:r w:rsidRPr="005E2A44">
        <w:t xml:space="preserve"> (СТК) является выборным, постоянно действующим органом, осуществляющим свои функции и права от имени всего трудового коллектива </w:t>
      </w:r>
      <w:r>
        <w:t>организации</w:t>
      </w:r>
      <w:r w:rsidRPr="005E2A44">
        <w:t xml:space="preserve"> и  в своей деятельности подотчетен Общему собранию трудового коллектива учреждения. Состав СТК формируется и утверждается Общим собранием из представителей работников учреждения, выдвинутых на общем собрании трудового коллектива, в число которых в обязательном порядке включается заведующий МДОУ, заместители заведующего, представители педагогического коллектива, технического персонала. </w:t>
      </w:r>
    </w:p>
    <w:p w:rsidR="00BA162B" w:rsidRDefault="00BA162B" w:rsidP="00126C81">
      <w:pPr>
        <w:jc w:val="both"/>
      </w:pPr>
    </w:p>
    <w:p w:rsidR="00BA162B" w:rsidRPr="0040756C" w:rsidRDefault="00BA162B" w:rsidP="0040756C">
      <w:pPr>
        <w:ind w:firstLine="567"/>
        <w:jc w:val="both"/>
        <w:rPr>
          <w:u w:val="single"/>
        </w:rPr>
      </w:pPr>
      <w:r w:rsidRPr="0040756C">
        <w:rPr>
          <w:b/>
          <w:u w:val="single"/>
        </w:rPr>
        <w:t>II структура </w:t>
      </w:r>
      <w:r w:rsidRPr="00FC561A">
        <w:rPr>
          <w:b/>
        </w:rPr>
        <w:t>– </w:t>
      </w:r>
      <w:r w:rsidRPr="0040756C">
        <w:rPr>
          <w:b/>
        </w:rPr>
        <w:t>административное управление, </w:t>
      </w:r>
      <w:r w:rsidRPr="0040756C">
        <w:t>которое имеет уровневую структуру:</w:t>
      </w:r>
    </w:p>
    <w:p w:rsidR="00BA162B" w:rsidRPr="0040756C" w:rsidRDefault="00BA162B" w:rsidP="0040756C">
      <w:pPr>
        <w:ind w:firstLine="567"/>
        <w:jc w:val="center"/>
        <w:rPr>
          <w:b/>
          <w:i/>
        </w:rPr>
      </w:pPr>
      <w:r w:rsidRPr="0040756C">
        <w:rPr>
          <w:b/>
          <w:i/>
        </w:rPr>
        <w:t>I уровень управления</w:t>
      </w:r>
    </w:p>
    <w:p w:rsidR="00BA162B" w:rsidRPr="005E2A44" w:rsidRDefault="00BA162B" w:rsidP="0040756C">
      <w:pPr>
        <w:ind w:firstLine="567"/>
        <w:jc w:val="both"/>
      </w:pPr>
      <w:r>
        <w:t xml:space="preserve">    </w:t>
      </w:r>
      <w:r w:rsidRPr="005E2A44">
        <w:t xml:space="preserve">Непосредственное управление </w:t>
      </w:r>
      <w:r>
        <w:t xml:space="preserve">организацией </w:t>
      </w:r>
      <w:r w:rsidRPr="005E2A44">
        <w:t xml:space="preserve"> осуществляет </w:t>
      </w:r>
      <w:r w:rsidRPr="00A11787">
        <w:rPr>
          <w:i/>
        </w:rPr>
        <w:t>заведующий</w:t>
      </w:r>
      <w:r w:rsidRPr="005E2A44">
        <w:t>, котор</w:t>
      </w:r>
      <w:r>
        <w:t xml:space="preserve">ый </w:t>
      </w:r>
      <w:r w:rsidRPr="005E2A44">
        <w:t>действует от имени учреждения, представляя  его  интересы во всех учреждениях и организациях:</w:t>
      </w:r>
    </w:p>
    <w:p w:rsidR="00BA162B" w:rsidRPr="005E2A44" w:rsidRDefault="00BA162B" w:rsidP="00D550BD">
      <w:pPr>
        <w:numPr>
          <w:ilvl w:val="0"/>
          <w:numId w:val="24"/>
        </w:numPr>
        <w:jc w:val="both"/>
      </w:pPr>
      <w:r w:rsidRPr="005E2A44">
        <w:t xml:space="preserve">распоряжается имуществом </w:t>
      </w:r>
      <w:r w:rsidRPr="005E2A44">
        <w:rPr>
          <w:szCs w:val="14"/>
        </w:rPr>
        <w:t xml:space="preserve">и средствами </w:t>
      </w:r>
      <w:r w:rsidRPr="005E2A44">
        <w:t>учреждения в пределах прав, предоставленных договором между Учредителем и учреждением;</w:t>
      </w:r>
    </w:p>
    <w:p w:rsidR="00BA162B" w:rsidRPr="005E2A44" w:rsidRDefault="00BA162B" w:rsidP="00D550BD">
      <w:pPr>
        <w:numPr>
          <w:ilvl w:val="0"/>
          <w:numId w:val="24"/>
        </w:numPr>
        <w:jc w:val="both"/>
      </w:pPr>
      <w:r w:rsidRPr="005E2A44">
        <w:t>в соответствии  трудовым законодательством принимает на работу и увольняет сотрудников МДОУ, осуществляет расстановку кадров, поощряет работников учреждения, налагает взыскание;</w:t>
      </w:r>
    </w:p>
    <w:p w:rsidR="00BA162B" w:rsidRPr="005E2A44" w:rsidRDefault="00BA162B" w:rsidP="00D550BD">
      <w:pPr>
        <w:numPr>
          <w:ilvl w:val="0"/>
          <w:numId w:val="24"/>
        </w:numPr>
        <w:jc w:val="both"/>
      </w:pPr>
      <w:r w:rsidRPr="005E2A44">
        <w:t>несет ответственность за деятельность учреждения перед Учредителем;</w:t>
      </w:r>
    </w:p>
    <w:p w:rsidR="00BA162B" w:rsidRDefault="00BA162B" w:rsidP="00D550BD">
      <w:pPr>
        <w:numPr>
          <w:ilvl w:val="0"/>
          <w:numId w:val="24"/>
        </w:numPr>
        <w:jc w:val="both"/>
      </w:pPr>
      <w:r w:rsidRPr="005E2A44">
        <w:t>издает приказы, распоряжения регламентирующие деятельность МДО</w:t>
      </w:r>
      <w:r>
        <w:t>У в рамках своей компетентности;</w:t>
      </w:r>
    </w:p>
    <w:p w:rsidR="00BA162B" w:rsidRPr="005E2A44" w:rsidRDefault="00BA162B" w:rsidP="00D550BD">
      <w:pPr>
        <w:numPr>
          <w:ilvl w:val="0"/>
          <w:numId w:val="24"/>
        </w:numPr>
        <w:jc w:val="both"/>
      </w:pPr>
      <w:r>
        <w:t>обеспечивает эффективное взаимодействие структурных подразделений;</w:t>
      </w:r>
    </w:p>
    <w:p w:rsidR="00BA162B" w:rsidRPr="00A11787" w:rsidRDefault="00BA162B" w:rsidP="00D550BD">
      <w:pPr>
        <w:numPr>
          <w:ilvl w:val="0"/>
          <w:numId w:val="24"/>
        </w:numPr>
        <w:jc w:val="both"/>
      </w:pPr>
      <w:r w:rsidRPr="005E2A44">
        <w:t>представляет  отчеты о деятельности учреждения и об использовании его имущества, об исполнении плана его финансово-хозяйственной деятельности.</w:t>
      </w:r>
    </w:p>
    <w:p w:rsidR="00BA162B" w:rsidRPr="0003458C" w:rsidRDefault="00BA162B" w:rsidP="0003458C">
      <w:pPr>
        <w:ind w:firstLine="567"/>
        <w:jc w:val="center"/>
        <w:rPr>
          <w:b/>
          <w:i/>
        </w:rPr>
      </w:pPr>
      <w:r w:rsidRPr="0003458C">
        <w:rPr>
          <w:b/>
          <w:i/>
        </w:rPr>
        <w:t>II уровень управления</w:t>
      </w:r>
    </w:p>
    <w:p w:rsidR="00BA162B" w:rsidRDefault="00BA162B" w:rsidP="0040756C">
      <w:pPr>
        <w:ind w:firstLine="567"/>
        <w:jc w:val="both"/>
      </w:pPr>
      <w:r w:rsidRPr="005E2A44">
        <w:t> </w:t>
      </w:r>
      <w:r>
        <w:t xml:space="preserve"> </w:t>
      </w:r>
      <w:r w:rsidRPr="00772939">
        <w:rPr>
          <w:i/>
        </w:rPr>
        <w:t>Зам. зав по ВМР</w:t>
      </w:r>
      <w:r>
        <w:t xml:space="preserve">  осуществляе</w:t>
      </w:r>
      <w:r w:rsidRPr="005E2A44">
        <w:t>т руководство вос</w:t>
      </w:r>
      <w:r>
        <w:t xml:space="preserve">питательно - </w:t>
      </w:r>
      <w:r w:rsidRPr="005E2A44">
        <w:t>образовательно</w:t>
      </w:r>
      <w:r>
        <w:t>й работой учреждения, рассматривает вопросы развития образовательных услуг, разработки образовательных программ, аттестации, повышения квалификации педагогических работников.</w:t>
      </w:r>
    </w:p>
    <w:p w:rsidR="00BA162B" w:rsidRPr="005E2A44" w:rsidRDefault="00BA162B" w:rsidP="0040756C">
      <w:pPr>
        <w:ind w:firstLine="567"/>
        <w:jc w:val="both"/>
      </w:pPr>
      <w:r>
        <w:t xml:space="preserve">   </w:t>
      </w:r>
      <w:r w:rsidRPr="00772939">
        <w:rPr>
          <w:i/>
        </w:rPr>
        <w:t>Старший воспитатель</w:t>
      </w:r>
      <w:r w:rsidRPr="005E2A44">
        <w:t xml:space="preserve"> определяет место каждого педагога в воспитательно-образовательной  работе с детьми, мобилизует воспитателей на решение задач, поставленных концепцией дошкольного воспитания перед дошкольным учреждением, привлекает к их решению родителей воспитанников.</w:t>
      </w:r>
    </w:p>
    <w:p w:rsidR="00BA162B" w:rsidRPr="005E2A44" w:rsidRDefault="00BA162B" w:rsidP="0040756C">
      <w:pPr>
        <w:ind w:firstLine="567"/>
        <w:jc w:val="both"/>
      </w:pPr>
      <w:r w:rsidRPr="005E2A44">
        <w:t>  </w:t>
      </w:r>
      <w:r w:rsidRPr="00772939">
        <w:rPr>
          <w:i/>
        </w:rPr>
        <w:t>Зам. зав по АХР</w:t>
      </w:r>
      <w:r w:rsidRPr="005E2A44">
        <w:t xml:space="preserve">  отвечает за сохранность здания дошкольного учреждения и имущества, организует материально-техническое снабжение педагогического процесса, обеспечивает чистоту и порядок в помещениях детского сада и на участке, противопожарную безопасность и организацию труда обслуживающего персонала. </w:t>
      </w:r>
    </w:p>
    <w:p w:rsidR="00BA162B" w:rsidRPr="005E2A44" w:rsidRDefault="00BA162B" w:rsidP="0040756C">
      <w:pPr>
        <w:ind w:firstLine="567"/>
        <w:jc w:val="both"/>
      </w:pPr>
      <w:r w:rsidRPr="005E2A44">
        <w:t>   </w:t>
      </w:r>
      <w:r w:rsidRPr="006608CB">
        <w:rPr>
          <w:i/>
        </w:rPr>
        <w:t>Калькулятор</w:t>
      </w:r>
      <w:r w:rsidRPr="006608CB">
        <w:t xml:space="preserve">  контролирует соблюдение санитарно-противоэпидемического режима, качество доставляемых продуктов, ведет контроль за  организацией питания</w:t>
      </w:r>
      <w:r>
        <w:t xml:space="preserve"> и качеством приготовления пищи</w:t>
      </w:r>
      <w:r w:rsidRPr="006608CB">
        <w:t>.</w:t>
      </w:r>
    </w:p>
    <w:p w:rsidR="00BA162B" w:rsidRPr="0003458C" w:rsidRDefault="00BA162B" w:rsidP="0003458C">
      <w:pPr>
        <w:ind w:firstLine="567"/>
        <w:jc w:val="center"/>
        <w:rPr>
          <w:b/>
          <w:i/>
        </w:rPr>
      </w:pPr>
      <w:r w:rsidRPr="0003458C">
        <w:rPr>
          <w:b/>
          <w:i/>
        </w:rPr>
        <w:t>III уровень  управления</w:t>
      </w:r>
    </w:p>
    <w:p w:rsidR="00BA162B" w:rsidRPr="005E2A44" w:rsidRDefault="00BA162B" w:rsidP="0040756C">
      <w:pPr>
        <w:ind w:firstLine="567"/>
        <w:jc w:val="both"/>
      </w:pPr>
      <w:r w:rsidRPr="005E2A44">
        <w:t xml:space="preserve">   Осуществляется воспитателями, специалистами и обслуживающим персоналом.</w:t>
      </w:r>
    </w:p>
    <w:p w:rsidR="00BA162B" w:rsidRPr="00BD74FE" w:rsidRDefault="00BA162B" w:rsidP="0040756C">
      <w:pPr>
        <w:ind w:firstLine="567"/>
        <w:jc w:val="both"/>
      </w:pPr>
      <w:r w:rsidRPr="005E2A44">
        <w:t xml:space="preserve">   Объект управления – дети и родители (законные представители).</w:t>
      </w:r>
    </w:p>
    <w:p w:rsidR="00BA162B" w:rsidRDefault="00BA162B" w:rsidP="0040756C">
      <w:pPr>
        <w:ind w:firstLine="567"/>
        <w:jc w:val="both"/>
      </w:pPr>
    </w:p>
    <w:p w:rsidR="00BA162B" w:rsidRDefault="00BA162B" w:rsidP="0040756C">
      <w:pPr>
        <w:ind w:firstLine="567"/>
        <w:jc w:val="both"/>
      </w:pPr>
    </w:p>
    <w:p w:rsidR="00BA162B" w:rsidRPr="00AA707A" w:rsidRDefault="00BA162B" w:rsidP="0040756C">
      <w:pPr>
        <w:ind w:firstLine="567"/>
        <w:jc w:val="both"/>
        <w:rPr>
          <w:b/>
        </w:rPr>
      </w:pPr>
      <w:r w:rsidRPr="00AA707A">
        <w:rPr>
          <w:b/>
        </w:rPr>
        <w:t>Структура и механизм управления дошкольн</w:t>
      </w:r>
      <w:r>
        <w:rPr>
          <w:b/>
        </w:rPr>
        <w:t xml:space="preserve">ой образовательной организацией </w:t>
      </w:r>
      <w:r w:rsidRPr="00AA707A">
        <w:rPr>
          <w:b/>
        </w:rPr>
        <w:t>определяет его стабильное функционирование. Контроль за финансовой и хозяйственной деятельностью учреждения осуществляет Учредитель.</w:t>
      </w:r>
    </w:p>
    <w:p w:rsidR="00BA162B" w:rsidRDefault="00BA162B" w:rsidP="00AA707A">
      <w:pPr>
        <w:jc w:val="both"/>
      </w:pPr>
    </w:p>
    <w:p w:rsidR="00BA162B" w:rsidRPr="005E2A44" w:rsidRDefault="00BA162B" w:rsidP="00AA707A">
      <w:pPr>
        <w:jc w:val="both"/>
      </w:pPr>
    </w:p>
    <w:p w:rsidR="00BA162B" w:rsidRPr="00AA707A" w:rsidRDefault="00BA162B" w:rsidP="00E66EDE">
      <w:pPr>
        <w:jc w:val="center"/>
        <w:rPr>
          <w:b/>
          <w:color w:val="000000"/>
          <w:szCs w:val="32"/>
          <w:u w:val="single"/>
        </w:rPr>
      </w:pPr>
      <w:r w:rsidRPr="00AA707A">
        <w:rPr>
          <w:b/>
          <w:color w:val="000000"/>
          <w:szCs w:val="32"/>
          <w:u w:val="single"/>
        </w:rPr>
        <w:t>Структура управления МДОУ «Детский сад № 7»</w:t>
      </w:r>
    </w:p>
    <w:p w:rsidR="00BA162B" w:rsidRDefault="00BA162B" w:rsidP="00E66EDE">
      <w:pPr>
        <w:jc w:val="center"/>
        <w:rPr>
          <w:b/>
          <w:color w:val="000000"/>
          <w:sz w:val="32"/>
          <w:szCs w:val="32"/>
          <w:u w:val="single"/>
        </w:rPr>
      </w:pPr>
      <w:r>
        <w:rPr>
          <w:noProof/>
        </w:rPr>
        <w:pict>
          <v:group id="_x0000_s1027" style="position:absolute;left:0;text-align:left;margin-left:8.1pt;margin-top:14.6pt;width:737.8pt;height:498.6pt;z-index:251661312" coordorigin="1314,1456" coordsize="14756,9972">
            <v:shapetype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8" type="#_x0000_t21" style="position:absolute;left:3294;top:1456;width:9540;height:540" strokeweight="1pt">
              <v:fill focusposition="1" focussize="" focus="100%" type="gradient"/>
              <v:shadow on="t" type="perspective" color="#4e6128" opacity=".5" offset="1pt" offset2="-3pt"/>
              <v:textbox>
                <w:txbxContent>
                  <w:p w:rsidR="00BA162B" w:rsidRDefault="00BA162B" w:rsidP="00E66EDE">
                    <w:pPr>
                      <w:jc w:val="center"/>
                      <w:rPr>
                        <w:b/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b/>
                        <w:color w:val="000000"/>
                        <w:sz w:val="28"/>
                        <w:szCs w:val="28"/>
                      </w:rPr>
                      <w:t xml:space="preserve">Администрация Петрозаводского городского округа  </w:t>
                    </w:r>
                  </w:p>
                </w:txbxContent>
              </v:textbox>
            </v:shape>
            <v:roundrect id="_x0000_s1029" style="position:absolute;left:11672;top:2693;width:4380;height:720" arcsize="10923f" strokeweight="1pt">
              <v:fill focusposition="1" focussize="" focus="50%" type="gradient"/>
              <v:shadow on="t" type="perspective" color="#4e6128" offset="1pt" offset2="-3pt"/>
              <v:textbox style="mso-next-textbox:#_x0000_s1029">
                <w:txbxContent>
                  <w:p w:rsidR="00BA162B" w:rsidRDefault="00BA162B" w:rsidP="00E66ED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общественное управление</w:t>
                    </w:r>
                  </w:p>
                </w:txbxContent>
              </v:textbox>
            </v:roundrect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30" type="#_x0000_t87" style="position:absolute;left:1314;top:3166;width:180;height:854"/>
            <v:group id="_x0000_s1031" style="position:absolute;left:1674;top:2117;width:5377;height:2101" coordorigin="1674,2117" coordsize="5377,2101">
              <v:roundrect id="_x0000_s1032" style="position:absolute;left:1691;top:2117;width:5065;height:720" arcsize="10923f" strokeweight="1pt">
                <v:fill focusposition="1" focussize="" focus="50%" type="gradient"/>
                <v:shadow on="t" type="perspective" color="#4e6128" offset="1pt" offset2="-3pt"/>
                <v:textbox style="mso-next-textbox:#_x0000_s1032">
                  <w:txbxContent>
                    <w:p w:rsidR="00BA162B" w:rsidRDefault="00BA162B" w:rsidP="00E66ED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Административное  управление</w:t>
                      </w:r>
                    </w:p>
                    <w:p w:rsidR="00BA162B" w:rsidRDefault="00BA162B" w:rsidP="00E66EDE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  <v:oval id="_x0000_s1033" style="position:absolute;left:1674;top:3166;width:5377;height:1052" strokeweight="1pt">
                <v:fill focusposition="1" focussize="" focus="100%" type="gradient"/>
                <v:shadow on="t" type="perspective" color="#4e6128" opacity=".5" offset="1pt" offset2="-3pt"/>
                <v:textbox style="mso-next-textbox:#_x0000_s1033">
                  <w:txbxContent>
                    <w:p w:rsidR="00BA162B" w:rsidRPr="003852C1" w:rsidRDefault="00BA162B" w:rsidP="00E66EDE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3852C1">
                        <w:rPr>
                          <w:b/>
                          <w:sz w:val="20"/>
                        </w:rPr>
                        <w:t xml:space="preserve">заведующий МДОУ «Детский сад №7»  Хитрова Юлия Владимировна </w:t>
                      </w:r>
                    </w:p>
                  </w:txbxContent>
                </v:textbox>
              </v:oval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1905;top:4576;width:1673;height:1170" strokeweight="1pt">
              <v:fill focus="100%" type="gradient"/>
              <v:shadow on="t" type="perspective" color="#974706" opacity=".5" offset="1pt" offset2="-3pt"/>
              <v:textbox style="mso-next-textbox:#_x0000_s1034">
                <w:txbxContent>
                  <w:p w:rsidR="00BA162B" w:rsidRDefault="00BA162B" w:rsidP="00E66EDE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E822EA">
                      <w:rPr>
                        <w:b/>
                        <w:sz w:val="18"/>
                        <w:szCs w:val="18"/>
                      </w:rPr>
                      <w:t xml:space="preserve">заместитель заведующего по ВМР </w:t>
                    </w:r>
                  </w:p>
                  <w:p w:rsidR="00BA162B" w:rsidRPr="00B0211B" w:rsidRDefault="00BA162B" w:rsidP="00E66EDE">
                    <w:pPr>
                      <w:jc w:val="center"/>
                      <w:rPr>
                        <w:b/>
                        <w:sz w:val="16"/>
                        <w:szCs w:val="18"/>
                      </w:rPr>
                    </w:pPr>
                    <w:r w:rsidRPr="00B0211B">
                      <w:rPr>
                        <w:b/>
                        <w:sz w:val="16"/>
                        <w:szCs w:val="18"/>
                      </w:rPr>
                      <w:t>Мельникова И. В.</w:t>
                    </w:r>
                  </w:p>
                  <w:p w:rsidR="00BA162B" w:rsidRPr="00E822EA" w:rsidRDefault="00BA162B" w:rsidP="00E66EDE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</w:p>
                  <w:p w:rsidR="00BA162B" w:rsidRDefault="00BA162B" w:rsidP="00E66EDE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shape id="_x0000_s1035" type="#_x0000_t202" style="position:absolute;left:6174;top:4576;width:1761;height:1170" fillcolor="#f8f8f8" strokeweight="1pt">
              <v:fill focus="100%" type="gradient"/>
              <v:shadow on="t" type="perspective" color="#205867" opacity=".5" offset="1pt" offset2="-3pt"/>
              <v:textbox style="mso-next-textbox:#_x0000_s1035">
                <w:txbxContent>
                  <w:p w:rsidR="00BA162B" w:rsidRPr="003852C1" w:rsidRDefault="00BA162B" w:rsidP="00E66EDE">
                    <w:pPr>
                      <w:jc w:val="center"/>
                      <w:rPr>
                        <w:b/>
                        <w:sz w:val="20"/>
                      </w:rPr>
                    </w:pPr>
                    <w:r w:rsidRPr="003852C1">
                      <w:rPr>
                        <w:b/>
                        <w:sz w:val="20"/>
                      </w:rPr>
                      <w:t xml:space="preserve">старший воспитатель </w:t>
                    </w:r>
                  </w:p>
                  <w:p w:rsidR="00BA162B" w:rsidRPr="003852C1" w:rsidRDefault="00BA162B" w:rsidP="00E66EDE">
                    <w:pPr>
                      <w:jc w:val="center"/>
                      <w:rPr>
                        <w:sz w:val="22"/>
                      </w:rPr>
                    </w:pPr>
                    <w:r w:rsidRPr="003852C1">
                      <w:rPr>
                        <w:b/>
                        <w:sz w:val="20"/>
                      </w:rPr>
                      <w:t>Абрамова М. А.</w:t>
                    </w:r>
                  </w:p>
                  <w:p w:rsidR="00BA162B" w:rsidRDefault="00BA162B" w:rsidP="00E66EDE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shape>
            <v:shape id="_x0000_s1036" type="#_x0000_t202" style="position:absolute;left:3952;top:4576;width:1694;height:1170" fillcolor="#f8f8f8" strokeweight="1pt">
              <v:fill focus="100%" type="gradient"/>
              <v:shadow on="t" type="perspective" color="#3f3151" opacity=".5" offset="1pt" offset2="-3pt"/>
              <v:textbox style="mso-next-textbox:#_x0000_s1036">
                <w:txbxContent>
                  <w:p w:rsidR="00BA162B" w:rsidRPr="003852C1" w:rsidRDefault="00BA162B" w:rsidP="00E66EDE">
                    <w:pPr>
                      <w:jc w:val="center"/>
                      <w:rPr>
                        <w:b/>
                        <w:sz w:val="20"/>
                      </w:rPr>
                    </w:pPr>
                    <w:r w:rsidRPr="003852C1">
                      <w:rPr>
                        <w:b/>
                        <w:sz w:val="20"/>
                      </w:rPr>
                      <w:t>заместитель заведующего по АХР</w:t>
                    </w:r>
                  </w:p>
                  <w:p w:rsidR="00BA162B" w:rsidRPr="003852C1" w:rsidRDefault="00BA162B" w:rsidP="00E66EDE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3852C1">
                      <w:rPr>
                        <w:b/>
                        <w:sz w:val="20"/>
                        <w:szCs w:val="20"/>
                      </w:rPr>
                      <w:t>Назарова Ю.В.</w:t>
                    </w:r>
                  </w:p>
                  <w:p w:rsidR="00BA162B" w:rsidRDefault="00BA162B" w:rsidP="00E66EDE">
                    <w:pPr>
                      <w:rPr>
                        <w:sz w:val="28"/>
                      </w:rPr>
                    </w:pPr>
                  </w:p>
                </w:txbxContent>
              </v:textbox>
            </v:shape>
            <v:shape id="_x0000_s1037" type="#_x0000_t87" style="position:absolute;left:1404;top:4508;width:180;height:1080"/>
            <v:roundrect id="_x0000_s1038" style="position:absolute;left:2025;top:5952;width:1927;height:499" arcsize="10923f" strokeweight="1pt">
              <v:fill angle="-45" focus="-50%" type="gradient"/>
              <v:shadow on="t" type="perspective" color="#974706" opacity=".5" offset="1pt" offset2="-3pt"/>
              <v:textbox style="mso-next-textbox:#_x0000_s1038">
                <w:txbxContent>
                  <w:p w:rsidR="00BA162B" w:rsidRPr="000343B7" w:rsidRDefault="00BA162B" w:rsidP="00E66EDE">
                    <w:pPr>
                      <w:pStyle w:val="12"/>
                      <w:rPr>
                        <w:rFonts w:ascii="Times New Roman" w:hAnsi="Times New Roman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Cs w:val="18"/>
                      </w:rPr>
                      <w:t>в</w:t>
                    </w:r>
                    <w:r w:rsidRPr="000343B7">
                      <w:rPr>
                        <w:rFonts w:ascii="Times New Roman" w:hAnsi="Times New Roman"/>
                        <w:szCs w:val="18"/>
                      </w:rPr>
                      <w:t>оспитатели</w:t>
                    </w:r>
                  </w:p>
                </w:txbxContent>
              </v:textbox>
            </v:roundrect>
            <v:roundrect id="_x0000_s1039" style="position:absolute;left:4920;top:7836;width:4185;height:999" arcsize="10923f" strokeweight="1pt">
              <v:fill angle="-45" focus="-50%" type="gradient"/>
              <v:shadow on="t" type="perspective" color="#3f3151" opacity=".5" offset="1pt" offset2="-3pt"/>
              <v:textbox style="mso-next-textbox:#_x0000_s1039">
                <w:txbxContent>
                  <w:p w:rsidR="00BA162B" w:rsidRDefault="00BA162B" w:rsidP="00E66ED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</w:rPr>
                      <w:t>младший обслуживающий  и вспомогательный персонал</w:t>
                    </w:r>
                  </w:p>
                </w:txbxContent>
              </v:textbox>
            </v:roundrect>
            <v:roundrect id="_x0000_s1040" style="position:absolute;left:1950;top:7416;width:2160;height:1419" arcsize="10923f" strokeweight="1pt">
              <v:fill angle="-45" focus="-50%" type="gradient"/>
              <v:shadow on="t" type="perspective" color="#974706" opacity=".5" offset="1pt" offset2="-3pt"/>
              <v:textbox style="mso-next-textbox:#_x0000_s1040">
                <w:txbxContent>
                  <w:p w:rsidR="00BA162B" w:rsidRPr="001A557D" w:rsidRDefault="00BA162B" w:rsidP="00E66EDE">
                    <w:pPr>
                      <w:rPr>
                        <w:b/>
                        <w:sz w:val="18"/>
                      </w:rPr>
                    </w:pPr>
                    <w:r w:rsidRPr="001A557D">
                      <w:rPr>
                        <w:b/>
                        <w:sz w:val="18"/>
                      </w:rPr>
                      <w:t>учитель-логопед</w:t>
                    </w:r>
                  </w:p>
                  <w:p w:rsidR="00BA162B" w:rsidRPr="001A557D" w:rsidRDefault="00BA162B" w:rsidP="00E66EDE">
                    <w:pPr>
                      <w:rPr>
                        <w:b/>
                        <w:sz w:val="18"/>
                      </w:rPr>
                    </w:pPr>
                    <w:r w:rsidRPr="001A557D">
                      <w:rPr>
                        <w:b/>
                        <w:sz w:val="18"/>
                      </w:rPr>
                      <w:t>Демина М. А.</w:t>
                    </w:r>
                  </w:p>
                  <w:p w:rsidR="00BA162B" w:rsidRDefault="00BA162B" w:rsidP="00E66EDE">
                    <w:pPr>
                      <w:rPr>
                        <w:b/>
                      </w:rPr>
                    </w:pPr>
                    <w:r w:rsidRPr="001A557D">
                      <w:rPr>
                        <w:b/>
                        <w:sz w:val="18"/>
                      </w:rPr>
                      <w:t xml:space="preserve">Казанская А. </w:t>
                    </w:r>
                    <w:r>
                      <w:rPr>
                        <w:b/>
                      </w:rPr>
                      <w:t>Л.</w:t>
                    </w:r>
                  </w:p>
                  <w:p w:rsidR="00BA162B" w:rsidRPr="001A557D" w:rsidRDefault="00BA162B" w:rsidP="00E66EDE">
                    <w:pPr>
                      <w:rPr>
                        <w:b/>
                        <w:sz w:val="20"/>
                      </w:rPr>
                    </w:pPr>
                    <w:r w:rsidRPr="001A557D">
                      <w:rPr>
                        <w:b/>
                        <w:sz w:val="20"/>
                      </w:rPr>
                      <w:t>Ольская О. С.</w:t>
                    </w:r>
                  </w:p>
                  <w:p w:rsidR="00BA162B" w:rsidRPr="00E942F0" w:rsidRDefault="00BA162B" w:rsidP="00E66EDE">
                    <w:pPr>
                      <w:rPr>
                        <w:b/>
                      </w:rPr>
                    </w:pPr>
                    <w:r w:rsidRPr="001A557D">
                      <w:rPr>
                        <w:b/>
                        <w:sz w:val="20"/>
                      </w:rPr>
                      <w:t xml:space="preserve">Буряченко П. </w:t>
                    </w:r>
                    <w:r>
                      <w:rPr>
                        <w:b/>
                      </w:rPr>
                      <w:t>С.</w:t>
                    </w:r>
                  </w:p>
                </w:txbxContent>
              </v:textbox>
            </v:roundrect>
            <v:shape id="_x0000_s1041" type="#_x0000_t202" style="position:absolute;left:12041;top:8835;width:4029;height:924" strokeweight="1pt">
              <v:fill focusposition="1" focussize="" focus="100%" type="gradient"/>
              <v:shadow on="t" type="perspective" color="#622423" opacity=".5" offset="1pt" offset2="-3pt"/>
              <v:textbox style="mso-next-textbox:#_x0000_s1041">
                <w:txbxContent>
                  <w:p w:rsidR="00BA162B" w:rsidRDefault="00BA162B" w:rsidP="00E66ED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Родители </w:t>
                    </w:r>
                  </w:p>
                  <w:p w:rsidR="00BA162B" w:rsidRDefault="00BA162B" w:rsidP="00E66EDE">
                    <w:pPr>
                      <w:jc w:val="center"/>
                    </w:pPr>
                    <w:r>
                      <w:rPr>
                        <w:b/>
                      </w:rPr>
                      <w:t>(законные представители)</w:t>
                    </w:r>
                  </w:p>
                  <w:p w:rsidR="00BA162B" w:rsidRPr="00B9435F" w:rsidRDefault="00BA162B" w:rsidP="00E66EDE"/>
                </w:txbxContent>
              </v:textbox>
            </v:shape>
            <v:roundrect id="_x0000_s1042" style="position:absolute;left:1950;top:8986;width:2169;height:1140" arcsize="10923f" strokeweight="1pt">
              <v:fill angle="-45" focus="-50%" type="gradient"/>
              <v:shadow on="t" type="perspective" color="#974706" opacity=".5" offset="1pt" offset2="-3pt"/>
              <v:textbox style="mso-next-textbox:#_x0000_s1042">
                <w:txbxContent>
                  <w:p w:rsidR="00BA162B" w:rsidRPr="001A557D" w:rsidRDefault="00BA162B" w:rsidP="00E66EDE">
                    <w:pPr>
                      <w:rPr>
                        <w:b/>
                        <w:sz w:val="20"/>
                      </w:rPr>
                    </w:pPr>
                    <w:r w:rsidRPr="001A557D">
                      <w:rPr>
                        <w:b/>
                        <w:sz w:val="20"/>
                      </w:rPr>
                      <w:t>музыкальный руководитель</w:t>
                    </w:r>
                  </w:p>
                  <w:p w:rsidR="00BA162B" w:rsidRPr="001A557D" w:rsidRDefault="00BA162B" w:rsidP="00E66EDE">
                    <w:pPr>
                      <w:rPr>
                        <w:b/>
                        <w:sz w:val="20"/>
                      </w:rPr>
                    </w:pPr>
                    <w:r w:rsidRPr="001A557D">
                      <w:rPr>
                        <w:b/>
                        <w:sz w:val="20"/>
                      </w:rPr>
                      <w:t>Лапкасова А. Г.</w:t>
                    </w:r>
                  </w:p>
                  <w:p w:rsidR="00BA162B" w:rsidRPr="001A557D" w:rsidRDefault="00BA162B" w:rsidP="00E66EDE">
                    <w:pPr>
                      <w:rPr>
                        <w:sz w:val="22"/>
                      </w:rPr>
                    </w:pPr>
                    <w:r w:rsidRPr="001A557D">
                      <w:rPr>
                        <w:b/>
                        <w:sz w:val="20"/>
                      </w:rPr>
                      <w:t>Жерикова И. Р.</w:t>
                    </w:r>
                  </w:p>
                </w:txbxContent>
              </v:textbox>
            </v:roundrect>
            <v:roundrect id="_x0000_s1043" style="position:absolute;left:1950;top:10220;width:2169;height:1208" arcsize="10923f" strokeweight="1pt">
              <v:fill angle="-45" focus="-50%" type="gradient"/>
              <v:shadow on="t" type="perspective" color="#974706" opacity=".5" offset="1pt" offset2="-3pt"/>
              <v:textbox style="mso-next-textbox:#_x0000_s1043">
                <w:txbxContent>
                  <w:p w:rsidR="00BA162B" w:rsidRPr="001A557D" w:rsidRDefault="00BA162B" w:rsidP="00E66EDE">
                    <w:pPr>
                      <w:rPr>
                        <w:b/>
                        <w:sz w:val="20"/>
                      </w:rPr>
                    </w:pPr>
                    <w:r w:rsidRPr="001A557D">
                      <w:rPr>
                        <w:b/>
                        <w:sz w:val="20"/>
                      </w:rPr>
                      <w:t xml:space="preserve">инструктор по физической культуре </w:t>
                    </w:r>
                  </w:p>
                  <w:p w:rsidR="00BA162B" w:rsidRPr="003852C1" w:rsidRDefault="00BA162B" w:rsidP="00E66EDE">
                    <w:pPr>
                      <w:rPr>
                        <w:b/>
                        <w:sz w:val="20"/>
                      </w:rPr>
                    </w:pPr>
                    <w:r w:rsidRPr="003852C1">
                      <w:rPr>
                        <w:b/>
                        <w:sz w:val="20"/>
                      </w:rPr>
                      <w:t>Лучина Е. А.</w:t>
                    </w:r>
                  </w:p>
                  <w:p w:rsidR="00BA162B" w:rsidRDefault="00BA162B" w:rsidP="00E66EDE">
                    <w:pPr>
                      <w:rPr>
                        <w:sz w:val="28"/>
                      </w:rPr>
                    </w:pPr>
                  </w:p>
                </w:txbxContent>
              </v:textbox>
            </v:roundrect>
            <v:roundrect id="_x0000_s1044" style="position:absolute;left:5136;top:10317;width:9362;height:755" arcsize="10923f" strokeweight="1pt">
              <v:fill angle="-45" focus="-50%" type="gradient"/>
              <v:stroke endcap="round"/>
              <v:shadow on="t" type="perspective" color="#205867" opacity=".5" offset="1pt" offset2="-3pt"/>
              <v:textbox style="mso-next-textbox:#_x0000_s1044">
                <w:txbxContent>
                  <w:p w:rsidR="00BA162B" w:rsidRDefault="00BA162B" w:rsidP="00E66EDE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воспитанники и их родители (законные представители)</w:t>
                    </w:r>
                  </w:p>
                </w:txbxContent>
              </v:textbox>
            </v:roundrect>
            <v:shape id="_x0000_s1045" type="#_x0000_t202" style="position:absolute;left:12123;top:3813;width:3831;height:1081" strokeweight="1pt">
              <v:fill angle="-45" focus="-50%" type="gradient"/>
              <v:shadow on="t" type="perspective" color="#4e6128" opacity=".5" offset="1pt" offset2="-3pt"/>
              <v:textbox style="mso-next-textbox:#_x0000_s1045">
                <w:txbxContent>
                  <w:p w:rsidR="00BA162B" w:rsidRPr="00E942F0" w:rsidRDefault="00BA162B" w:rsidP="00E66ED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Общее с</w:t>
                    </w:r>
                    <w:r w:rsidRPr="00E942F0">
                      <w:rPr>
                        <w:b/>
                      </w:rPr>
                      <w:t>обрание трудового коллектива</w:t>
                    </w:r>
                  </w:p>
                  <w:p w:rsidR="00BA162B" w:rsidRDefault="00BA162B" w:rsidP="00E66EDE">
                    <w:pPr>
                      <w:jc w:val="center"/>
                    </w:pPr>
                  </w:p>
                </w:txbxContent>
              </v:textbox>
            </v:shape>
            <v:shape id="_x0000_s1046" type="#_x0000_t202" style="position:absolute;left:12221;top:5291;width:3831;height:783" strokeweight="1pt">
              <v:fill focusposition="1" focussize="" focus="100%" type="gradient"/>
              <v:shadow on="t" type="perspective" color="#205867" opacity=".5" offset="1pt" offset2="-3pt"/>
              <v:textbox style="mso-next-textbox:#_x0000_s1046">
                <w:txbxContent>
                  <w:p w:rsidR="00BA162B" w:rsidRDefault="00BA162B" w:rsidP="00E66EDE">
                    <w:pPr>
                      <w:jc w:val="center"/>
                      <w:rPr>
                        <w:b/>
                      </w:rPr>
                    </w:pPr>
                    <w:r w:rsidRPr="00E942F0">
                      <w:rPr>
                        <w:b/>
                      </w:rPr>
                      <w:t>Совет трудового коллектива</w:t>
                    </w:r>
                  </w:p>
                  <w:p w:rsidR="00BA162B" w:rsidRDefault="00BA162B" w:rsidP="00E66EDE">
                    <w:pPr>
                      <w:jc w:val="center"/>
                    </w:pPr>
                    <w:r>
                      <w:t xml:space="preserve"> (СТК)</w:t>
                    </w:r>
                  </w:p>
                  <w:p w:rsidR="00BA162B" w:rsidRDefault="00BA162B" w:rsidP="00E66EDE"/>
                </w:txbxContent>
              </v:textbox>
            </v:shape>
            <v:shape id="_x0000_s1047" type="#_x0000_t202" style="position:absolute;left:12132;top:6427;width:3929;height:783" strokeweight="1pt">
              <v:fill angle="-45" focus="-50%" type="gradient"/>
              <v:shadow on="t" type="perspective" color="#243f60" opacity=".5" offset="1pt" offset2="-3pt"/>
              <v:textbox style="mso-next-textbox:#_x0000_s1047">
                <w:txbxContent>
                  <w:p w:rsidR="00BA162B" w:rsidRDefault="00BA162B" w:rsidP="00E66ED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b/>
                      </w:rPr>
                      <w:t>Педагогический совет</w:t>
                    </w:r>
                  </w:p>
                  <w:p w:rsidR="00BA162B" w:rsidRDefault="00BA162B" w:rsidP="00E66EDE"/>
                </w:txbxContent>
              </v:textbox>
            </v:shape>
            <v:roundrect id="_x0000_s1048" style="position:absolute;left:12132;top:7570;width:3938;height:905" arcsize="10923f" strokeweight="1pt">
              <v:fill angle="-45" focus="-50%" type="gradient"/>
              <v:shadow on="t" type="perspective" color="#205867" opacity=".5" offset="1pt" offset2="-3pt"/>
              <v:textbox style="mso-next-textbox:#_x0000_s1048">
                <w:txbxContent>
                  <w:p w:rsidR="00BA162B" w:rsidRPr="002C770E" w:rsidRDefault="00BA162B" w:rsidP="00E66ED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Родительский комитет</w:t>
                    </w:r>
                  </w:p>
                </w:txbxContent>
              </v:textbox>
            </v:roundrect>
            <v:line id="_x0000_s1049" style="position:absolute;flip:y" from="1674,11072" to="6339,11361">
              <v:stroke endarrow="block"/>
            </v:line>
            <v:line id="_x0000_s1050" style="position:absolute;flip:x" from="1700,5603" to="1734,11428"/>
            <v:line id="_x0000_s1051" style="position:absolute" from="1700,6241" to="2025,6241">
              <v:stroke endarrow="block"/>
            </v:line>
            <v:line id="_x0000_s1052" style="position:absolute" from="1770,7051" to="1950,7051">
              <v:stroke endarrow="block"/>
            </v:line>
            <v:line id="_x0000_s1053" style="position:absolute" from="1770,8191" to="1950,8191">
              <v:stroke endarrow="block"/>
            </v:line>
            <v:line id="_x0000_s1054" style="position:absolute" from="1770,10621" to="1950,10621">
              <v:stroke endarrow="block"/>
            </v:line>
            <v:line id="_x0000_s1055" style="position:absolute;flip:y" from="7164,3050" to="11705,3569" strokeweight="3pt">
              <v:stroke startarrow="block" endarrow="block" linestyle="thinThick"/>
            </v:line>
            <v:line id="_x0000_s1056" style="position:absolute" from="14094,3453" to="14094,3813" strokeweight="3pt">
              <v:stroke endarrow="block" linestyle="thinThin"/>
            </v:line>
            <v:line id="_x0000_s1057" style="position:absolute" from="6910,3900" to="9303,4888">
              <v:stroke endarrow="block"/>
            </v:line>
            <v:line id="_x0000_s1058" style="position:absolute" from="5787,4193" to="6339,4585">
              <v:stroke endarrow="block"/>
            </v:line>
            <v:line id="_x0000_s1059" style="position:absolute;flip:x" from="2324,4193" to="2748,4356">
              <v:stroke endarrow="block"/>
            </v:line>
            <v:line id="_x0000_s1060" style="position:absolute;flip:x" from="4322,4218" to="4502,4578">
              <v:stroke endarrow="block"/>
            </v:line>
            <v:line id="_x0000_s1061" style="position:absolute" from="5646,5291" to="6174,5291">
              <v:stroke startarrow="block" endarrow="block"/>
            </v:line>
            <v:line id="_x0000_s1062" style="position:absolute" from="7935,5353" to="8628,5353">
              <v:stroke startarrow="block" endarrow="block"/>
            </v:line>
            <v:line id="_x0000_s1063" style="position:absolute" from="4513,7151" to="4513,9851"/>
            <v:line id="_x0000_s1064" style="position:absolute;flip:x" from="4234,7151" to="4502,7151">
              <v:stroke endarrow="block"/>
            </v:line>
            <v:line id="_x0000_s1065" style="position:absolute;flip:x" from="4110,8311" to="4502,8311">
              <v:stroke endarrow="block"/>
            </v:line>
            <v:line id="_x0000_s1066" style="position:absolute;flip:x" from="4110,9446" to="4502,9446">
              <v:stroke endarrow="block"/>
            </v:line>
            <v:line id="_x0000_s1067" style="position:absolute" from="4522,10509" to="5136,10509">
              <v:stroke endarrow="block"/>
            </v:line>
            <v:line id="_x0000_s1068" style="position:absolute" from="6273,8835" to="6273,10315">
              <v:stroke endarrow="block"/>
            </v:line>
            <v:line id="_x0000_s1069" style="position:absolute" from="9693,5779" to="9693,10315">
              <v:stroke endarrow="block"/>
            </v:line>
            <v:line id="_x0000_s1070" style="position:absolute" from="11574,4576" to="11574,9091"/>
            <v:line id="_x0000_s1071" style="position:absolute" from="11574,6873" to="12114,6873">
              <v:stroke endarrow="block"/>
            </v:line>
            <v:line id="_x0000_s1072" style="position:absolute" from="11574,5753" to="12114,5753">
              <v:stroke endarrow="block"/>
            </v:line>
            <v:line id="_x0000_s1073" style="position:absolute;flip:y" from="11574,4667" to="12114,5015">
              <v:stroke endarrow="block"/>
            </v:line>
            <v:line id="_x0000_s1074" style="position:absolute" from="11280,1996" to="13305,2693" strokeweight="1.5pt">
              <v:stroke endarrow="block" linestyle="thinThin"/>
            </v:line>
            <v:line id="_x0000_s1075" style="position:absolute;flip:x" from="6756,2078" to="7652,2693" strokeweight="1.5pt">
              <v:stroke endarrow="block" linestyle="thinThin"/>
            </v:line>
            <v:line id="_x0000_s1076" style="position:absolute;flip:x" from="4596,5812" to="7436,7836">
              <v:stroke endarrow="block"/>
            </v:line>
            <v:line id="_x0000_s1077" style="position:absolute;flip:x" from="3910,5812" to="6582,6241">
              <v:stroke endarrow="block"/>
            </v:line>
            <v:roundrect id="_x0000_s1078" style="position:absolute;left:1950;top:6660;width:2295;height:630" arcsize="10923f" strokeweight="1pt">
              <v:fill angle="-45" focus="-50%" type="gradient"/>
              <v:shadow on="t" type="perspective" color="#974706" opacity=".5" offset="1pt" offset2="-3pt"/>
              <v:textbox style="mso-next-textbox:#_x0000_s1078">
                <w:txbxContent>
                  <w:p w:rsidR="00BA162B" w:rsidRPr="001A557D" w:rsidRDefault="00BA162B" w:rsidP="00E66EDE">
                    <w:pPr>
                      <w:rPr>
                        <w:b/>
                        <w:sz w:val="20"/>
                        <w:szCs w:val="22"/>
                      </w:rPr>
                    </w:pPr>
                    <w:r w:rsidRPr="001A557D">
                      <w:rPr>
                        <w:b/>
                        <w:sz w:val="20"/>
                        <w:szCs w:val="22"/>
                      </w:rPr>
                      <w:t xml:space="preserve">педагог-психолог </w:t>
                    </w:r>
                  </w:p>
                  <w:p w:rsidR="00BA162B" w:rsidRPr="001A557D" w:rsidRDefault="00BA162B" w:rsidP="00E66EDE">
                    <w:pPr>
                      <w:rPr>
                        <w:b/>
                        <w:sz w:val="20"/>
                        <w:szCs w:val="22"/>
                      </w:rPr>
                    </w:pPr>
                    <w:r w:rsidRPr="001A557D">
                      <w:rPr>
                        <w:b/>
                        <w:sz w:val="20"/>
                        <w:szCs w:val="22"/>
                      </w:rPr>
                      <w:t>Савельева Ю.Э</w:t>
                    </w:r>
                  </w:p>
                </w:txbxContent>
              </v:textbox>
            </v:roundrect>
            <v:line id="_x0000_s1079" style="position:absolute" from="1734,9676" to="1914,9676">
              <v:stroke endarrow="block"/>
            </v:line>
            <v:line id="_x0000_s1080" style="position:absolute;flip:x" from="4119,10317" to="4502,10621">
              <v:stroke endarrow="block"/>
            </v:line>
            <v:shape id="_x0000_s1081" type="#_x0000_t87" style="position:absolute;left:1314;top:6351;width:180;height:3420"/>
            <v:shape id="_x0000_s1082" type="#_x0000_t202" style="position:absolute;left:8628;top:4585;width:1887;height:1168" fillcolor="#f8f8f8" strokeweight="1pt">
              <v:fill focus="100%" type="gradient"/>
              <v:shadow on="t" type="perspective" color="#205867" opacity=".5" offset="1pt" offset2="-3pt"/>
              <v:textbox style="mso-next-textbox:#_x0000_s1082">
                <w:txbxContent>
                  <w:p w:rsidR="00BA162B" w:rsidRDefault="00BA162B" w:rsidP="00E66ED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</w:p>
                  <w:p w:rsidR="00BA162B" w:rsidRDefault="00BA162B" w:rsidP="00E66ED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калькулятор</w:t>
                    </w:r>
                  </w:p>
                  <w:p w:rsidR="00BA162B" w:rsidRPr="00B27F91" w:rsidRDefault="00BA162B" w:rsidP="00E66EDE">
                    <w:pPr>
                      <w:jc w:val="center"/>
                    </w:pPr>
                    <w:r w:rsidRPr="00B27F91">
                      <w:rPr>
                        <w:b/>
                        <w:sz w:val="18"/>
                      </w:rPr>
                      <w:t>Маличенко Л. М.</w:t>
                    </w:r>
                  </w:p>
                  <w:p w:rsidR="00BA162B" w:rsidRDefault="00BA162B" w:rsidP="00E66EDE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shape>
            <v:line id="_x0000_s1083" style="position:absolute;flip:x" from="7164,5746" to="9105,7756">
              <v:stroke endarrow="block"/>
            </v:line>
            <v:line id="_x0000_s1084" style="position:absolute;flip:y" from="14094,8475" to="14094,8835">
              <v:stroke startarrow="block" endarrow="block"/>
            </v:line>
            <v:line id="_x0000_s1085" style="position:absolute;flip:y" from="14094,4894" to="14094,5254">
              <v:stroke startarrow="block" endarrow="block"/>
            </v:line>
            <v:line id="_x0000_s1086" style="position:absolute" from="11574,9091" to="12041,9091">
              <v:stroke endarrow="block"/>
            </v:line>
            <v:line id="_x0000_s1087" style="position:absolute" from="11592,7996" to="12132,7996">
              <v:stroke endarrow="block"/>
            </v:line>
          </v:group>
        </w:pict>
      </w:r>
    </w:p>
    <w:p w:rsidR="00BA162B" w:rsidRPr="002C770E" w:rsidRDefault="00BA162B" w:rsidP="00E66EDE">
      <w:pPr>
        <w:jc w:val="center"/>
        <w:rPr>
          <w:b/>
          <w:color w:val="000000"/>
          <w:sz w:val="32"/>
          <w:szCs w:val="32"/>
          <w:u w:val="single"/>
        </w:rPr>
      </w:pPr>
    </w:p>
    <w:p w:rsidR="00BA162B" w:rsidRDefault="00BA162B" w:rsidP="00E66EDE"/>
    <w:p w:rsidR="00BA162B" w:rsidRDefault="00BA162B" w:rsidP="00E66EDE"/>
    <w:p w:rsidR="00BA162B" w:rsidRDefault="00BA162B" w:rsidP="00E66EDE">
      <w:pPr>
        <w:rPr>
          <w:b/>
          <w:sz w:val="28"/>
          <w:szCs w:val="28"/>
          <w:u w:val="single"/>
        </w:rPr>
      </w:pPr>
    </w:p>
    <w:p w:rsidR="00BA162B" w:rsidRDefault="00BA162B" w:rsidP="00E66EDE">
      <w:pPr>
        <w:rPr>
          <w:b/>
          <w:sz w:val="28"/>
          <w:szCs w:val="28"/>
          <w:u w:val="single"/>
        </w:rPr>
      </w:pPr>
      <w:r>
        <w:rPr>
          <w:noProof/>
        </w:rPr>
        <w:pict>
          <v:shape id="_x0000_s1088" type="#_x0000_t202" style="position:absolute;margin-left:-18pt;margin-top:11.55pt;width:27pt;height:63pt;z-index:251650048" stroked="f">
            <v:textbox style="layout-flow:vertical;mso-layout-flow-alt:bottom-to-top;mso-next-textbox:#_x0000_s1088">
              <w:txbxContent>
                <w:p w:rsidR="00BA162B" w:rsidRDefault="00BA162B" w:rsidP="00E66ED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 уровень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89" style="position:absolute;z-index:251653120" from="140.9pt,11.55pt" to="140.9pt,29.55pt" strokeweight="3pt">
            <v:stroke endarrow="block" linestyle="thinThin"/>
          </v:line>
        </w:pict>
      </w:r>
    </w:p>
    <w:p w:rsidR="00BA162B" w:rsidRDefault="00BA162B" w:rsidP="00E66EDE">
      <w:pPr>
        <w:rPr>
          <w:b/>
          <w:sz w:val="28"/>
          <w:szCs w:val="28"/>
          <w:u w:val="single"/>
        </w:rPr>
      </w:pPr>
    </w:p>
    <w:p w:rsidR="00BA162B" w:rsidRDefault="00BA162B" w:rsidP="00E66EDE">
      <w:pPr>
        <w:rPr>
          <w:b/>
          <w:sz w:val="28"/>
          <w:szCs w:val="28"/>
          <w:u w:val="single"/>
        </w:rPr>
      </w:pPr>
      <w:r>
        <w:rPr>
          <w:noProof/>
        </w:rPr>
        <w:pict>
          <v:line id="_x0000_s1090" style="position:absolute;flip:x y;z-index:251657216" from="295.85pt,9.7pt" to="522pt,51.75pt">
            <v:stroke endarrow="block"/>
          </v:line>
        </w:pict>
      </w: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shape id="_x0000_s1091" type="#_x0000_t202" style="position:absolute;margin-left:-18pt;margin-top:15.95pt;width:27pt;height:63pt;z-index:251651072" stroked="f">
            <v:textbox style="layout-flow:vertical;mso-layout-flow-alt:bottom-to-top;mso-next-textbox:#_x0000_s1091">
              <w:txbxContent>
                <w:p w:rsidR="00BA162B" w:rsidRDefault="00BA162B" w:rsidP="00E66ED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 уровень</w:t>
                  </w:r>
                </w:p>
              </w:txbxContent>
            </v:textbox>
          </v:shape>
        </w:pict>
      </w:r>
    </w:p>
    <w:p w:rsidR="00BA162B" w:rsidRDefault="00BA162B" w:rsidP="00E66EDE">
      <w:pPr>
        <w:rPr>
          <w:sz w:val="28"/>
          <w:szCs w:val="28"/>
        </w:rPr>
      </w:pP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line id="_x0000_s1092" style="position:absolute;z-index:251654144" from="122.9pt,15.05pt" to="140.9pt,15.05pt">
            <v:stroke startarrow="block" endarrow="block"/>
          </v:line>
        </w:pict>
      </w: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line id="_x0000_s1093" style="position:absolute;z-index:251656192" from="181.05pt,14pt" to="225.6pt,118.15pt">
            <v:stroke endarrow="block"/>
          </v:line>
        </w:pict>
      </w:r>
      <w:r>
        <w:rPr>
          <w:noProof/>
        </w:rPr>
        <w:pict>
          <v:line id="_x0000_s1094" style="position:absolute;flip:x;z-index:251652096" from="29.55pt,6.5pt" to="38.55pt,6.5pt"/>
        </w:pict>
      </w: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line id="_x0000_s1095" style="position:absolute;flip:y;z-index:251660288" from="9in,5.55pt" to="9in,23.55pt">
            <v:stroke startarrow="block" endarrow="block"/>
          </v:line>
        </w:pict>
      </w: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shape id="_x0000_s1096" type="#_x0000_t202" style="position:absolute;margin-left:-25.5pt;margin-top:19.35pt;width:27pt;height:108pt;z-index:251659264" stroked="f">
            <v:textbox style="layout-flow:vertical;mso-layout-flow-alt:bottom-to-top;mso-next-textbox:#_x0000_s1096">
              <w:txbxContent>
                <w:p w:rsidR="00BA162B" w:rsidRDefault="00BA162B" w:rsidP="00E66ED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 уровень</w:t>
                  </w:r>
                </w:p>
              </w:txbxContent>
            </v:textbox>
          </v:shape>
        </w:pict>
      </w: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line id="_x0000_s1097" style="position:absolute;flip:y;z-index:251658240" from="9in,14.45pt" to="9in,32.45pt">
            <v:stroke startarrow="block" endarrow="block"/>
          </v:line>
        </w:pict>
      </w:r>
    </w:p>
    <w:p w:rsidR="00BA162B" w:rsidRDefault="00BA162B" w:rsidP="00E66EDE">
      <w:pPr>
        <w:rPr>
          <w:sz w:val="28"/>
          <w:szCs w:val="28"/>
        </w:rPr>
      </w:pPr>
    </w:p>
    <w:p w:rsidR="00BA162B" w:rsidRDefault="00BA162B" w:rsidP="00E66EDE">
      <w:pPr>
        <w:rPr>
          <w:sz w:val="28"/>
          <w:szCs w:val="28"/>
        </w:rPr>
      </w:pPr>
    </w:p>
    <w:p w:rsidR="00BA162B" w:rsidRDefault="00BA162B" w:rsidP="00E66EDE">
      <w:pPr>
        <w:rPr>
          <w:sz w:val="28"/>
          <w:szCs w:val="28"/>
        </w:rPr>
      </w:pPr>
    </w:p>
    <w:p w:rsidR="00BA162B" w:rsidRDefault="00BA162B" w:rsidP="00E66EDE">
      <w:pPr>
        <w:rPr>
          <w:sz w:val="28"/>
          <w:szCs w:val="28"/>
        </w:rPr>
      </w:pPr>
    </w:p>
    <w:p w:rsidR="00BA162B" w:rsidRDefault="00BA162B" w:rsidP="00E66EDE">
      <w:pPr>
        <w:rPr>
          <w:sz w:val="28"/>
          <w:szCs w:val="28"/>
        </w:rPr>
      </w:pPr>
      <w:r>
        <w:rPr>
          <w:noProof/>
        </w:rPr>
        <w:pict>
          <v:line id="_x0000_s1098" style="position:absolute;flip:x y;z-index:251655168" from="169.4pt,20.35pt" to="169.4pt,58.65pt"/>
        </w:pict>
      </w:r>
    </w:p>
    <w:p w:rsidR="00BA162B" w:rsidRDefault="00BA162B" w:rsidP="00E66EDE">
      <w:pPr>
        <w:rPr>
          <w:sz w:val="28"/>
          <w:szCs w:val="28"/>
        </w:rPr>
      </w:pPr>
    </w:p>
    <w:p w:rsidR="00BA162B" w:rsidRDefault="00BA162B" w:rsidP="00C7384C">
      <w:pPr>
        <w:spacing w:line="240" w:lineRule="atLeast"/>
        <w:rPr>
          <w:b/>
          <w:color w:val="000000"/>
          <w:sz w:val="32"/>
          <w:szCs w:val="32"/>
          <w:u w:val="single"/>
        </w:rPr>
      </w:pPr>
    </w:p>
    <w:p w:rsidR="00BA162B" w:rsidRDefault="00BA162B" w:rsidP="00C7384C">
      <w:pPr>
        <w:spacing w:line="240" w:lineRule="atLeast"/>
        <w:rPr>
          <w:b/>
          <w:color w:val="000000"/>
          <w:sz w:val="32"/>
          <w:szCs w:val="32"/>
          <w:u w:val="single"/>
        </w:rPr>
      </w:pPr>
    </w:p>
    <w:p w:rsidR="00BA162B" w:rsidRDefault="00BA162B" w:rsidP="00C7384C">
      <w:pPr>
        <w:spacing w:line="240" w:lineRule="atLeast"/>
        <w:rPr>
          <w:b/>
          <w:color w:val="000000"/>
          <w:sz w:val="32"/>
          <w:szCs w:val="32"/>
          <w:u w:val="single"/>
        </w:rPr>
      </w:pPr>
    </w:p>
    <w:p w:rsidR="00BA162B" w:rsidRDefault="00BA162B" w:rsidP="00C7384C">
      <w:pPr>
        <w:spacing w:line="240" w:lineRule="atLeast"/>
        <w:rPr>
          <w:b/>
          <w:color w:val="000000"/>
          <w:sz w:val="32"/>
          <w:szCs w:val="32"/>
          <w:u w:val="single"/>
        </w:rPr>
      </w:pPr>
    </w:p>
    <w:p w:rsidR="00BA162B" w:rsidRDefault="00BA162B" w:rsidP="00C7384C">
      <w:pPr>
        <w:spacing w:line="240" w:lineRule="atLeast"/>
        <w:rPr>
          <w:highlight w:val="cyan"/>
        </w:rPr>
      </w:pPr>
    </w:p>
    <w:p w:rsidR="00BA162B" w:rsidRDefault="00BA162B" w:rsidP="00C7384C">
      <w:pPr>
        <w:spacing w:line="240" w:lineRule="atLeast"/>
        <w:rPr>
          <w:highlight w:val="cyan"/>
        </w:rPr>
      </w:pPr>
    </w:p>
    <w:p w:rsidR="00BA162B" w:rsidRDefault="00BA162B" w:rsidP="00624728">
      <w:pPr>
        <w:pStyle w:val="ListParagraph"/>
        <w:spacing w:line="240" w:lineRule="atLeast"/>
        <w:ind w:left="0"/>
        <w:jc w:val="both"/>
      </w:pPr>
    </w:p>
    <w:p w:rsidR="00BA162B" w:rsidRDefault="00BA162B" w:rsidP="00862FEE">
      <w:pPr>
        <w:spacing w:line="240" w:lineRule="atLeast"/>
        <w:jc w:val="center"/>
        <w:rPr>
          <w:b/>
          <w:iCs/>
        </w:rPr>
      </w:pPr>
      <w:r w:rsidRPr="00862FEE">
        <w:rPr>
          <w:b/>
          <w:iCs/>
        </w:rPr>
        <w:t>3.</w:t>
      </w:r>
      <w:r>
        <w:rPr>
          <w:b/>
          <w:iCs/>
        </w:rPr>
        <w:t xml:space="preserve"> Образовательная деятельность</w:t>
      </w:r>
    </w:p>
    <w:p w:rsidR="00BA162B" w:rsidRPr="00862FEE" w:rsidRDefault="00BA162B" w:rsidP="00862FEE">
      <w:pPr>
        <w:spacing w:line="240" w:lineRule="atLeast"/>
        <w:jc w:val="center"/>
        <w:rPr>
          <w:b/>
          <w:iCs/>
        </w:rPr>
      </w:pPr>
    </w:p>
    <w:p w:rsidR="00BA162B" w:rsidRPr="00FB62F6" w:rsidRDefault="00BA162B" w:rsidP="00624728">
      <w:pPr>
        <w:ind w:firstLine="567"/>
        <w:jc w:val="both"/>
      </w:pPr>
      <w:r>
        <w:rPr>
          <w:iCs/>
        </w:rPr>
        <w:t xml:space="preserve">Образовательная деятельность в организации  организована в соответствии с </w:t>
      </w:r>
      <w:r w:rsidRPr="00FB62F6">
        <w:t>Федеральным законом от 29.12.2012</w:t>
      </w:r>
      <w:r>
        <w:t>г.</w:t>
      </w:r>
      <w:r w:rsidRPr="00FB62F6">
        <w:t xml:space="preserve">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BA162B" w:rsidRPr="006438A4" w:rsidRDefault="00BA162B" w:rsidP="00624728">
      <w:pPr>
        <w:ind w:firstLine="567"/>
        <w:jc w:val="both"/>
      </w:pPr>
      <w:r w:rsidRPr="00FB62F6">
        <w:t>Образовательная деятельность вед</w:t>
      </w:r>
      <w:r>
        <w:t>ется на основании утвержденных «О</w:t>
      </w:r>
      <w:r w:rsidRPr="00FB62F6">
        <w:t xml:space="preserve">сновной </w:t>
      </w:r>
      <w:r>
        <w:t>обще</w:t>
      </w:r>
      <w:r w:rsidRPr="00FB62F6">
        <w:t>образовательной программы дошкольного образования</w:t>
      </w:r>
      <w:r>
        <w:t xml:space="preserve"> для групп ощеразвивающей и компенсирующей направленности МДОУ «Детский сад № 7» и «Адаптированной образовательной программой для детей с ограниченными возможностями здоровья МДОУ «Детский сад № 7»,  </w:t>
      </w:r>
      <w:r w:rsidRPr="00FB62F6">
        <w:t xml:space="preserve"> котор</w:t>
      </w:r>
      <w:r>
        <w:t>ые</w:t>
      </w:r>
      <w:r w:rsidRPr="00FB62F6">
        <w:t xml:space="preserve"> составлен</w:t>
      </w:r>
      <w:r>
        <w:t>ы</w:t>
      </w:r>
      <w:r w:rsidRPr="00FB62F6">
        <w:t xml:space="preserve"> в соответствии с ФГОС дошкольного образования, с </w:t>
      </w:r>
      <w:r>
        <w:t>учетом П</w:t>
      </w:r>
      <w:r w:rsidRPr="00FB62F6">
        <w:t xml:space="preserve">римерной </w:t>
      </w:r>
      <w:r>
        <w:t xml:space="preserve">основной </w:t>
      </w:r>
      <w:r w:rsidRPr="00FB62F6">
        <w:t xml:space="preserve">образовательной программы дошкольного образования, </w:t>
      </w:r>
      <w:r>
        <w:t>и  Примерной основной образовательной программы дошкольного образования «От рождения до школы» под редакцией Н.Е. Вераксы, М.А. Васильевой, Т.С. Комаровой.</w:t>
      </w:r>
    </w:p>
    <w:p w:rsidR="00BA162B" w:rsidRDefault="00BA162B" w:rsidP="00C55517">
      <w:pPr>
        <w:ind w:firstLine="567"/>
        <w:jc w:val="both"/>
      </w:pPr>
      <w:r w:rsidRPr="006438A4">
        <w:rPr>
          <w:iCs/>
        </w:rPr>
        <w:t>Прием</w:t>
      </w:r>
      <w:r w:rsidRPr="006438A4">
        <w:t xml:space="preserve"> в учреждение осуществляется по направлениям Администрации Петрозаводского городского округа Комитета по образованию. Место за ребенком сохраняется в случае его болезни, санаторно-курортного лечения, карантина, болезни или отпуска родителя</w:t>
      </w:r>
      <w:r>
        <w:t xml:space="preserve"> (законного представителя). А </w:t>
      </w:r>
      <w:r w:rsidRPr="006438A4">
        <w:t xml:space="preserve">также в летний период,  вне зависимости от времени и продолжительности отпуска родителя </w:t>
      </w:r>
      <w:r>
        <w:t xml:space="preserve">(законного представителя) </w:t>
      </w:r>
      <w:r w:rsidRPr="006438A4">
        <w:t xml:space="preserve">и  в иных случаях - по уважительным причинам, возникающих в семье,  при условии предварительного уведомления </w:t>
      </w:r>
      <w:r>
        <w:t>образовательной организации</w:t>
      </w:r>
      <w:r w:rsidRPr="006438A4">
        <w:t xml:space="preserve"> за 3 дня и предоставления подтверждающих документов. </w:t>
      </w:r>
    </w:p>
    <w:p w:rsidR="00BA162B" w:rsidRDefault="00BA162B" w:rsidP="00624728">
      <w:pPr>
        <w:ind w:firstLine="567"/>
        <w:jc w:val="both"/>
        <w:rPr>
          <w:b/>
        </w:rPr>
      </w:pPr>
      <w:r>
        <w:t xml:space="preserve">  В 2017 учебном году в  учреждении </w:t>
      </w:r>
      <w:r w:rsidRPr="003B04D1">
        <w:rPr>
          <w:b/>
          <w:iCs/>
          <w:u w:val="single"/>
        </w:rPr>
        <w:t>функционир</w:t>
      </w:r>
      <w:r>
        <w:rPr>
          <w:b/>
          <w:iCs/>
          <w:u w:val="single"/>
        </w:rPr>
        <w:t xml:space="preserve">овало </w:t>
      </w:r>
      <w:r w:rsidRPr="003B04D1">
        <w:rPr>
          <w:b/>
          <w:iCs/>
          <w:u w:val="single"/>
        </w:rPr>
        <w:t xml:space="preserve"> 11 групп</w:t>
      </w:r>
      <w:r w:rsidRPr="003B04D1">
        <w:rPr>
          <w:b/>
        </w:rPr>
        <w:t xml:space="preserve">: </w:t>
      </w:r>
    </w:p>
    <w:p w:rsidR="00BA162B" w:rsidRDefault="00BA162B" w:rsidP="00624728">
      <w:pPr>
        <w:ind w:firstLine="567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67"/>
        <w:gridCol w:w="1614"/>
        <w:gridCol w:w="1916"/>
        <w:gridCol w:w="1285"/>
        <w:gridCol w:w="1825"/>
      </w:tblGrid>
      <w:tr w:rsidR="00BA162B" w:rsidRPr="00005C07" w:rsidTr="00364EB2">
        <w:trPr>
          <w:trHeight w:val="259"/>
        </w:trPr>
        <w:tc>
          <w:tcPr>
            <w:tcW w:w="7767" w:type="dxa"/>
            <w:vMerge w:val="restart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bCs/>
                <w:iCs/>
                <w:sz w:val="20"/>
              </w:rPr>
              <w:t>группа</w:t>
            </w:r>
          </w:p>
        </w:tc>
        <w:tc>
          <w:tcPr>
            <w:tcW w:w="3530" w:type="dxa"/>
            <w:gridSpan w:val="2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sz w:val="20"/>
              </w:rPr>
              <w:t>количество групп</w:t>
            </w:r>
          </w:p>
        </w:tc>
        <w:tc>
          <w:tcPr>
            <w:tcW w:w="3110" w:type="dxa"/>
            <w:gridSpan w:val="2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bCs/>
                <w:iCs/>
                <w:sz w:val="20"/>
              </w:rPr>
              <w:t>количество детей</w:t>
            </w:r>
          </w:p>
        </w:tc>
      </w:tr>
      <w:tr w:rsidR="00BA162B" w:rsidRPr="00005C07" w:rsidTr="00364EB2">
        <w:trPr>
          <w:trHeight w:val="155"/>
        </w:trPr>
        <w:tc>
          <w:tcPr>
            <w:tcW w:w="7767" w:type="dxa"/>
            <w:vMerge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sz w:val="20"/>
              </w:rPr>
              <w:t>январь-май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sz w:val="20"/>
              </w:rPr>
              <w:t>сентябрь-декабрь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sz w:val="20"/>
              </w:rPr>
              <w:t>январь-май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  <w:rPr>
                <w:b/>
                <w:sz w:val="20"/>
              </w:rPr>
            </w:pPr>
            <w:r w:rsidRPr="00005C07">
              <w:rPr>
                <w:b/>
                <w:sz w:val="20"/>
              </w:rPr>
              <w:t>сентябрь-декабрь</w:t>
            </w:r>
          </w:p>
        </w:tc>
      </w:tr>
      <w:tr w:rsidR="00BA162B" w:rsidRPr="00005C07" w:rsidTr="00364EB2">
        <w:trPr>
          <w:trHeight w:val="291"/>
        </w:trPr>
        <w:tc>
          <w:tcPr>
            <w:tcW w:w="7767" w:type="dxa"/>
          </w:tcPr>
          <w:p w:rsidR="00BA162B" w:rsidRPr="00005C07" w:rsidRDefault="00BA162B" w:rsidP="00005C07">
            <w:pPr>
              <w:spacing w:line="240" w:lineRule="atLeast"/>
              <w:rPr>
                <w:b/>
              </w:rPr>
            </w:pPr>
            <w:r>
              <w:t>первая младшая (от 2 до 3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25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24</w:t>
            </w:r>
          </w:p>
        </w:tc>
      </w:tr>
      <w:tr w:rsidR="00BA162B" w:rsidRPr="00005C07" w:rsidTr="00364EB2">
        <w:trPr>
          <w:trHeight w:val="291"/>
        </w:trPr>
        <w:tc>
          <w:tcPr>
            <w:tcW w:w="7767" w:type="dxa"/>
          </w:tcPr>
          <w:p w:rsidR="00BA162B" w:rsidRPr="00005C07" w:rsidRDefault="00BA162B" w:rsidP="00005C07">
            <w:pPr>
              <w:spacing w:line="240" w:lineRule="atLeast"/>
              <w:rPr>
                <w:b/>
              </w:rPr>
            </w:pPr>
            <w:r>
              <w:t>вторая младшая (от 3 до 4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25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25</w:t>
            </w:r>
          </w:p>
        </w:tc>
      </w:tr>
      <w:tr w:rsidR="00BA162B" w:rsidRPr="00005C07" w:rsidTr="00364EB2">
        <w:trPr>
          <w:trHeight w:val="291"/>
        </w:trPr>
        <w:tc>
          <w:tcPr>
            <w:tcW w:w="7767" w:type="dxa"/>
          </w:tcPr>
          <w:p w:rsidR="00BA162B" w:rsidRPr="00005C07" w:rsidRDefault="00BA162B" w:rsidP="00005C07">
            <w:pPr>
              <w:spacing w:line="240" w:lineRule="atLeast"/>
              <w:rPr>
                <w:b/>
              </w:rPr>
            </w:pPr>
            <w:r>
              <w:t>средняя (от 4 до 5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50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>
              <w:rPr>
                <w:sz w:val="22"/>
              </w:rPr>
              <w:t>25</w:t>
            </w:r>
          </w:p>
        </w:tc>
      </w:tr>
      <w:tr w:rsidR="00BA162B" w:rsidRPr="00005C07" w:rsidTr="00364EB2">
        <w:trPr>
          <w:trHeight w:val="291"/>
        </w:trPr>
        <w:tc>
          <w:tcPr>
            <w:tcW w:w="7767" w:type="dxa"/>
          </w:tcPr>
          <w:p w:rsidR="00BA162B" w:rsidRPr="00005C07" w:rsidRDefault="00BA162B" w:rsidP="00005C07">
            <w:pPr>
              <w:spacing w:line="240" w:lineRule="atLeast"/>
              <w:rPr>
                <w:b/>
              </w:rPr>
            </w:pPr>
            <w:r>
              <w:t>старшая (от 5 до 6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48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48</w:t>
            </w:r>
          </w:p>
        </w:tc>
      </w:tr>
      <w:tr w:rsidR="00BA162B" w:rsidRPr="00005C07" w:rsidTr="00D06549">
        <w:trPr>
          <w:trHeight w:val="296"/>
        </w:trPr>
        <w:tc>
          <w:tcPr>
            <w:tcW w:w="7767" w:type="dxa"/>
          </w:tcPr>
          <w:p w:rsidR="00BA162B" w:rsidRDefault="00BA162B" w:rsidP="00005C07">
            <w:pPr>
              <w:spacing w:line="240" w:lineRule="atLeast"/>
            </w:pPr>
            <w:r>
              <w:t>подготовительная к школе группа  (от 6 до 7 (8)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23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49</w:t>
            </w:r>
          </w:p>
        </w:tc>
      </w:tr>
      <w:tr w:rsidR="00BA162B" w:rsidRPr="00005C07" w:rsidTr="00364EB2">
        <w:trPr>
          <w:trHeight w:val="291"/>
        </w:trPr>
        <w:tc>
          <w:tcPr>
            <w:tcW w:w="7767" w:type="dxa"/>
          </w:tcPr>
          <w:p w:rsidR="00BA162B" w:rsidRDefault="00BA162B" w:rsidP="00005C07">
            <w:pPr>
              <w:spacing w:line="240" w:lineRule="atLeast"/>
            </w:pPr>
            <w:r>
              <w:t>средняя группа для детей с ТНР  (от 4 до 5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-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-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14</w:t>
            </w:r>
          </w:p>
        </w:tc>
      </w:tr>
      <w:tr w:rsidR="00BA162B" w:rsidRPr="00005C07" w:rsidTr="00364EB2">
        <w:trPr>
          <w:trHeight w:val="307"/>
        </w:trPr>
        <w:tc>
          <w:tcPr>
            <w:tcW w:w="7767" w:type="dxa"/>
          </w:tcPr>
          <w:p w:rsidR="00BA162B" w:rsidRDefault="00BA162B" w:rsidP="00005C07">
            <w:pPr>
              <w:spacing w:line="240" w:lineRule="atLeast"/>
            </w:pPr>
            <w:r>
              <w:t>старшая группа для детей с ТНР  (от 5 до 6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27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14</w:t>
            </w:r>
          </w:p>
        </w:tc>
      </w:tr>
      <w:tr w:rsidR="00BA162B" w:rsidRPr="00005C07" w:rsidTr="00364EB2">
        <w:trPr>
          <w:trHeight w:val="261"/>
        </w:trPr>
        <w:tc>
          <w:tcPr>
            <w:tcW w:w="7767" w:type="dxa"/>
          </w:tcPr>
          <w:p w:rsidR="00BA162B" w:rsidRDefault="00BA162B" w:rsidP="00005C07">
            <w:pPr>
              <w:spacing w:line="240" w:lineRule="atLeast"/>
            </w:pPr>
            <w:r>
              <w:t>подготовительная группа для детей с ТНР  (от 6 до 7 (8) лет)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27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>
              <w:rPr>
                <w:sz w:val="22"/>
              </w:rPr>
              <w:t>29</w:t>
            </w:r>
          </w:p>
        </w:tc>
      </w:tr>
      <w:tr w:rsidR="00BA162B" w:rsidRPr="00005C07" w:rsidTr="00364EB2">
        <w:trPr>
          <w:trHeight w:val="307"/>
        </w:trPr>
        <w:tc>
          <w:tcPr>
            <w:tcW w:w="7767" w:type="dxa"/>
          </w:tcPr>
          <w:p w:rsidR="00BA162B" w:rsidRDefault="00BA162B" w:rsidP="00005C07">
            <w:pPr>
              <w:spacing w:line="240" w:lineRule="atLeast"/>
              <w:jc w:val="right"/>
            </w:pPr>
            <w:r>
              <w:t>ИТОГО:</w:t>
            </w:r>
          </w:p>
        </w:tc>
        <w:tc>
          <w:tcPr>
            <w:tcW w:w="1614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11</w:t>
            </w:r>
          </w:p>
        </w:tc>
        <w:tc>
          <w:tcPr>
            <w:tcW w:w="1916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11</w:t>
            </w:r>
          </w:p>
        </w:tc>
        <w:tc>
          <w:tcPr>
            <w:tcW w:w="128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225</w:t>
            </w:r>
          </w:p>
        </w:tc>
        <w:tc>
          <w:tcPr>
            <w:tcW w:w="1825" w:type="dxa"/>
          </w:tcPr>
          <w:p w:rsidR="00BA162B" w:rsidRPr="00005C07" w:rsidRDefault="00BA162B" w:rsidP="00005C07">
            <w:pPr>
              <w:spacing w:line="240" w:lineRule="atLeast"/>
              <w:jc w:val="center"/>
            </w:pPr>
            <w:r w:rsidRPr="00005C07">
              <w:rPr>
                <w:sz w:val="22"/>
              </w:rPr>
              <w:t>228</w:t>
            </w:r>
          </w:p>
        </w:tc>
      </w:tr>
    </w:tbl>
    <w:p w:rsidR="00BA162B" w:rsidRDefault="00BA162B" w:rsidP="00A645FF">
      <w:pPr>
        <w:pStyle w:val="ListParagraph"/>
        <w:ind w:left="0" w:firstLine="284"/>
        <w:jc w:val="both"/>
      </w:pPr>
      <w:r>
        <w:t>Процесс организации воспитательно-образовательной деятельности в детском саду носит комплексный, плановый характер.</w:t>
      </w:r>
      <w:r w:rsidRPr="00A645FF">
        <w:t xml:space="preserve"> </w:t>
      </w:r>
      <w:r>
        <w:t>Образовательные программы представляют собой модель целостного процесса воспитания и обучения детей, направленного на полноценное, всестороннее развитие ребенка</w:t>
      </w:r>
      <w:r w:rsidRPr="00E50897">
        <w:t xml:space="preserve"> </w:t>
      </w:r>
      <w:r>
        <w:t xml:space="preserve">с учетом гендерных особенностей детей: физическое, социально-коммуникативное, художественно-эстетическое, речевое и познавательное развитие.       </w:t>
      </w:r>
    </w:p>
    <w:p w:rsidR="00BA162B" w:rsidRDefault="00BA162B" w:rsidP="005C1A26">
      <w:pPr>
        <w:pStyle w:val="ListParagraph"/>
        <w:ind w:left="0" w:firstLine="284"/>
        <w:jc w:val="both"/>
      </w:pPr>
      <w:r>
        <w:t xml:space="preserve">    Образовательная организация выстраивает учебно-воспитательный процесс, охватывая все основные моменты жизнедеятельности детей дошкольного возраста и учитывая основные и дополнительные образовательные нагрузки и самостоятельно подбирает парциальные программы, учебно-методические пособия по каждому из направлений развития дошкольников. </w:t>
      </w:r>
    </w:p>
    <w:p w:rsidR="00BA162B" w:rsidRDefault="00BA162B" w:rsidP="00256AA0">
      <w:pPr>
        <w:pStyle w:val="ListParagraph"/>
        <w:ind w:left="0"/>
        <w:jc w:val="both"/>
        <w:rPr>
          <w:b/>
        </w:rPr>
      </w:pPr>
      <w:r>
        <w:rPr>
          <w:b/>
        </w:rPr>
        <w:t>В учреждении ведется работа по внедрению дополнительных программ:</w:t>
      </w:r>
    </w:p>
    <w:p w:rsidR="00BA162B" w:rsidRDefault="00BA162B" w:rsidP="00D550BD">
      <w:pPr>
        <w:pStyle w:val="ListParagraph"/>
        <w:numPr>
          <w:ilvl w:val="0"/>
          <w:numId w:val="11"/>
        </w:numPr>
        <w:ind w:left="426"/>
        <w:jc w:val="both"/>
      </w:pPr>
      <w:r>
        <w:t>«Подготовка  к школе  детей с общим недоразвитием речи в условиях специального детского сада»  (Т.Б. Филичева);</w:t>
      </w:r>
    </w:p>
    <w:p w:rsidR="00BA162B" w:rsidRDefault="00BA162B" w:rsidP="00D550BD">
      <w:pPr>
        <w:pStyle w:val="ListParagraph"/>
        <w:numPr>
          <w:ilvl w:val="0"/>
          <w:numId w:val="11"/>
        </w:numPr>
        <w:ind w:left="426"/>
        <w:jc w:val="both"/>
      </w:pPr>
      <w:r>
        <w:t>«Если ребенок говорит плохо»  (Т.А. Ткаченко);</w:t>
      </w:r>
    </w:p>
    <w:p w:rsidR="00BA162B" w:rsidRDefault="00BA162B" w:rsidP="00D550BD">
      <w:pPr>
        <w:pStyle w:val="ListParagraph"/>
        <w:numPr>
          <w:ilvl w:val="0"/>
          <w:numId w:val="11"/>
        </w:numPr>
        <w:ind w:left="426"/>
        <w:jc w:val="both"/>
      </w:pPr>
      <w:r>
        <w:t>«Ладушки» (И. Каплукова);</w:t>
      </w:r>
    </w:p>
    <w:p w:rsidR="00BA162B" w:rsidRDefault="00BA162B" w:rsidP="00D550BD">
      <w:pPr>
        <w:pStyle w:val="ListParagraph"/>
        <w:numPr>
          <w:ilvl w:val="0"/>
          <w:numId w:val="11"/>
        </w:numPr>
        <w:ind w:left="426"/>
        <w:jc w:val="both"/>
      </w:pPr>
      <w:r>
        <w:t>«Азбука общения»  (Л.М. Щипицина);</w:t>
      </w:r>
    </w:p>
    <w:p w:rsidR="00BA162B" w:rsidRDefault="00BA162B" w:rsidP="00D550BD">
      <w:pPr>
        <w:pStyle w:val="ListParagraph"/>
        <w:numPr>
          <w:ilvl w:val="0"/>
          <w:numId w:val="11"/>
        </w:numPr>
        <w:ind w:left="426"/>
        <w:jc w:val="both"/>
      </w:pPr>
      <w:r>
        <w:t>«ОБЖ»    (Р.Б. Стеркина);</w:t>
      </w:r>
    </w:p>
    <w:p w:rsidR="00BA162B" w:rsidRDefault="00BA162B" w:rsidP="00D550BD">
      <w:pPr>
        <w:pStyle w:val="ListParagraph"/>
        <w:numPr>
          <w:ilvl w:val="0"/>
          <w:numId w:val="11"/>
        </w:numPr>
        <w:ind w:left="426"/>
        <w:jc w:val="both"/>
      </w:pPr>
      <w:r>
        <w:t>«Цветные ладошки» (И.А. Лыкова).</w:t>
      </w:r>
    </w:p>
    <w:p w:rsidR="00BA162B" w:rsidRDefault="00BA162B" w:rsidP="00256AA0">
      <w:pPr>
        <w:pStyle w:val="ListParagraph"/>
        <w:ind w:left="0"/>
        <w:jc w:val="both"/>
        <w:rPr>
          <w:b/>
        </w:rPr>
      </w:pPr>
      <w:r>
        <w:rPr>
          <w:b/>
        </w:rPr>
        <w:t>В учреждении  используются образовательные технологии и методики: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</w:pPr>
      <w:r>
        <w:t>«Мнемотехника для детей»  (И.В. Бодров);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</w:pPr>
      <w:r>
        <w:t>«Учимся по сказке» (мнемотехника для дошкольников);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</w:pPr>
      <w:r>
        <w:t xml:space="preserve">ТРИЗ технологии  (развитие логического мышления детей, связной речи творческого воображения детей); 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</w:pPr>
      <w:r>
        <w:t>технология проектной деятельности;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</w:pPr>
      <w:r>
        <w:t>логико-математические игры - Блоки Дьенеша, палочки Кьюзинера, развивающие игры В.В. Воскобовича (развитие математических способностей, логического мышления, воображения, сенсорики);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</w:pPr>
      <w:r>
        <w:t xml:space="preserve">«Психогимнастика»    (М.И. Чистякова); </w:t>
      </w:r>
    </w:p>
    <w:p w:rsidR="00BA162B" w:rsidRPr="002611E9" w:rsidRDefault="00BA162B" w:rsidP="00D550BD">
      <w:pPr>
        <w:pStyle w:val="ListParagraph"/>
        <w:numPr>
          <w:ilvl w:val="0"/>
          <w:numId w:val="12"/>
        </w:numPr>
        <w:ind w:left="426"/>
        <w:jc w:val="both"/>
        <w:rPr>
          <w:b/>
        </w:rPr>
      </w:pPr>
      <w:r>
        <w:t>«Стана загадок»  (А.А. Нестеренко);</w:t>
      </w:r>
    </w:p>
    <w:p w:rsidR="00BA162B" w:rsidRDefault="00BA162B" w:rsidP="00D550BD">
      <w:pPr>
        <w:pStyle w:val="ListParagraph"/>
        <w:numPr>
          <w:ilvl w:val="0"/>
          <w:numId w:val="12"/>
        </w:numPr>
        <w:ind w:left="426"/>
        <w:jc w:val="both"/>
        <w:rPr>
          <w:b/>
        </w:rPr>
      </w:pPr>
      <w:r>
        <w:t>социо-игровые технологии.</w:t>
      </w:r>
    </w:p>
    <w:p w:rsidR="00BA162B" w:rsidRDefault="00BA162B" w:rsidP="00C55517">
      <w:pPr>
        <w:pStyle w:val="ListParagraph"/>
        <w:ind w:left="0" w:firstLine="567"/>
        <w:jc w:val="both"/>
      </w:pPr>
      <w:r>
        <w:t xml:space="preserve"> </w:t>
      </w:r>
      <w:r>
        <w:rPr>
          <w:color w:val="000000"/>
        </w:rPr>
        <w:t xml:space="preserve">Первостепенное значение работы в  учреждении  имеет:  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забота о здоровье, эмоциональном благополучии и своевременном всестороннем развитии каждого ребенка;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творческая организация (креативность) воспитательно-образовательного процесса;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уважительное отношение к результатам детского творчества;</w:t>
      </w:r>
    </w:p>
    <w:p w:rsidR="00BA162B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единство подходов к воспитанию детей в условиях дошкольного образовательного учреждения и семьи;</w:t>
      </w:r>
    </w:p>
    <w:p w:rsidR="00BA162B" w:rsidRPr="000251DD" w:rsidRDefault="00BA162B" w:rsidP="00D550BD">
      <w:pPr>
        <w:pStyle w:val="ListParagraph"/>
        <w:numPr>
          <w:ilvl w:val="0"/>
          <w:numId w:val="13"/>
        </w:numPr>
        <w:ind w:left="426"/>
        <w:jc w:val="both"/>
      </w:pPr>
      <w: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возраста.</w:t>
      </w:r>
    </w:p>
    <w:p w:rsidR="00BA162B" w:rsidRDefault="00BA162B" w:rsidP="0057052B">
      <w:pPr>
        <w:pStyle w:val="ListParagraph"/>
        <w:ind w:left="0" w:firstLine="567"/>
        <w:jc w:val="both"/>
      </w:pPr>
      <w:r>
        <w:t>Содержание образовательного процесса в МДОУ зависит от контингента детей группы, социального заказа родителей и принципов взаимодействия педагога с детьми.</w:t>
      </w:r>
    </w:p>
    <w:p w:rsidR="00BA162B" w:rsidRDefault="00BA162B" w:rsidP="0057052B">
      <w:pPr>
        <w:pStyle w:val="ListParagraph"/>
        <w:ind w:left="0" w:firstLine="567"/>
        <w:jc w:val="both"/>
      </w:pPr>
      <w:r>
        <w:t xml:space="preserve">Работа  строится на основе комплексно – тематического планирования, которое составлено в соответствии с возрастными особенностями детей, скорректировано с Программой,  утверждено Педагогическим советом учреждения. Для каждой недели определена тема,  которая реализуется  в совместной деятельности педагога, ребенка и родителей. </w:t>
      </w:r>
    </w:p>
    <w:p w:rsidR="00BA162B" w:rsidRDefault="00BA162B" w:rsidP="008408DC">
      <w:pPr>
        <w:pStyle w:val="ListParagraph"/>
        <w:ind w:left="0" w:firstLine="567"/>
        <w:jc w:val="both"/>
      </w:pPr>
      <w:r>
        <w:t>Методы и приёмы, используемые  в МДОУ,  стимулируют  познавательную активность детей, поиск нестандартных  решений, развитие воображения и творческих способностей. Вся воспитательно - образовательная работа проводится на уровне педагогики сотрудничества по личностно-ориентированному методу общения с детьми. Реализуемая в дошкольном учреждении Программа помогает наиболее полному личностному развитию воспитанников, повышает их информативный уровень и способствует применению  в практической деятельности полученных знаний, умений и навыков.</w:t>
      </w:r>
    </w:p>
    <w:p w:rsidR="00BA162B" w:rsidRPr="00F52DD7" w:rsidRDefault="00BA162B" w:rsidP="00F52DD7">
      <w:pPr>
        <w:pStyle w:val="ListParagraph"/>
        <w:ind w:left="0" w:firstLine="567"/>
        <w:jc w:val="both"/>
      </w:pPr>
      <w:r>
        <w:t>Реализуя национально-региональный компонент, учреждение предусматривает знакомство с культурой и бытом Карелии: национальный фольклор, традиции, роспись, костюмы, народные игры, музыкальные инструменты и др.     В дошкольном учреждении постоянно ведет работу педагог-психолог по</w:t>
      </w:r>
      <w:r>
        <w:rPr>
          <w:i/>
          <w:iCs/>
        </w:rPr>
        <w:t xml:space="preserve"> </w:t>
      </w:r>
      <w:r>
        <w:t xml:space="preserve">организации занятий с группами компенсирующей направленности, проведению психодиагностики, индивидуальных и групповых коррекционно-развивающих занятий, психологического консультирования родителей, взаимодействия с педагогами учреждения.    </w:t>
      </w:r>
      <w:r w:rsidRPr="002C6CB9">
        <w:t>Статистика развития речи детей в группах компенсирующей направленности  на 2017 год</w:t>
      </w:r>
    </w:p>
    <w:tbl>
      <w:tblPr>
        <w:tblpPr w:leftFromText="180" w:rightFromText="180" w:vertAnchor="text" w:tblpY="1"/>
        <w:tblOverlap w:val="never"/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51"/>
        <w:gridCol w:w="1418"/>
        <w:gridCol w:w="1842"/>
        <w:gridCol w:w="1276"/>
        <w:gridCol w:w="2030"/>
        <w:gridCol w:w="1357"/>
        <w:gridCol w:w="1716"/>
        <w:gridCol w:w="1339"/>
        <w:gridCol w:w="1858"/>
      </w:tblGrid>
      <w:tr w:rsidR="00BA162B" w:rsidTr="00F56FFD">
        <w:trPr>
          <w:trHeight w:val="479"/>
        </w:trPr>
        <w:tc>
          <w:tcPr>
            <w:tcW w:w="1951" w:type="dxa"/>
            <w:vMerge w:val="restart"/>
            <w:vAlign w:val="center"/>
          </w:tcPr>
          <w:p w:rsidR="00BA162B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</w:rPr>
              <w:t>р</w:t>
            </w:r>
            <w:r w:rsidRPr="006132E6">
              <w:rPr>
                <w:rFonts w:ascii="Times New Roman" w:hAnsi="Times New Roman"/>
                <w:color w:val="000000"/>
              </w:rPr>
              <w:t>ечевое заключение</w:t>
            </w:r>
          </w:p>
        </w:tc>
        <w:tc>
          <w:tcPr>
            <w:tcW w:w="3260" w:type="dxa"/>
            <w:gridSpan w:val="2"/>
            <w:tcBorders>
              <w:right w:val="single" w:sz="12" w:space="0" w:color="auto"/>
            </w:tcBorders>
          </w:tcPr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6132E6">
              <w:rPr>
                <w:rFonts w:ascii="Times New Roman" w:hAnsi="Times New Roman"/>
                <w:color w:val="000000"/>
              </w:rPr>
              <w:t>Речецветик</w:t>
            </w:r>
          </w:p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30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6132E6">
              <w:rPr>
                <w:rFonts w:ascii="Times New Roman" w:hAnsi="Times New Roman"/>
                <w:color w:val="000000"/>
              </w:rPr>
              <w:t>Звездочки</w:t>
            </w:r>
          </w:p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73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997E84">
              <w:rPr>
                <w:rFonts w:ascii="Times New Roman" w:hAnsi="Times New Roman"/>
                <w:color w:val="000000"/>
              </w:rPr>
              <w:t>Радужка</w:t>
            </w:r>
          </w:p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97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A162B" w:rsidRPr="006132E6" w:rsidRDefault="00BA162B" w:rsidP="00BC6D2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6132E6">
              <w:rPr>
                <w:rFonts w:ascii="Times New Roman" w:hAnsi="Times New Roman"/>
                <w:color w:val="000000"/>
              </w:rPr>
              <w:t>Дельфинчики</w:t>
            </w:r>
          </w:p>
        </w:tc>
      </w:tr>
      <w:tr w:rsidR="00BA162B" w:rsidTr="00F56FFD">
        <w:trPr>
          <w:trHeight w:val="465"/>
        </w:trPr>
        <w:tc>
          <w:tcPr>
            <w:tcW w:w="1951" w:type="dxa"/>
            <w:vMerge/>
            <w:vAlign w:val="center"/>
          </w:tcPr>
          <w:p w:rsidR="00BA162B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январь-май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сентябрь-декабрь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январь-май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сентябрь-декабрь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январь-май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сентябрь-декабрь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январь-май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417653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20"/>
              </w:rPr>
            </w:pPr>
            <w:r w:rsidRPr="00417653">
              <w:rPr>
                <w:rFonts w:ascii="Times New Roman" w:hAnsi="Times New Roman"/>
                <w:sz w:val="20"/>
              </w:rPr>
              <w:t>сентябрь-декабрь</w:t>
            </w:r>
          </w:p>
        </w:tc>
      </w:tr>
      <w:tr w:rsidR="00BA162B" w:rsidTr="00F56FFD">
        <w:trPr>
          <w:trHeight w:val="239"/>
        </w:trPr>
        <w:tc>
          <w:tcPr>
            <w:tcW w:w="1951" w:type="dxa"/>
            <w:vAlign w:val="center"/>
          </w:tcPr>
          <w:p w:rsidR="00BA162B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к</w:t>
            </w: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ол-во детей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</w:tr>
      <w:tr w:rsidR="00BA162B" w:rsidTr="00F56FFD">
        <w:trPr>
          <w:trHeight w:val="239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ФНР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F56FFD">
        <w:trPr>
          <w:trHeight w:val="225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ФФНР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F56FFD">
        <w:trPr>
          <w:trHeight w:val="239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орма речи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F56FFD">
        <w:trPr>
          <w:trHeight w:val="225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ОНР 1-2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F56FFD">
        <w:trPr>
          <w:trHeight w:val="239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ОНР (I)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F56FFD">
        <w:trPr>
          <w:trHeight w:val="225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ОНР (II)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A162B" w:rsidTr="00F56FFD">
        <w:trPr>
          <w:trHeight w:val="239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ОНР (III)</w:t>
            </w:r>
          </w:p>
        </w:tc>
        <w:tc>
          <w:tcPr>
            <w:tcW w:w="1418" w:type="dxa"/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</w:tr>
      <w:tr w:rsidR="00BA162B" w:rsidTr="00F56FFD">
        <w:trPr>
          <w:trHeight w:val="225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ОНР 2-3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BB6D7C">
        <w:trPr>
          <w:trHeight w:val="180"/>
        </w:trPr>
        <w:tc>
          <w:tcPr>
            <w:tcW w:w="1951" w:type="dxa"/>
            <w:vAlign w:val="center"/>
          </w:tcPr>
          <w:p w:rsidR="00BA162B" w:rsidRPr="006132E6" w:rsidRDefault="00BA162B" w:rsidP="00BB6D7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дизартрия 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162B" w:rsidTr="00BB6D7C">
        <w:trPr>
          <w:trHeight w:val="180"/>
        </w:trPr>
        <w:tc>
          <w:tcPr>
            <w:tcW w:w="1951" w:type="dxa"/>
            <w:vAlign w:val="center"/>
          </w:tcPr>
          <w:p w:rsidR="00BA162B" w:rsidRDefault="00BA162B" w:rsidP="00BB6D7C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дизкомпанент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BB6D7C">
        <w:trPr>
          <w:trHeight w:val="198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стертая дизартрия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BA162B" w:rsidTr="00BB6D7C">
        <w:trPr>
          <w:trHeight w:val="215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рганический фон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BA162B" w:rsidTr="009F5147">
        <w:trPr>
          <w:trHeight w:val="247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слабленный фон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A162B" w:rsidTr="009F5147">
        <w:trPr>
          <w:trHeight w:val="251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оторная алалия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  <w:tr w:rsidR="00BA162B" w:rsidTr="00F56FFD">
        <w:trPr>
          <w:trHeight w:val="239"/>
        </w:trPr>
        <w:tc>
          <w:tcPr>
            <w:tcW w:w="1951" w:type="dxa"/>
            <w:vAlign w:val="center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6132E6">
              <w:rPr>
                <w:rFonts w:ascii="Times New Roman" w:hAnsi="Times New Roman"/>
                <w:color w:val="000000"/>
                <w:sz w:val="20"/>
                <w:szCs w:val="20"/>
              </w:rPr>
              <w:t>инолалия</w:t>
            </w:r>
          </w:p>
        </w:tc>
        <w:tc>
          <w:tcPr>
            <w:tcW w:w="1418" w:type="dxa"/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</w:tcPr>
          <w:p w:rsidR="00BA162B" w:rsidRPr="006132E6" w:rsidRDefault="00BA162B" w:rsidP="00D00381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30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57" w:type="dxa"/>
            <w:tcBorders>
              <w:lef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16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39" w:type="dxa"/>
            <w:tcBorders>
              <w:lef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58" w:type="dxa"/>
            <w:tcBorders>
              <w:right w:val="single" w:sz="12" w:space="0" w:color="auto"/>
            </w:tcBorders>
          </w:tcPr>
          <w:p w:rsidR="00BA162B" w:rsidRPr="006132E6" w:rsidRDefault="00BA162B" w:rsidP="00417653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</w:p>
        </w:tc>
      </w:tr>
    </w:tbl>
    <w:p w:rsidR="00BA162B" w:rsidRDefault="00BA162B" w:rsidP="007926ED">
      <w:pPr>
        <w:pStyle w:val="NoSpacing"/>
        <w:jc w:val="left"/>
        <w:rPr>
          <w:rFonts w:ascii="Times New Roman" w:hAnsi="Times New Roman"/>
          <w:sz w:val="24"/>
          <w:szCs w:val="24"/>
        </w:rPr>
      </w:pPr>
    </w:p>
    <w:p w:rsidR="00BA162B" w:rsidRDefault="00BA162B" w:rsidP="002726FD">
      <w:pPr>
        <w:pStyle w:val="NoSpacing"/>
        <w:jc w:val="left"/>
        <w:rPr>
          <w:rFonts w:ascii="Times New Roman" w:hAnsi="Times New Roman"/>
          <w:sz w:val="24"/>
          <w:szCs w:val="24"/>
          <w:u w:val="single"/>
        </w:rPr>
      </w:pPr>
      <w:r w:rsidRPr="00FE0F31">
        <w:rPr>
          <w:rFonts w:ascii="Times New Roman" w:hAnsi="Times New Roman"/>
          <w:sz w:val="24"/>
          <w:szCs w:val="24"/>
          <w:u w:val="single"/>
        </w:rPr>
        <w:t>Статистика   социально-психологической работы в дошкольной организации за 2017г</w:t>
      </w:r>
    </w:p>
    <w:p w:rsidR="00BA162B" w:rsidRPr="007926ED" w:rsidRDefault="00BA162B" w:rsidP="002726FD">
      <w:pPr>
        <w:pStyle w:val="NoSpacing"/>
        <w:jc w:val="left"/>
        <w:rPr>
          <w:rFonts w:ascii="Times New Roman" w:hAnsi="Times New Roman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11"/>
        <w:gridCol w:w="851"/>
        <w:gridCol w:w="1134"/>
        <w:gridCol w:w="1276"/>
        <w:gridCol w:w="1559"/>
        <w:gridCol w:w="1134"/>
        <w:gridCol w:w="850"/>
        <w:gridCol w:w="1276"/>
        <w:gridCol w:w="1495"/>
      </w:tblGrid>
      <w:tr w:rsidR="00BA162B" w:rsidTr="00D550BD">
        <w:tc>
          <w:tcPr>
            <w:tcW w:w="5211" w:type="dxa"/>
            <w:vMerge w:val="restart"/>
          </w:tcPr>
          <w:p w:rsidR="00BA162B" w:rsidRPr="00D550BD" w:rsidRDefault="00BA162B" w:rsidP="00D55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4"/>
            <w:tcBorders>
              <w:right w:val="single" w:sz="12" w:space="0" w:color="auto"/>
            </w:tcBorders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50BD">
              <w:rPr>
                <w:rFonts w:ascii="Times New Roman" w:hAnsi="Times New Roman"/>
                <w:b/>
                <w:sz w:val="24"/>
                <w:szCs w:val="20"/>
              </w:rPr>
              <w:t>январь-май</w:t>
            </w:r>
          </w:p>
        </w:tc>
        <w:tc>
          <w:tcPr>
            <w:tcW w:w="4755" w:type="dxa"/>
            <w:gridSpan w:val="4"/>
            <w:tcBorders>
              <w:left w:val="single" w:sz="12" w:space="0" w:color="auto"/>
            </w:tcBorders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550BD">
              <w:rPr>
                <w:rFonts w:ascii="Times New Roman" w:hAnsi="Times New Roman"/>
                <w:b/>
                <w:sz w:val="24"/>
                <w:szCs w:val="20"/>
              </w:rPr>
              <w:t>сентябрь-декабрь</w:t>
            </w:r>
          </w:p>
        </w:tc>
      </w:tr>
      <w:tr w:rsidR="00BA162B" w:rsidTr="00D550BD">
        <w:tc>
          <w:tcPr>
            <w:tcW w:w="5211" w:type="dxa"/>
            <w:vMerge/>
          </w:tcPr>
          <w:p w:rsidR="00BA162B" w:rsidRPr="00D550BD" w:rsidRDefault="00BA162B" w:rsidP="00D550BD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общее число</w:t>
            </w:r>
          </w:p>
        </w:tc>
        <w:tc>
          <w:tcPr>
            <w:tcW w:w="1134" w:type="dxa"/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ранний возраст</w:t>
            </w:r>
          </w:p>
        </w:tc>
        <w:tc>
          <w:tcPr>
            <w:tcW w:w="1276" w:type="dxa"/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дети</w:t>
            </w:r>
          </w:p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от 3 до 6 лет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 xml:space="preserve">дети </w:t>
            </w:r>
          </w:p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от 6 до 7 (8) лет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общее число</w:t>
            </w:r>
          </w:p>
        </w:tc>
        <w:tc>
          <w:tcPr>
            <w:tcW w:w="850" w:type="dxa"/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ранний возраст</w:t>
            </w:r>
          </w:p>
        </w:tc>
        <w:tc>
          <w:tcPr>
            <w:tcW w:w="1276" w:type="dxa"/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дети</w:t>
            </w:r>
          </w:p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от 3 до 6 лет</w:t>
            </w:r>
          </w:p>
        </w:tc>
        <w:tc>
          <w:tcPr>
            <w:tcW w:w="1495" w:type="dxa"/>
          </w:tcPr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 xml:space="preserve">дети </w:t>
            </w:r>
          </w:p>
          <w:p w:rsidR="00BA162B" w:rsidRPr="00D550BD" w:rsidRDefault="00BA162B" w:rsidP="00D550B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 w:val="18"/>
                <w:szCs w:val="20"/>
              </w:rPr>
            </w:pPr>
            <w:r w:rsidRPr="00D550BD">
              <w:rPr>
                <w:rFonts w:ascii="Times New Roman" w:hAnsi="Times New Roman"/>
                <w:b/>
                <w:sz w:val="18"/>
                <w:szCs w:val="20"/>
              </w:rPr>
              <w:t>от 6 до 7 (8) лет</w:t>
            </w:r>
          </w:p>
        </w:tc>
      </w:tr>
      <w:tr w:rsidR="00BA162B" w:rsidTr="00D550BD">
        <w:trPr>
          <w:trHeight w:val="230"/>
        </w:trPr>
        <w:tc>
          <w:tcPr>
            <w:tcW w:w="5211" w:type="dxa"/>
          </w:tcPr>
          <w:p w:rsidR="00BA162B" w:rsidRPr="00D550BD" w:rsidRDefault="00BA162B" w:rsidP="007926ED">
            <w:r w:rsidRPr="00D550BD">
              <w:rPr>
                <w:sz w:val="22"/>
              </w:rPr>
              <w:t>дети инвалиды</w:t>
            </w:r>
          </w:p>
        </w:tc>
        <w:tc>
          <w:tcPr>
            <w:tcW w:w="851" w:type="dxa"/>
          </w:tcPr>
          <w:p w:rsidR="00BA162B" w:rsidRPr="006132E6" w:rsidRDefault="00BA162B" w:rsidP="00D550BD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BA162B" w:rsidRPr="006132E6" w:rsidRDefault="00BA162B" w:rsidP="00D550BD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BA162B" w:rsidRPr="006132E6" w:rsidRDefault="00BA162B" w:rsidP="00D550BD">
            <w:pPr>
              <w:jc w:val="center"/>
            </w:pPr>
            <w:r>
              <w:t>2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A162B" w:rsidRPr="006132E6" w:rsidRDefault="00BA162B" w:rsidP="00D550BD">
            <w:pPr>
              <w:jc w:val="center"/>
            </w:pPr>
            <w:r w:rsidRPr="006132E6">
              <w:t>1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3</w:t>
            </w:r>
          </w:p>
        </w:tc>
        <w:tc>
          <w:tcPr>
            <w:tcW w:w="850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  <w:r>
              <w:t>1</w:t>
            </w:r>
          </w:p>
        </w:tc>
        <w:tc>
          <w:tcPr>
            <w:tcW w:w="1495" w:type="dxa"/>
          </w:tcPr>
          <w:p w:rsidR="00BA162B" w:rsidRDefault="00BA162B" w:rsidP="00D550BD">
            <w:pPr>
              <w:jc w:val="center"/>
            </w:pPr>
            <w:r>
              <w:t>2</w:t>
            </w:r>
          </w:p>
        </w:tc>
      </w:tr>
      <w:tr w:rsidR="00BA162B" w:rsidTr="00D550BD">
        <w:tc>
          <w:tcPr>
            <w:tcW w:w="5211" w:type="dxa"/>
          </w:tcPr>
          <w:p w:rsidR="00BA162B" w:rsidRPr="00D550BD" w:rsidRDefault="00BA162B" w:rsidP="007926ED">
            <w:r w:rsidRPr="00D550BD">
              <w:rPr>
                <w:sz w:val="22"/>
              </w:rPr>
              <w:t>дети сироты</w:t>
            </w:r>
          </w:p>
        </w:tc>
        <w:tc>
          <w:tcPr>
            <w:tcW w:w="851" w:type="dxa"/>
          </w:tcPr>
          <w:p w:rsidR="00BA162B" w:rsidRDefault="00BA162B" w:rsidP="00D550BD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A162B" w:rsidRDefault="00BA162B" w:rsidP="00D550BD">
            <w:pPr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495" w:type="dxa"/>
          </w:tcPr>
          <w:p w:rsidR="00BA162B" w:rsidRDefault="00BA162B" w:rsidP="00D550BD">
            <w:pPr>
              <w:jc w:val="center"/>
            </w:pPr>
          </w:p>
        </w:tc>
      </w:tr>
      <w:tr w:rsidR="00BA162B" w:rsidTr="00D550BD">
        <w:tc>
          <w:tcPr>
            <w:tcW w:w="5211" w:type="dxa"/>
          </w:tcPr>
          <w:p w:rsidR="00BA162B" w:rsidRPr="00D550BD" w:rsidRDefault="00BA162B" w:rsidP="007926ED">
            <w:r w:rsidRPr="00D550BD">
              <w:rPr>
                <w:sz w:val="22"/>
              </w:rPr>
              <w:t>опекаемые дети</w:t>
            </w:r>
          </w:p>
        </w:tc>
        <w:tc>
          <w:tcPr>
            <w:tcW w:w="851" w:type="dxa"/>
          </w:tcPr>
          <w:p w:rsidR="00BA162B" w:rsidRDefault="00BA162B" w:rsidP="00D550BD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  <w:r>
              <w:t>1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A162B" w:rsidRDefault="00BA162B" w:rsidP="00D550BD">
            <w:pPr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0</w:t>
            </w:r>
          </w:p>
        </w:tc>
        <w:tc>
          <w:tcPr>
            <w:tcW w:w="850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495" w:type="dxa"/>
          </w:tcPr>
          <w:p w:rsidR="00BA162B" w:rsidRDefault="00BA162B" w:rsidP="00D550BD">
            <w:pPr>
              <w:jc w:val="center"/>
            </w:pPr>
          </w:p>
        </w:tc>
      </w:tr>
      <w:tr w:rsidR="00BA162B" w:rsidTr="00D550BD">
        <w:tc>
          <w:tcPr>
            <w:tcW w:w="5211" w:type="dxa"/>
          </w:tcPr>
          <w:p w:rsidR="00BA162B" w:rsidRPr="00D550BD" w:rsidRDefault="00BA162B" w:rsidP="007926ED">
            <w:r w:rsidRPr="00D550BD">
              <w:rPr>
                <w:sz w:val="22"/>
              </w:rPr>
              <w:t>дети, интегрированные в общеобразовательные группы</w:t>
            </w:r>
          </w:p>
        </w:tc>
        <w:tc>
          <w:tcPr>
            <w:tcW w:w="851" w:type="dxa"/>
          </w:tcPr>
          <w:p w:rsidR="00BA162B" w:rsidRDefault="00BA162B" w:rsidP="00D550BD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  <w:r>
              <w:t>5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A162B" w:rsidRDefault="00BA162B" w:rsidP="00D550BD">
            <w:pPr>
              <w:jc w:val="center"/>
            </w:pP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8</w:t>
            </w:r>
          </w:p>
        </w:tc>
        <w:tc>
          <w:tcPr>
            <w:tcW w:w="850" w:type="dxa"/>
          </w:tcPr>
          <w:p w:rsidR="00BA162B" w:rsidRDefault="00BA162B" w:rsidP="00D550BD">
            <w:pPr>
              <w:jc w:val="center"/>
            </w:pPr>
            <w:r>
              <w:t>3</w:t>
            </w: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  <w:r>
              <w:t>4</w:t>
            </w:r>
          </w:p>
        </w:tc>
        <w:tc>
          <w:tcPr>
            <w:tcW w:w="1495" w:type="dxa"/>
          </w:tcPr>
          <w:p w:rsidR="00BA162B" w:rsidRDefault="00BA162B" w:rsidP="00D550BD">
            <w:pPr>
              <w:jc w:val="center"/>
            </w:pPr>
            <w:r>
              <w:t>1</w:t>
            </w:r>
          </w:p>
        </w:tc>
      </w:tr>
      <w:tr w:rsidR="00BA162B" w:rsidTr="00D550BD">
        <w:tc>
          <w:tcPr>
            <w:tcW w:w="5211" w:type="dxa"/>
          </w:tcPr>
          <w:p w:rsidR="00BA162B" w:rsidRPr="00D550BD" w:rsidRDefault="00BA162B" w:rsidP="007926ED">
            <w:r w:rsidRPr="00D550BD">
              <w:rPr>
                <w:sz w:val="22"/>
              </w:rPr>
              <w:t>дети, обучающиеся по АОП в группах компенсирующей направленности</w:t>
            </w:r>
          </w:p>
        </w:tc>
        <w:tc>
          <w:tcPr>
            <w:tcW w:w="851" w:type="dxa"/>
          </w:tcPr>
          <w:p w:rsidR="00BA162B" w:rsidRPr="006132E6" w:rsidRDefault="00BA162B" w:rsidP="00D550BD">
            <w:pPr>
              <w:jc w:val="center"/>
            </w:pPr>
            <w:r>
              <w:t>54</w:t>
            </w:r>
          </w:p>
        </w:tc>
        <w:tc>
          <w:tcPr>
            <w:tcW w:w="1134" w:type="dxa"/>
          </w:tcPr>
          <w:p w:rsidR="00BA162B" w:rsidRPr="006132E6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Pr="006132E6" w:rsidRDefault="00BA162B" w:rsidP="00D550BD">
            <w:pPr>
              <w:jc w:val="center"/>
            </w:pPr>
            <w:r>
              <w:t>27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:rsidR="00BA162B" w:rsidRPr="006132E6" w:rsidRDefault="00BA162B" w:rsidP="00D550BD">
            <w:pPr>
              <w:jc w:val="center"/>
            </w:pPr>
            <w:r>
              <w:t>27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57</w:t>
            </w:r>
          </w:p>
        </w:tc>
        <w:tc>
          <w:tcPr>
            <w:tcW w:w="850" w:type="dxa"/>
          </w:tcPr>
          <w:p w:rsidR="00BA162B" w:rsidRDefault="00BA162B" w:rsidP="00D550BD">
            <w:pPr>
              <w:jc w:val="center"/>
            </w:pPr>
          </w:p>
        </w:tc>
        <w:tc>
          <w:tcPr>
            <w:tcW w:w="1276" w:type="dxa"/>
          </w:tcPr>
          <w:p w:rsidR="00BA162B" w:rsidRDefault="00BA162B" w:rsidP="00D550BD">
            <w:pPr>
              <w:jc w:val="center"/>
            </w:pPr>
            <w:r>
              <w:t>28</w:t>
            </w:r>
          </w:p>
        </w:tc>
        <w:tc>
          <w:tcPr>
            <w:tcW w:w="1495" w:type="dxa"/>
          </w:tcPr>
          <w:p w:rsidR="00BA162B" w:rsidRDefault="00BA162B" w:rsidP="00D550BD">
            <w:pPr>
              <w:jc w:val="center"/>
            </w:pPr>
            <w:r>
              <w:t>29</w:t>
            </w:r>
          </w:p>
        </w:tc>
      </w:tr>
      <w:tr w:rsidR="00BA162B" w:rsidTr="00D550BD">
        <w:tc>
          <w:tcPr>
            <w:tcW w:w="5211" w:type="dxa"/>
          </w:tcPr>
          <w:p w:rsidR="00BA162B" w:rsidRPr="003B5CA4" w:rsidRDefault="00BA162B" w:rsidP="007926ED">
            <w:r w:rsidRPr="003B5CA4">
              <w:rPr>
                <w:sz w:val="22"/>
              </w:rPr>
              <w:t>количество проведенных ПМПк  в учреждении</w:t>
            </w:r>
          </w:p>
        </w:tc>
        <w:tc>
          <w:tcPr>
            <w:tcW w:w="4820" w:type="dxa"/>
            <w:gridSpan w:val="4"/>
            <w:tcBorders>
              <w:righ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12</w:t>
            </w:r>
          </w:p>
        </w:tc>
        <w:tc>
          <w:tcPr>
            <w:tcW w:w="4755" w:type="dxa"/>
            <w:gridSpan w:val="4"/>
            <w:tcBorders>
              <w:left w:val="single" w:sz="12" w:space="0" w:color="auto"/>
            </w:tcBorders>
          </w:tcPr>
          <w:p w:rsidR="00BA162B" w:rsidRDefault="00BA162B" w:rsidP="00D550BD">
            <w:pPr>
              <w:jc w:val="center"/>
            </w:pPr>
            <w:r>
              <w:t>6</w:t>
            </w:r>
          </w:p>
        </w:tc>
      </w:tr>
      <w:tr w:rsidR="00BA162B" w:rsidTr="00D550BD">
        <w:tc>
          <w:tcPr>
            <w:tcW w:w="14786" w:type="dxa"/>
            <w:gridSpan w:val="9"/>
          </w:tcPr>
          <w:p w:rsidR="00BA162B" w:rsidRPr="002726FD" w:rsidRDefault="00BA162B" w:rsidP="00D550BD">
            <w:pPr>
              <w:jc w:val="center"/>
              <w:rPr>
                <w:b/>
              </w:rPr>
            </w:pPr>
            <w:r w:rsidRPr="002726FD">
              <w:rPr>
                <w:b/>
              </w:rPr>
              <w:t>проведенные семинары, педсоветы, тренинги, МО по социально-психологической тематике  в МДОУ</w:t>
            </w:r>
          </w:p>
        </w:tc>
      </w:tr>
      <w:tr w:rsidR="00BA162B" w:rsidTr="00D550BD">
        <w:tc>
          <w:tcPr>
            <w:tcW w:w="10031" w:type="dxa"/>
            <w:gridSpan w:val="5"/>
            <w:tcBorders>
              <w:right w:val="single" w:sz="12" w:space="0" w:color="auto"/>
            </w:tcBorders>
          </w:tcPr>
          <w:p w:rsidR="00BA162B" w:rsidRPr="00D550BD" w:rsidRDefault="00BA162B" w:rsidP="00D550BD">
            <w:pPr>
              <w:pStyle w:val="ListParagraph"/>
              <w:spacing w:line="240" w:lineRule="atLeast"/>
              <w:ind w:left="0"/>
              <w:jc w:val="both"/>
            </w:pPr>
            <w:r w:rsidRPr="00D550BD">
              <w:rPr>
                <w:b/>
                <w:sz w:val="22"/>
                <w:szCs w:val="22"/>
              </w:rPr>
              <w:t>22.01.2017г.</w:t>
            </w:r>
            <w:r w:rsidRPr="00D550BD">
              <w:rPr>
                <w:sz w:val="22"/>
                <w:szCs w:val="22"/>
              </w:rPr>
              <w:t xml:space="preserve"> – консультация для педагогов «Организация работы ПМПк в ДОУ»</w:t>
            </w:r>
          </w:p>
          <w:p w:rsidR="00BA162B" w:rsidRPr="00D550BD" w:rsidRDefault="00BA162B" w:rsidP="00D550BD">
            <w:pPr>
              <w:pStyle w:val="ListParagraph"/>
              <w:spacing w:line="240" w:lineRule="atLeast"/>
              <w:ind w:left="0"/>
              <w:jc w:val="both"/>
            </w:pPr>
            <w:r w:rsidRPr="00D550BD">
              <w:rPr>
                <w:b/>
                <w:sz w:val="22"/>
                <w:szCs w:val="22"/>
              </w:rPr>
              <w:t xml:space="preserve">14.02.2017г – </w:t>
            </w:r>
            <w:r w:rsidRPr="00D550BD">
              <w:rPr>
                <w:sz w:val="22"/>
                <w:szCs w:val="22"/>
              </w:rPr>
              <w:t>консультации для молодых специалистов «Индивидуальный маршрут»</w:t>
            </w:r>
          </w:p>
          <w:p w:rsidR="00BA162B" w:rsidRPr="00D550BD" w:rsidRDefault="00BA162B" w:rsidP="00D550BD">
            <w:pPr>
              <w:pStyle w:val="ListParagraph"/>
              <w:spacing w:line="240" w:lineRule="atLeast"/>
              <w:ind w:left="0"/>
              <w:jc w:val="both"/>
            </w:pPr>
            <w:r w:rsidRPr="00D550BD">
              <w:rPr>
                <w:b/>
                <w:sz w:val="22"/>
                <w:szCs w:val="22"/>
              </w:rPr>
              <w:t xml:space="preserve">16.02.2017г.- </w:t>
            </w:r>
            <w:r w:rsidRPr="00D550BD">
              <w:rPr>
                <w:sz w:val="22"/>
                <w:szCs w:val="22"/>
              </w:rPr>
              <w:t xml:space="preserve">семинар «Работа с детьми с проблемами в общении» </w:t>
            </w:r>
          </w:p>
          <w:p w:rsidR="00BA162B" w:rsidRPr="00D550BD" w:rsidRDefault="00BA162B" w:rsidP="00D550BD">
            <w:pPr>
              <w:pStyle w:val="ListParagraph"/>
              <w:spacing w:line="240" w:lineRule="atLeast"/>
              <w:ind w:left="0"/>
              <w:jc w:val="both"/>
            </w:pPr>
            <w:r w:rsidRPr="00D550BD">
              <w:rPr>
                <w:b/>
                <w:sz w:val="22"/>
                <w:szCs w:val="22"/>
              </w:rPr>
              <w:t xml:space="preserve">21.03.2017г. – </w:t>
            </w:r>
            <w:r w:rsidRPr="00D550BD">
              <w:rPr>
                <w:sz w:val="22"/>
                <w:szCs w:val="22"/>
              </w:rPr>
              <w:t xml:space="preserve">мини-педагогический час </w:t>
            </w:r>
            <w:r w:rsidRPr="00D550BD">
              <w:rPr>
                <w:b/>
                <w:sz w:val="22"/>
                <w:szCs w:val="22"/>
              </w:rPr>
              <w:t>«</w:t>
            </w:r>
            <w:r w:rsidRPr="00D550BD">
              <w:rPr>
                <w:sz w:val="22"/>
                <w:szCs w:val="22"/>
              </w:rPr>
              <w:t xml:space="preserve">Вопрос сопровождения детей инвалидов»  </w:t>
            </w:r>
          </w:p>
          <w:p w:rsidR="00BA162B" w:rsidRPr="00D550BD" w:rsidRDefault="00BA162B" w:rsidP="00D550BD">
            <w:pPr>
              <w:pStyle w:val="ListParagraph"/>
              <w:spacing w:line="240" w:lineRule="atLeast"/>
              <w:ind w:left="0"/>
              <w:jc w:val="both"/>
            </w:pPr>
            <w:r w:rsidRPr="00D550BD">
              <w:rPr>
                <w:b/>
                <w:sz w:val="22"/>
                <w:szCs w:val="22"/>
              </w:rPr>
              <w:t>21.04.2017г.-</w:t>
            </w:r>
            <w:r w:rsidRPr="00D550BD">
              <w:rPr>
                <w:sz w:val="22"/>
                <w:szCs w:val="22"/>
              </w:rPr>
              <w:t xml:space="preserve"> индивидуальная консультация для педагогов «Использование терапевтических технологий в работе с детьми» </w:t>
            </w:r>
          </w:p>
          <w:p w:rsidR="00BA162B" w:rsidRPr="00D550BD" w:rsidRDefault="00BA162B" w:rsidP="00D550BD">
            <w:pPr>
              <w:pStyle w:val="ListParagraph"/>
              <w:spacing w:line="240" w:lineRule="atLeast"/>
              <w:ind w:left="0"/>
              <w:jc w:val="both"/>
            </w:pPr>
            <w:r w:rsidRPr="00D550BD">
              <w:rPr>
                <w:b/>
                <w:sz w:val="22"/>
                <w:szCs w:val="22"/>
              </w:rPr>
              <w:t>26.04.2017г</w:t>
            </w:r>
            <w:r w:rsidRPr="00D550BD">
              <w:rPr>
                <w:sz w:val="22"/>
                <w:szCs w:val="22"/>
              </w:rPr>
              <w:t>. – мини-педсовет «На пороге школы»</w:t>
            </w:r>
          </w:p>
          <w:p w:rsidR="00BA162B" w:rsidRPr="00D550BD" w:rsidRDefault="00BA162B" w:rsidP="00D550BD">
            <w:pPr>
              <w:pStyle w:val="NoSpacing"/>
              <w:spacing w:line="240" w:lineRule="atLeast"/>
              <w:rPr>
                <w:rFonts w:ascii="Times New Roman" w:hAnsi="Times New Roman"/>
              </w:rPr>
            </w:pPr>
            <w:r w:rsidRPr="00D550BD">
              <w:rPr>
                <w:rFonts w:ascii="Times New Roman" w:hAnsi="Times New Roman"/>
                <w:b/>
              </w:rPr>
              <w:t>11,15,17.05.2017г.</w:t>
            </w:r>
            <w:r w:rsidRPr="00D550BD">
              <w:rPr>
                <w:rFonts w:ascii="Times New Roman" w:hAnsi="Times New Roman"/>
              </w:rPr>
              <w:t xml:space="preserve"> – мини - консилиумы по усвоению ООП и АОП</w:t>
            </w:r>
          </w:p>
        </w:tc>
        <w:tc>
          <w:tcPr>
            <w:tcW w:w="4755" w:type="dxa"/>
            <w:gridSpan w:val="4"/>
            <w:tcBorders>
              <w:left w:val="single" w:sz="12" w:space="0" w:color="auto"/>
            </w:tcBorders>
          </w:tcPr>
          <w:p w:rsidR="00BA162B" w:rsidRPr="00D550BD" w:rsidRDefault="00BA162B" w:rsidP="00D550BD">
            <w:pPr>
              <w:jc w:val="both"/>
            </w:pPr>
            <w:r w:rsidRPr="00D550BD">
              <w:rPr>
                <w:b/>
              </w:rPr>
              <w:t>21.</w:t>
            </w:r>
            <w:r w:rsidRPr="00D550BD">
              <w:rPr>
                <w:b/>
                <w:sz w:val="22"/>
              </w:rPr>
              <w:t>09.2017г.</w:t>
            </w:r>
            <w:r w:rsidRPr="00D550BD">
              <w:rPr>
                <w:sz w:val="22"/>
              </w:rPr>
              <w:t xml:space="preserve"> – консультация для педагогов «Организация работы ПМПк в ДОУ»</w:t>
            </w:r>
          </w:p>
          <w:p w:rsidR="00BA162B" w:rsidRPr="00D550BD" w:rsidRDefault="00BA162B" w:rsidP="00D550BD">
            <w:pPr>
              <w:jc w:val="both"/>
            </w:pPr>
            <w:r w:rsidRPr="00D550BD">
              <w:rPr>
                <w:b/>
                <w:sz w:val="22"/>
              </w:rPr>
              <w:t xml:space="preserve">07.10.2017г – </w:t>
            </w:r>
            <w:r w:rsidRPr="00D550BD">
              <w:rPr>
                <w:sz w:val="22"/>
              </w:rPr>
              <w:t>консультации для молодых специалистов «Индивидуальный образовательный маршрут»</w:t>
            </w:r>
          </w:p>
          <w:p w:rsidR="00BA162B" w:rsidRPr="007926ED" w:rsidRDefault="00BA162B" w:rsidP="00D550BD">
            <w:pPr>
              <w:jc w:val="both"/>
            </w:pPr>
            <w:r w:rsidRPr="00D550BD">
              <w:rPr>
                <w:b/>
                <w:sz w:val="22"/>
              </w:rPr>
              <w:t>11-13.10.2017г.</w:t>
            </w:r>
            <w:r w:rsidRPr="00D550BD">
              <w:rPr>
                <w:sz w:val="22"/>
              </w:rPr>
              <w:t xml:space="preserve"> – мини - консилиумы по усвоению ООП и АОП</w:t>
            </w:r>
          </w:p>
        </w:tc>
      </w:tr>
    </w:tbl>
    <w:p w:rsidR="00BA162B" w:rsidRDefault="00BA162B" w:rsidP="00EA731E">
      <w:pPr>
        <w:pStyle w:val="NormalWeb"/>
        <w:spacing w:before="0" w:after="0" w:line="240" w:lineRule="atLeast"/>
        <w:jc w:val="both"/>
        <w:rPr>
          <w:b/>
          <w:sz w:val="24"/>
          <w:szCs w:val="24"/>
        </w:rPr>
      </w:pPr>
    </w:p>
    <w:p w:rsidR="00BA162B" w:rsidRDefault="00BA162B" w:rsidP="00DD297C">
      <w:pPr>
        <w:spacing w:line="240" w:lineRule="atLeast"/>
        <w:ind w:firstLine="567"/>
      </w:pPr>
    </w:p>
    <w:p w:rsidR="00BA162B" w:rsidRPr="00DD297C" w:rsidRDefault="00BA162B" w:rsidP="00DD297C">
      <w:pPr>
        <w:spacing w:line="240" w:lineRule="atLeast"/>
        <w:ind w:firstLine="567"/>
      </w:pPr>
      <w:r w:rsidRPr="00DD297C">
        <w:t>Дополнительные образовательные услуги в 2017 году в образовательной организации не оказывались</w:t>
      </w:r>
      <w:r>
        <w:t>.</w:t>
      </w:r>
    </w:p>
    <w:p w:rsidR="00BA162B" w:rsidRDefault="00BA162B" w:rsidP="000D4431">
      <w:pPr>
        <w:pStyle w:val="NormalWeb"/>
        <w:spacing w:before="0" w:after="0" w:line="240" w:lineRule="atLeast"/>
        <w:jc w:val="both"/>
        <w:rPr>
          <w:b/>
          <w:sz w:val="24"/>
          <w:szCs w:val="24"/>
        </w:rPr>
      </w:pPr>
    </w:p>
    <w:p w:rsidR="00BA162B" w:rsidRDefault="00BA162B" w:rsidP="000D4431">
      <w:pPr>
        <w:pStyle w:val="NormalWeb"/>
        <w:spacing w:before="0" w:after="0" w:line="240" w:lineRule="atLeast"/>
        <w:jc w:val="both"/>
        <w:rPr>
          <w:sz w:val="24"/>
          <w:szCs w:val="24"/>
        </w:rPr>
      </w:pPr>
      <w:r w:rsidRPr="00C648AD">
        <w:rPr>
          <w:b/>
          <w:sz w:val="24"/>
          <w:szCs w:val="24"/>
        </w:rPr>
        <w:t>ВЫВОД: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воспитательно-образовательный процесс в дошкольном учреждении строится с учетом индивидуальных особенностей воспитанников, с использованием разнообразных форм и методов, в тесной взаимосвязи воспитателей, специалистов и родителей (законных представителей).</w:t>
      </w:r>
    </w:p>
    <w:p w:rsidR="00BA162B" w:rsidRDefault="00BA162B" w:rsidP="000D4431">
      <w:pPr>
        <w:pStyle w:val="NormalWeb"/>
        <w:spacing w:before="0" w:after="0" w:line="240" w:lineRule="atLeast"/>
        <w:jc w:val="both"/>
        <w:rPr>
          <w:sz w:val="24"/>
          <w:szCs w:val="24"/>
        </w:rPr>
      </w:pPr>
    </w:p>
    <w:p w:rsidR="00BA162B" w:rsidRDefault="00BA162B" w:rsidP="000D4431">
      <w:pPr>
        <w:pStyle w:val="NormalWeb"/>
        <w:spacing w:before="0" w:after="0" w:line="240" w:lineRule="atLeast"/>
        <w:jc w:val="both"/>
        <w:rPr>
          <w:sz w:val="24"/>
          <w:szCs w:val="24"/>
        </w:rPr>
      </w:pPr>
    </w:p>
    <w:p w:rsidR="00BA162B" w:rsidRPr="000D4431" w:rsidRDefault="00BA162B" w:rsidP="000D4431">
      <w:pPr>
        <w:pStyle w:val="NormalWeb"/>
        <w:spacing w:before="0" w:after="0" w:line="240" w:lineRule="atLeast"/>
        <w:jc w:val="both"/>
        <w:rPr>
          <w:sz w:val="24"/>
          <w:szCs w:val="24"/>
        </w:rPr>
      </w:pPr>
    </w:p>
    <w:p w:rsidR="00BA162B" w:rsidRDefault="00BA162B" w:rsidP="000D4431">
      <w:pPr>
        <w:spacing w:line="240" w:lineRule="atLeast"/>
        <w:jc w:val="center"/>
        <w:rPr>
          <w:b/>
          <w:iCs/>
        </w:rPr>
      </w:pPr>
      <w:r>
        <w:rPr>
          <w:b/>
          <w:iCs/>
        </w:rPr>
        <w:t>4</w:t>
      </w:r>
      <w:r w:rsidRPr="00862FEE">
        <w:rPr>
          <w:b/>
          <w:iCs/>
        </w:rPr>
        <w:t>.</w:t>
      </w:r>
      <w:r>
        <w:rPr>
          <w:b/>
          <w:iCs/>
        </w:rPr>
        <w:t xml:space="preserve"> Внутренняя система оценки качества образования</w:t>
      </w:r>
    </w:p>
    <w:p w:rsidR="00BA162B" w:rsidRPr="000D4431" w:rsidRDefault="00BA162B" w:rsidP="000D4431">
      <w:pPr>
        <w:spacing w:line="240" w:lineRule="atLeast"/>
        <w:jc w:val="center"/>
        <w:rPr>
          <w:b/>
          <w:iCs/>
        </w:rPr>
      </w:pPr>
    </w:p>
    <w:p w:rsidR="00BA162B" w:rsidRPr="00FE0F31" w:rsidRDefault="00BA162B" w:rsidP="00FE0F31">
      <w:pPr>
        <w:widowControl w:val="0"/>
        <w:ind w:firstLine="567"/>
        <w:jc w:val="both"/>
        <w:rPr>
          <w:szCs w:val="20"/>
        </w:rPr>
      </w:pPr>
      <w:r w:rsidRPr="0089758A">
        <w:rPr>
          <w:szCs w:val="20"/>
        </w:rPr>
        <w:t xml:space="preserve">В </w:t>
      </w:r>
      <w:r>
        <w:rPr>
          <w:szCs w:val="20"/>
        </w:rPr>
        <w:t>образовательной организации</w:t>
      </w:r>
      <w:r w:rsidRPr="0089758A">
        <w:rPr>
          <w:szCs w:val="20"/>
        </w:rPr>
        <w:t xml:space="preserve"> утверждено </w:t>
      </w:r>
      <w:r>
        <w:rPr>
          <w:szCs w:val="20"/>
        </w:rPr>
        <w:t>П</w:t>
      </w:r>
      <w:r w:rsidRPr="00FE0F31">
        <w:rPr>
          <w:szCs w:val="20"/>
        </w:rPr>
        <w:t>оложение о внутренней системе о</w:t>
      </w:r>
      <w:r>
        <w:rPr>
          <w:szCs w:val="20"/>
        </w:rPr>
        <w:t>ценки качества образования от 01</w:t>
      </w:r>
      <w:r w:rsidRPr="00FE0F31">
        <w:rPr>
          <w:szCs w:val="20"/>
        </w:rPr>
        <w:t>.09.201</w:t>
      </w:r>
      <w:r>
        <w:rPr>
          <w:szCs w:val="20"/>
        </w:rPr>
        <w:t>5г. (приказ №124/1)</w:t>
      </w:r>
      <w:r w:rsidRPr="00FE0F31">
        <w:rPr>
          <w:szCs w:val="20"/>
        </w:rPr>
        <w:t>.</w:t>
      </w:r>
      <w:r w:rsidRPr="0089758A">
        <w:rPr>
          <w:szCs w:val="20"/>
        </w:rPr>
        <w:t xml:space="preserve"> </w:t>
      </w:r>
      <w:r>
        <w:rPr>
          <w:szCs w:val="20"/>
        </w:rPr>
        <w:t xml:space="preserve"> </w:t>
      </w:r>
      <w:r w:rsidRPr="003B5CA4">
        <w:t>Цель: оптимизация и координация работы всех структурных подразделений дошкольного учреждения для обеспечения качества образовательного процесса. </w:t>
      </w:r>
    </w:p>
    <w:p w:rsidR="00BA162B" w:rsidRPr="003B5CA4" w:rsidRDefault="00BA162B" w:rsidP="00186699">
      <w:pPr>
        <w:spacing w:line="240" w:lineRule="atLeast"/>
        <w:jc w:val="both"/>
      </w:pPr>
      <w:r w:rsidRPr="003B5CA4">
        <w:t xml:space="preserve">     В МДОУ используются эффективные формы контроля: различные виды мониторинга (управленческий</w:t>
      </w:r>
      <w:r>
        <w:t xml:space="preserve">, </w:t>
      </w:r>
      <w:r w:rsidRPr="003B5CA4">
        <w:t>педагогический, психолого-педагогический), скрининг-контроль состояния здоровья детей, маркетинговые исследования, социологические исследования семей.</w:t>
      </w:r>
    </w:p>
    <w:p w:rsidR="00BA162B" w:rsidRPr="003B5CA4" w:rsidRDefault="00BA162B" w:rsidP="00186699">
      <w:pPr>
        <w:spacing w:line="240" w:lineRule="atLeast"/>
        <w:jc w:val="both"/>
      </w:pPr>
      <w:r w:rsidRPr="003B5CA4">
        <w:t xml:space="preserve">    Контроль в МДОУ начинается с руководителя, проходит через все структурные подразделения и направлен на следующие объекты:</w:t>
      </w:r>
    </w:p>
    <w:p w:rsidR="00BA162B" w:rsidRPr="003B5CA4" w:rsidRDefault="00BA162B" w:rsidP="0091299D">
      <w:pPr>
        <w:numPr>
          <w:ilvl w:val="0"/>
          <w:numId w:val="30"/>
        </w:numPr>
        <w:spacing w:line="240" w:lineRule="atLeast"/>
        <w:jc w:val="both"/>
      </w:pPr>
      <w:r w:rsidRPr="003B5CA4">
        <w:t>охрана  и укрепление здоровья воспитанников;</w:t>
      </w:r>
    </w:p>
    <w:p w:rsidR="00BA162B" w:rsidRPr="003B5CA4" w:rsidRDefault="00BA162B" w:rsidP="0091299D">
      <w:pPr>
        <w:numPr>
          <w:ilvl w:val="0"/>
          <w:numId w:val="30"/>
        </w:numPr>
        <w:spacing w:line="240" w:lineRule="atLeast"/>
        <w:jc w:val="both"/>
      </w:pPr>
      <w:r w:rsidRPr="003B5CA4">
        <w:t>воспитательно-образовательный процесс;</w:t>
      </w:r>
    </w:p>
    <w:p w:rsidR="00BA162B" w:rsidRPr="003B5CA4" w:rsidRDefault="00BA162B" w:rsidP="0091299D">
      <w:pPr>
        <w:numPr>
          <w:ilvl w:val="0"/>
          <w:numId w:val="30"/>
        </w:numPr>
        <w:spacing w:line="240" w:lineRule="atLeast"/>
        <w:jc w:val="both"/>
      </w:pPr>
      <w:r w:rsidRPr="003B5CA4">
        <w:t>кадры,  аттестация педагогов, повышение квалификации;</w:t>
      </w:r>
    </w:p>
    <w:p w:rsidR="00BA162B" w:rsidRPr="003B5CA4" w:rsidRDefault="00BA162B" w:rsidP="0091299D">
      <w:pPr>
        <w:numPr>
          <w:ilvl w:val="0"/>
          <w:numId w:val="30"/>
        </w:numPr>
        <w:spacing w:line="240" w:lineRule="atLeast"/>
        <w:jc w:val="both"/>
      </w:pPr>
      <w:r w:rsidRPr="003B5CA4">
        <w:t>взаимодействие с социумом, консультативн</w:t>
      </w:r>
      <w:r>
        <w:t>ая</w:t>
      </w:r>
      <w:r w:rsidRPr="003B5CA4">
        <w:t xml:space="preserve"> работа </w:t>
      </w:r>
      <w:r>
        <w:t>специалистов</w:t>
      </w:r>
      <w:r w:rsidRPr="003B5CA4">
        <w:t>;</w:t>
      </w:r>
    </w:p>
    <w:p w:rsidR="00BA162B" w:rsidRPr="003B5CA4" w:rsidRDefault="00BA162B" w:rsidP="0091299D">
      <w:pPr>
        <w:numPr>
          <w:ilvl w:val="0"/>
          <w:numId w:val="30"/>
        </w:numPr>
        <w:spacing w:line="240" w:lineRule="atLeast"/>
        <w:jc w:val="both"/>
      </w:pPr>
      <w:r w:rsidRPr="003B5CA4">
        <w:t>административно-хозяйственная и финансовая деятельность;</w:t>
      </w:r>
    </w:p>
    <w:p w:rsidR="00BA162B" w:rsidRPr="003B5CA4" w:rsidRDefault="00BA162B" w:rsidP="0091299D">
      <w:pPr>
        <w:numPr>
          <w:ilvl w:val="0"/>
          <w:numId w:val="30"/>
        </w:numPr>
        <w:spacing w:line="240" w:lineRule="atLeast"/>
        <w:jc w:val="both"/>
      </w:pPr>
      <w:r w:rsidRPr="003B5CA4">
        <w:t>питание детей;</w:t>
      </w:r>
    </w:p>
    <w:p w:rsidR="00BA162B" w:rsidRPr="003B5CA4" w:rsidRDefault="00BA162B" w:rsidP="00CE42FE">
      <w:pPr>
        <w:numPr>
          <w:ilvl w:val="0"/>
          <w:numId w:val="30"/>
        </w:numPr>
        <w:spacing w:line="240" w:lineRule="atLeast"/>
        <w:jc w:val="both"/>
      </w:pPr>
      <w:r w:rsidRPr="003B5CA4">
        <w:t>техника безопасности и охрана труда раб</w:t>
      </w:r>
      <w:r>
        <w:t>отников  и жизни воспитанников.</w:t>
      </w:r>
    </w:p>
    <w:p w:rsidR="00BA162B" w:rsidRPr="003B5CA4" w:rsidRDefault="00BA162B" w:rsidP="00CE42FE">
      <w:pPr>
        <w:spacing w:line="240" w:lineRule="atLeast"/>
        <w:jc w:val="both"/>
      </w:pPr>
      <w:r>
        <w:t xml:space="preserve">     </w:t>
      </w:r>
      <w:r w:rsidRPr="003B5CA4">
        <w:t xml:space="preserve">Одним из наиболее эффективных методов контроля является </w:t>
      </w:r>
      <w:r w:rsidRPr="003B5CA4">
        <w:rPr>
          <w:b/>
        </w:rPr>
        <w:t>мониторинг.</w:t>
      </w:r>
    </w:p>
    <w:p w:rsidR="00BA162B" w:rsidRPr="003B5CA4" w:rsidRDefault="00BA162B" w:rsidP="00CE42FE">
      <w:pPr>
        <w:spacing w:line="240" w:lineRule="atLeast"/>
        <w:jc w:val="both"/>
      </w:pPr>
      <w:r w:rsidRPr="00CE42FE">
        <w:t xml:space="preserve">     </w:t>
      </w:r>
      <w:r w:rsidRPr="003B5CA4">
        <w:rPr>
          <w:u w:val="single"/>
        </w:rPr>
        <w:t>Цель мониторинга</w:t>
      </w:r>
      <w:r w:rsidRPr="003B5CA4">
        <w:t>: формирование целостного представления о качестве  образования, определение перспектив, направлений работы педагогического коллектива.</w:t>
      </w:r>
    </w:p>
    <w:p w:rsidR="00BA162B" w:rsidRPr="003B5CA4" w:rsidRDefault="00BA162B" w:rsidP="00CE42FE">
      <w:pPr>
        <w:spacing w:line="240" w:lineRule="atLeast"/>
        <w:ind w:firstLine="284"/>
        <w:jc w:val="both"/>
        <w:rPr>
          <w:u w:val="single"/>
        </w:rPr>
      </w:pPr>
      <w:r w:rsidRPr="003B5CA4">
        <w:rPr>
          <w:u w:val="single"/>
        </w:rPr>
        <w:t>Задачи:</w:t>
      </w:r>
    </w:p>
    <w:p w:rsidR="00BA162B" w:rsidRPr="003B5CA4" w:rsidRDefault="00BA162B" w:rsidP="005B2E0F">
      <w:pPr>
        <w:numPr>
          <w:ilvl w:val="0"/>
          <w:numId w:val="31"/>
        </w:numPr>
        <w:tabs>
          <w:tab w:val="left" w:pos="284"/>
        </w:tabs>
        <w:spacing w:line="240" w:lineRule="atLeast"/>
        <w:jc w:val="both"/>
      </w:pPr>
      <w:r w:rsidRPr="003B5CA4">
        <w:t xml:space="preserve">выявить  уровень освоения детьми </w:t>
      </w:r>
      <w:r>
        <w:t>образовательных  программ дошкольного образования</w:t>
      </w:r>
      <w:r w:rsidRPr="003B5CA4">
        <w:t>;</w:t>
      </w:r>
    </w:p>
    <w:p w:rsidR="00BA162B" w:rsidRPr="003B5CA4" w:rsidRDefault="00BA162B" w:rsidP="005B2E0F">
      <w:pPr>
        <w:numPr>
          <w:ilvl w:val="0"/>
          <w:numId w:val="31"/>
        </w:numPr>
        <w:tabs>
          <w:tab w:val="left" w:pos="284"/>
        </w:tabs>
        <w:spacing w:line="240" w:lineRule="atLeast"/>
        <w:jc w:val="both"/>
      </w:pPr>
      <w:r w:rsidRPr="003B5CA4">
        <w:t>проанализировать готовность детей к обучению в школе;</w:t>
      </w:r>
    </w:p>
    <w:p w:rsidR="00BA162B" w:rsidRPr="003B5CA4" w:rsidRDefault="00BA162B" w:rsidP="005B2E0F">
      <w:pPr>
        <w:numPr>
          <w:ilvl w:val="0"/>
          <w:numId w:val="31"/>
        </w:numPr>
        <w:tabs>
          <w:tab w:val="left" w:pos="284"/>
        </w:tabs>
        <w:spacing w:line="240" w:lineRule="atLeast"/>
        <w:jc w:val="both"/>
      </w:pPr>
      <w:r w:rsidRPr="003B5CA4">
        <w:t xml:space="preserve">проанализировать состояние здоровья детей, физическое развитие, адаптации к условиям </w:t>
      </w:r>
      <w:r>
        <w:t>дошкольного учреждения</w:t>
      </w:r>
      <w:r w:rsidRPr="003B5CA4">
        <w:t>;</w:t>
      </w:r>
    </w:p>
    <w:p w:rsidR="00BA162B" w:rsidRPr="003B5CA4" w:rsidRDefault="00BA162B" w:rsidP="005B2E0F">
      <w:pPr>
        <w:tabs>
          <w:tab w:val="left" w:pos="284"/>
        </w:tabs>
        <w:spacing w:line="240" w:lineRule="atLeast"/>
        <w:ind w:left="720"/>
        <w:jc w:val="both"/>
      </w:pPr>
      <w:r w:rsidRPr="003B5CA4">
        <w:t>проанализировать уровень сформированности профессиональной компетентности педагогов;</w:t>
      </w:r>
    </w:p>
    <w:p w:rsidR="00BA162B" w:rsidRPr="003B5CA4" w:rsidRDefault="00BA162B" w:rsidP="005B2E0F">
      <w:pPr>
        <w:numPr>
          <w:ilvl w:val="0"/>
          <w:numId w:val="31"/>
        </w:numPr>
        <w:tabs>
          <w:tab w:val="left" w:pos="284"/>
        </w:tabs>
        <w:spacing w:line="240" w:lineRule="atLeast"/>
        <w:jc w:val="both"/>
      </w:pPr>
      <w:r w:rsidRPr="003B5CA4">
        <w:t>оценить учебно-материальное  обеспечение;</w:t>
      </w:r>
    </w:p>
    <w:p w:rsidR="00BA162B" w:rsidRPr="003B5CA4" w:rsidRDefault="00BA162B" w:rsidP="005B2E0F">
      <w:pPr>
        <w:numPr>
          <w:ilvl w:val="0"/>
          <w:numId w:val="31"/>
        </w:numPr>
        <w:tabs>
          <w:tab w:val="left" w:pos="284"/>
        </w:tabs>
        <w:spacing w:line="240" w:lineRule="atLeast"/>
        <w:jc w:val="both"/>
      </w:pPr>
      <w:r w:rsidRPr="003B5CA4">
        <w:t xml:space="preserve">определить степень удовлетворённости родителей качеством образования в МДОУ.     </w:t>
      </w:r>
    </w:p>
    <w:p w:rsidR="00BA162B" w:rsidRPr="003B5CA4" w:rsidRDefault="00BA162B" w:rsidP="00CE42FE">
      <w:pPr>
        <w:spacing w:line="240" w:lineRule="atLeast"/>
        <w:jc w:val="both"/>
      </w:pPr>
      <w:r w:rsidRPr="003B5CA4">
        <w:t xml:space="preserve">   </w:t>
      </w:r>
      <w:r>
        <w:t xml:space="preserve"> </w:t>
      </w:r>
      <w:r w:rsidRPr="003B5CA4">
        <w:t xml:space="preserve"> Организация контрольной деятельности соответствует действующему законодательству.</w:t>
      </w:r>
      <w:r w:rsidRPr="00CE42FE">
        <w:t xml:space="preserve"> </w:t>
      </w:r>
      <w:r w:rsidRPr="003B5CA4">
        <w:t>Вопросы контроля рассматриваются на Общих собраниях трудового коллектива,  Педагогических советах.</w:t>
      </w:r>
    </w:p>
    <w:p w:rsidR="00BA162B" w:rsidRPr="003B5CA4" w:rsidRDefault="00BA162B" w:rsidP="00CE42FE">
      <w:pPr>
        <w:spacing w:line="240" w:lineRule="atLeast"/>
        <w:jc w:val="both"/>
      </w:pPr>
      <w:r w:rsidRPr="003B5CA4">
        <w:t xml:space="preserve">      Эффективность управления </w:t>
      </w:r>
      <w:r>
        <w:t>в образовательной организации</w:t>
      </w:r>
      <w:r w:rsidRPr="003B5CA4">
        <w:t xml:space="preserve"> обеспечивает оптимальное сочетание традиционных технологий  и современных тенденций (программирование деятельности МДОУ в режиме развития, обеспечение инновационного процесса, комплексное сопровождение развития участников инновационной деятельности).</w:t>
      </w:r>
    </w:p>
    <w:p w:rsidR="00BA162B" w:rsidRDefault="00BA162B" w:rsidP="00097A2F">
      <w:pPr>
        <w:spacing w:line="240" w:lineRule="atLeast"/>
        <w:jc w:val="both"/>
      </w:pPr>
      <w:r w:rsidRPr="003B5CA4">
        <w:t xml:space="preserve">  </w:t>
      </w:r>
    </w:p>
    <w:p w:rsidR="00BA162B" w:rsidRDefault="00BA162B" w:rsidP="00097A2F">
      <w:pPr>
        <w:spacing w:line="240" w:lineRule="atLeast"/>
        <w:jc w:val="both"/>
      </w:pPr>
    </w:p>
    <w:p w:rsidR="00BA162B" w:rsidRPr="00097A2F" w:rsidRDefault="00BA162B" w:rsidP="00097A2F">
      <w:pPr>
        <w:spacing w:line="240" w:lineRule="atLeast"/>
        <w:jc w:val="both"/>
      </w:pPr>
    </w:p>
    <w:p w:rsidR="00BA162B" w:rsidRPr="00E34A1B" w:rsidRDefault="00BA162B" w:rsidP="00205C69">
      <w:pPr>
        <w:rPr>
          <w:b/>
          <w:color w:val="000000"/>
          <w:u w:val="single"/>
        </w:rPr>
      </w:pPr>
      <w:r w:rsidRPr="00E34A1B">
        <w:rPr>
          <w:b/>
          <w:u w:val="single"/>
        </w:rPr>
        <w:t>4.1.  Анализ усвоения воспитанниками образовательных программ</w:t>
      </w:r>
    </w:p>
    <w:p w:rsidR="00BA162B" w:rsidRPr="00F214CD" w:rsidRDefault="00BA162B" w:rsidP="00205C69">
      <w:pPr>
        <w:jc w:val="both"/>
      </w:pPr>
      <w:r>
        <w:t xml:space="preserve">      </w:t>
      </w:r>
      <w:r w:rsidRPr="00122116">
        <w:rPr>
          <w:szCs w:val="20"/>
        </w:rPr>
        <w:t xml:space="preserve">Уровень развития детей анализируется по </w:t>
      </w:r>
      <w:r>
        <w:rPr>
          <w:szCs w:val="20"/>
        </w:rPr>
        <w:t>итогам педагогического мониторинга</w:t>
      </w:r>
      <w:r w:rsidRPr="00122116">
        <w:rPr>
          <w:szCs w:val="20"/>
        </w:rPr>
        <w:t xml:space="preserve">. </w:t>
      </w:r>
      <w:r>
        <w:t xml:space="preserve">Цель мониторинга – изучить процесс достижения детьми возрастной группы планируемых итоговых результатов освоения Основной общеобразовательной  программы дошкольного образования.  </w:t>
      </w:r>
      <w:r w:rsidRPr="00122116">
        <w:rPr>
          <w:szCs w:val="20"/>
        </w:rPr>
        <w:t xml:space="preserve">Формы проведения </w:t>
      </w:r>
      <w:r>
        <w:rPr>
          <w:szCs w:val="20"/>
        </w:rPr>
        <w:t>мониторинга</w:t>
      </w:r>
      <w:r w:rsidRPr="00122116">
        <w:rPr>
          <w:szCs w:val="20"/>
        </w:rPr>
        <w:t>:</w:t>
      </w:r>
    </w:p>
    <w:p w:rsidR="00BA162B" w:rsidRPr="00122116" w:rsidRDefault="00BA162B" w:rsidP="00D550BD">
      <w:pPr>
        <w:numPr>
          <w:ilvl w:val="0"/>
          <w:numId w:val="25"/>
        </w:numPr>
        <w:jc w:val="both"/>
        <w:rPr>
          <w:szCs w:val="20"/>
        </w:rPr>
      </w:pPr>
      <w:r w:rsidRPr="00122116">
        <w:rPr>
          <w:szCs w:val="20"/>
        </w:rPr>
        <w:t>диа</w:t>
      </w:r>
      <w:r>
        <w:rPr>
          <w:szCs w:val="20"/>
        </w:rPr>
        <w:t>гностические занятия (по каждой образовательной области развития</w:t>
      </w:r>
      <w:r w:rsidRPr="00122116">
        <w:rPr>
          <w:szCs w:val="20"/>
        </w:rPr>
        <w:t>);</w:t>
      </w:r>
    </w:p>
    <w:p w:rsidR="00BA162B" w:rsidRPr="00122116" w:rsidRDefault="00BA162B" w:rsidP="00D550BD">
      <w:pPr>
        <w:numPr>
          <w:ilvl w:val="0"/>
          <w:numId w:val="25"/>
        </w:numPr>
        <w:jc w:val="both"/>
        <w:rPr>
          <w:szCs w:val="20"/>
        </w:rPr>
      </w:pPr>
      <w:r w:rsidRPr="00122116">
        <w:rPr>
          <w:szCs w:val="20"/>
        </w:rPr>
        <w:t>наблюдения, итоговые занятия.</w:t>
      </w:r>
    </w:p>
    <w:p w:rsidR="00BA162B" w:rsidRDefault="00BA162B" w:rsidP="00205C69">
      <w:r>
        <w:t xml:space="preserve">      В образовательной организации р</w:t>
      </w:r>
      <w:r w:rsidRPr="00122116">
        <w:t xml:space="preserve">азработаны </w:t>
      </w:r>
      <w:r>
        <w:t xml:space="preserve">карты наблюдения детского развития </w:t>
      </w:r>
      <w:r w:rsidRPr="00122116">
        <w:t xml:space="preserve">в каждой возрастной группе. Карты включают анализ уровня развития целевых ориентиров детского развития и качества освоения образовательных областей. </w:t>
      </w:r>
    </w:p>
    <w:p w:rsidR="00BA162B" w:rsidRDefault="00BA162B" w:rsidP="00205C69"/>
    <w:p w:rsidR="00BA162B" w:rsidRDefault="00BA162B" w:rsidP="00F214CD">
      <w:pPr>
        <w:jc w:val="center"/>
        <w:rPr>
          <w:b/>
          <w:szCs w:val="28"/>
        </w:rPr>
      </w:pPr>
      <w:r w:rsidRPr="006C453F">
        <w:rPr>
          <w:b/>
          <w:szCs w:val="28"/>
        </w:rPr>
        <w:t>Итоги мониторинга усвоения образовательных программ дошкольного образования МДОУ «Детский сад № 7» на 2017 год</w:t>
      </w:r>
    </w:p>
    <w:p w:rsidR="00BA162B" w:rsidRPr="006C453F" w:rsidRDefault="00BA162B" w:rsidP="00F214CD">
      <w:pPr>
        <w:jc w:val="center"/>
        <w:rPr>
          <w:b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42"/>
        <w:gridCol w:w="620"/>
        <w:gridCol w:w="714"/>
        <w:gridCol w:w="480"/>
        <w:gridCol w:w="87"/>
        <w:gridCol w:w="567"/>
        <w:gridCol w:w="660"/>
        <w:gridCol w:w="616"/>
        <w:gridCol w:w="680"/>
        <w:gridCol w:w="29"/>
        <w:gridCol w:w="709"/>
        <w:gridCol w:w="540"/>
        <w:gridCol w:w="594"/>
        <w:gridCol w:w="580"/>
        <w:gridCol w:w="695"/>
        <w:gridCol w:w="540"/>
        <w:gridCol w:w="594"/>
        <w:gridCol w:w="620"/>
        <w:gridCol w:w="656"/>
        <w:gridCol w:w="660"/>
        <w:gridCol w:w="758"/>
        <w:gridCol w:w="708"/>
        <w:gridCol w:w="709"/>
        <w:gridCol w:w="680"/>
        <w:gridCol w:w="738"/>
      </w:tblGrid>
      <w:tr w:rsidR="00BA162B" w:rsidRPr="0026787A" w:rsidTr="00D06549">
        <w:trPr>
          <w:trHeight w:val="460"/>
        </w:trPr>
        <w:tc>
          <w:tcPr>
            <w:tcW w:w="1042" w:type="dxa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группы</w:t>
            </w:r>
          </w:p>
        </w:tc>
        <w:tc>
          <w:tcPr>
            <w:tcW w:w="1334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Капитошки</w:t>
            </w:r>
          </w:p>
          <w:p w:rsidR="00BA162B" w:rsidRPr="000D4431" w:rsidRDefault="00BA162B" w:rsidP="000D4431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  <w:gridSpan w:val="3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A916CF">
              <w:rPr>
                <w:sz w:val="18"/>
              </w:rPr>
              <w:t>Веселые человечки</w:t>
            </w:r>
          </w:p>
        </w:tc>
        <w:tc>
          <w:tcPr>
            <w:tcW w:w="1276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Лесная сказка</w:t>
            </w:r>
          </w:p>
        </w:tc>
        <w:tc>
          <w:tcPr>
            <w:tcW w:w="1418" w:type="dxa"/>
            <w:gridSpan w:val="3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Смешаприки</w:t>
            </w: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Пчелки</w:t>
            </w:r>
          </w:p>
        </w:tc>
        <w:tc>
          <w:tcPr>
            <w:tcW w:w="1275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Лучики</w:t>
            </w:r>
          </w:p>
        </w:tc>
        <w:tc>
          <w:tcPr>
            <w:tcW w:w="1134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Радужка</w:t>
            </w:r>
          </w:p>
        </w:tc>
        <w:tc>
          <w:tcPr>
            <w:tcW w:w="1276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Звездочки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Цветочный город</w:t>
            </w:r>
          </w:p>
        </w:tc>
        <w:tc>
          <w:tcPr>
            <w:tcW w:w="1417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Речецветики</w:t>
            </w:r>
          </w:p>
        </w:tc>
        <w:tc>
          <w:tcPr>
            <w:tcW w:w="1418" w:type="dxa"/>
            <w:gridSpan w:val="2"/>
            <w:tcBorders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Дельфинчики</w:t>
            </w:r>
          </w:p>
        </w:tc>
      </w:tr>
      <w:tr w:rsidR="00BA162B" w:rsidRPr="0026787A" w:rsidTr="00D06549">
        <w:tc>
          <w:tcPr>
            <w:tcW w:w="1042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период</w:t>
            </w:r>
          </w:p>
        </w:tc>
        <w:tc>
          <w:tcPr>
            <w:tcW w:w="62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714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567" w:type="dxa"/>
            <w:gridSpan w:val="2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567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66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616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68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738" w:type="dxa"/>
            <w:gridSpan w:val="2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54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594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58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695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54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594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62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656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66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758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708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709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  <w:tc>
          <w:tcPr>
            <w:tcW w:w="680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май</w:t>
            </w:r>
          </w:p>
        </w:tc>
        <w:tc>
          <w:tcPr>
            <w:tcW w:w="738" w:type="dxa"/>
          </w:tcPr>
          <w:p w:rsidR="00BA162B" w:rsidRPr="000D4431" w:rsidRDefault="00BA162B" w:rsidP="000D4431">
            <w:pPr>
              <w:jc w:val="center"/>
              <w:rPr>
                <w:sz w:val="18"/>
              </w:rPr>
            </w:pPr>
            <w:r w:rsidRPr="000D4431">
              <w:rPr>
                <w:sz w:val="18"/>
              </w:rPr>
              <w:t>сент</w:t>
            </w:r>
          </w:p>
        </w:tc>
      </w:tr>
      <w:tr w:rsidR="00BA162B" w:rsidRPr="0026787A" w:rsidTr="00C86F81">
        <w:trPr>
          <w:trHeight w:val="152"/>
        </w:trPr>
        <w:tc>
          <w:tcPr>
            <w:tcW w:w="15276" w:type="dxa"/>
            <w:gridSpan w:val="25"/>
          </w:tcPr>
          <w:p w:rsidR="00BA162B" w:rsidRPr="000D4431" w:rsidRDefault="00BA162B" w:rsidP="000D4431">
            <w:pPr>
              <w:jc w:val="center"/>
              <w:rPr>
                <w:b/>
                <w:sz w:val="28"/>
                <w:szCs w:val="28"/>
              </w:rPr>
            </w:pPr>
            <w:r w:rsidRPr="000D4431">
              <w:rPr>
                <w:b/>
                <w:sz w:val="22"/>
                <w:szCs w:val="28"/>
              </w:rPr>
              <w:t>ОО «Познавательное развитие»</w:t>
            </w:r>
          </w:p>
        </w:tc>
      </w:tr>
      <w:tr w:rsidR="00BA162B" w:rsidRPr="0026787A" w:rsidTr="00D06549">
        <w:tc>
          <w:tcPr>
            <w:tcW w:w="1042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Высокий </w:t>
            </w:r>
          </w:p>
        </w:tc>
        <w:tc>
          <w:tcPr>
            <w:tcW w:w="62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714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8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54" w:type="dxa"/>
            <w:gridSpan w:val="2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16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68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38" w:type="dxa"/>
            <w:gridSpan w:val="2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33</w:t>
            </w:r>
          </w:p>
        </w:tc>
        <w:tc>
          <w:tcPr>
            <w:tcW w:w="594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8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61</w:t>
            </w:r>
          </w:p>
        </w:tc>
        <w:tc>
          <w:tcPr>
            <w:tcW w:w="695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54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94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50</w:t>
            </w:r>
          </w:p>
        </w:tc>
        <w:tc>
          <w:tcPr>
            <w:tcW w:w="656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6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758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38" w:type="dxa"/>
            <w:tcBorders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Средний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35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36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Низкий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17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4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14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A162B" w:rsidRPr="0026787A" w:rsidTr="00C86F81">
        <w:trPr>
          <w:trHeight w:val="210"/>
        </w:trPr>
        <w:tc>
          <w:tcPr>
            <w:tcW w:w="15276" w:type="dxa"/>
            <w:gridSpan w:val="25"/>
            <w:tcBorders>
              <w:top w:val="single" w:sz="12" w:space="0" w:color="auto"/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b/>
                <w:sz w:val="28"/>
                <w:szCs w:val="28"/>
              </w:rPr>
            </w:pPr>
            <w:r w:rsidRPr="000D4431">
              <w:rPr>
                <w:b/>
                <w:sz w:val="22"/>
                <w:szCs w:val="28"/>
              </w:rPr>
              <w:t>ОО «Речевое  развитие»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Высокий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E87B23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33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91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72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Средний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E87B23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55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9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21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Низкий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E87B23">
            <w:pPr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12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0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7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A162B" w:rsidRPr="0026787A" w:rsidTr="000B2B15">
        <w:trPr>
          <w:trHeight w:val="190"/>
        </w:trPr>
        <w:tc>
          <w:tcPr>
            <w:tcW w:w="15276" w:type="dxa"/>
            <w:gridSpan w:val="25"/>
            <w:tcBorders>
              <w:top w:val="single" w:sz="12" w:space="0" w:color="auto"/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b/>
                <w:sz w:val="28"/>
                <w:szCs w:val="28"/>
              </w:rPr>
            </w:pPr>
            <w:r w:rsidRPr="000D4431">
              <w:rPr>
                <w:b/>
                <w:sz w:val="22"/>
                <w:szCs w:val="28"/>
              </w:rPr>
              <w:t>ОО «Социально-коммуникативное  развитие»</w:t>
            </w:r>
          </w:p>
        </w:tc>
      </w:tr>
      <w:tr w:rsidR="00BA162B" w:rsidRPr="0026787A" w:rsidTr="006211AB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Высокий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38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87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50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A162B" w:rsidRPr="0026787A" w:rsidTr="006211AB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Средний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9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36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A162B" w:rsidRPr="0026787A" w:rsidTr="006211AB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Низкий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19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4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14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A162B" w:rsidRPr="0026787A" w:rsidTr="00D06549">
        <w:tc>
          <w:tcPr>
            <w:tcW w:w="15276" w:type="dxa"/>
            <w:gridSpan w:val="25"/>
            <w:tcBorders>
              <w:top w:val="single" w:sz="12" w:space="0" w:color="auto"/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b/>
              </w:rPr>
            </w:pPr>
            <w:r w:rsidRPr="000D4431">
              <w:rPr>
                <w:b/>
                <w:sz w:val="22"/>
              </w:rPr>
              <w:t>ОО «Физическое  развитие»</w:t>
            </w:r>
          </w:p>
        </w:tc>
      </w:tr>
      <w:tr w:rsidR="00BA162B" w:rsidRPr="0026787A" w:rsidTr="000D4431">
        <w:trPr>
          <w:trHeight w:val="229"/>
        </w:trPr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Высокий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62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4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50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Средний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33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92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21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Низкий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4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29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BA162B" w:rsidRPr="0026787A" w:rsidTr="00D06549">
        <w:tc>
          <w:tcPr>
            <w:tcW w:w="15276" w:type="dxa"/>
            <w:gridSpan w:val="25"/>
            <w:tcBorders>
              <w:top w:val="single" w:sz="12" w:space="0" w:color="auto"/>
              <w:bottom w:val="single" w:sz="12" w:space="0" w:color="auto"/>
            </w:tcBorders>
          </w:tcPr>
          <w:p w:rsidR="00BA162B" w:rsidRPr="000D4431" w:rsidRDefault="00BA162B" w:rsidP="000D4431">
            <w:pPr>
              <w:jc w:val="center"/>
              <w:rPr>
                <w:b/>
                <w:sz w:val="28"/>
                <w:szCs w:val="28"/>
              </w:rPr>
            </w:pPr>
            <w:r w:rsidRPr="000D4431">
              <w:rPr>
                <w:b/>
                <w:sz w:val="22"/>
                <w:szCs w:val="28"/>
              </w:rPr>
              <w:t>ОО «Художественно-эстетическое  развитие»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Высокий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E87B23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37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100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58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095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Средний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E87B23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51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0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28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 w:rsidR="00BA162B" w:rsidRPr="0026787A" w:rsidTr="00D06549">
        <w:tc>
          <w:tcPr>
            <w:tcW w:w="1042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 xml:space="preserve">Низкий 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4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654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E87B23">
            <w:pPr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1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12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5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0</w:t>
            </w:r>
          </w:p>
        </w:tc>
        <w:tc>
          <w:tcPr>
            <w:tcW w:w="695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4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594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62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 w:rsidRPr="0026787A">
              <w:rPr>
                <w:sz w:val="20"/>
              </w:rPr>
              <w:t>14</w:t>
            </w:r>
          </w:p>
        </w:tc>
        <w:tc>
          <w:tcPr>
            <w:tcW w:w="656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66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5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680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</w:tcPr>
          <w:p w:rsidR="00BA162B" w:rsidRPr="0026787A" w:rsidRDefault="00BA162B" w:rsidP="000D4431">
            <w:pPr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</w:tbl>
    <w:p w:rsidR="00BA162B" w:rsidRDefault="00BA162B" w:rsidP="0097265D">
      <w:pPr>
        <w:pStyle w:val="ListParagraph"/>
        <w:spacing w:line="240" w:lineRule="atLeast"/>
        <w:ind w:left="0"/>
      </w:pPr>
    </w:p>
    <w:p w:rsidR="00BA162B" w:rsidRPr="00C96259" w:rsidRDefault="00BA162B" w:rsidP="00C96259">
      <w:pPr>
        <w:rPr>
          <w:u w:val="single"/>
        </w:rPr>
      </w:pPr>
      <w:r w:rsidRPr="00C96259">
        <w:rPr>
          <w:u w:val="single"/>
        </w:rPr>
        <w:t>Общая диаграмма по образовательным областям</w:t>
      </w:r>
    </w:p>
    <w:p w:rsidR="00BA162B" w:rsidRDefault="00BA162B" w:rsidP="006C453F"/>
    <w:p w:rsidR="00BA162B" w:rsidRDefault="00BA162B" w:rsidP="006C453F">
      <w:r>
        <w:t xml:space="preserve">                             май 2017г                                                                                                                                         сентябрь 2017г</w:t>
      </w:r>
    </w:p>
    <w:p w:rsidR="00BA162B" w:rsidRDefault="00BA162B" w:rsidP="00633CCB">
      <w:pPr>
        <w:pStyle w:val="ListParagraph"/>
        <w:spacing w:line="240" w:lineRule="atLeast"/>
        <w:ind w:left="360"/>
      </w:pPr>
      <w:r>
        <w:rPr>
          <w:noProof/>
        </w:rPr>
        <w:pict>
          <v:shape id="_x0000_s1099" type="#_x0000_t75" style="position:absolute;left:0;text-align:left;margin-left:-27.45pt;margin-top:2.65pt;width:351.75pt;height:293.15pt;z-index:251663360">
            <v:imagedata r:id="rId10" o:title="" cropbottom="-44f"/>
            <o:lock v:ext="edit" aspectratio="f"/>
            <w10:wrap type="square"/>
          </v:shape>
          <o:OLEObject Type="Embed" ProgID="Excel.Sheet.8" ShapeID="_x0000_s1099" DrawAspect="Content" ObjectID="_1585470719" r:id="rId11"/>
        </w:pict>
      </w:r>
      <w:r>
        <w:rPr>
          <w:noProof/>
        </w:rPr>
        <w:pict>
          <v:shape id="_x0000_s1100" type="#_x0000_t75" style="position:absolute;left:0;text-align:left;margin-left:352.5pt;margin-top:2.65pt;width:409.45pt;height:293.15pt;z-index:251662336">
            <v:imagedata r:id="rId12" o:title="" cropbottom="-45f"/>
            <o:lock v:ext="edit" aspectratio="f"/>
            <w10:wrap type="square"/>
          </v:shape>
          <o:OLEObject Type="Embed" ProgID="Excel.Sheet.8" ShapeID="_x0000_s1100" DrawAspect="Content" ObjectID="_1585470720" r:id="rId13">
            <o:FieldCodes>\s</o:FieldCodes>
          </o:OLEObject>
        </w:pict>
      </w:r>
    </w:p>
    <w:p w:rsidR="00BA162B" w:rsidRPr="004D00ED" w:rsidRDefault="00BA162B" w:rsidP="004D00ED">
      <w:pPr>
        <w:pStyle w:val="ListParagraph"/>
        <w:spacing w:line="240" w:lineRule="atLeast"/>
        <w:ind w:left="360"/>
        <w:rPr>
          <w:b/>
          <w:u w:val="single"/>
        </w:rPr>
      </w:pPr>
      <w:r w:rsidRPr="004D00ED">
        <w:rPr>
          <w:b/>
          <w:u w:val="single"/>
        </w:rPr>
        <w:t>ОО «Познавательное развитие»</w:t>
      </w:r>
    </w:p>
    <w:p w:rsidR="00BA162B" w:rsidRDefault="00BA162B" w:rsidP="004D00ED">
      <w:pPr>
        <w:pStyle w:val="ListParagraph"/>
        <w:ind w:left="0"/>
        <w:jc w:val="both"/>
      </w:pPr>
      <w:r>
        <w:t xml:space="preserve">     Использование в работе новых технологий (исследовательский метод, метод проектной деятельности, организация мини-музеев, образовательных квестов, работа с лэпбуком) дал положительный результат в развитии познавательных способностей дошкольников.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Важную роль в развитии интеллекта ребенка играет формирование математических представлений, которое предполагает развитие:</w:t>
      </w:r>
    </w:p>
    <w:p w:rsidR="00BA162B" w:rsidRDefault="00BA162B" w:rsidP="004D00ED">
      <w:pPr>
        <w:pStyle w:val="ListParagraph"/>
        <w:ind w:left="0" w:firstLine="284"/>
        <w:jc w:val="both"/>
      </w:pPr>
      <w:r>
        <w:t>- элементарных форм интуитивного и логического мышления;</w:t>
      </w:r>
    </w:p>
    <w:p w:rsidR="00BA162B" w:rsidRDefault="00BA162B" w:rsidP="004D00ED">
      <w:pPr>
        <w:pStyle w:val="ListParagraph"/>
        <w:ind w:left="0" w:firstLine="284"/>
        <w:jc w:val="both"/>
      </w:pPr>
      <w:r>
        <w:t>- мыслительных операций;</w:t>
      </w:r>
    </w:p>
    <w:p w:rsidR="00BA162B" w:rsidRDefault="00BA162B" w:rsidP="004D00ED">
      <w:pPr>
        <w:pStyle w:val="ListParagraph"/>
        <w:ind w:left="0" w:firstLine="284"/>
        <w:jc w:val="both"/>
      </w:pPr>
      <w:r>
        <w:t>- умение оперировать знако-символическими средствами.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Вся работа в течение календарного года проводилась на хорошем методическом уровне, строилась в занимательной игровой форме. 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</w:t>
      </w:r>
      <w:r w:rsidRPr="00E34A1B">
        <w:rPr>
          <w:i/>
        </w:rPr>
        <w:t>В младшей группе</w:t>
      </w:r>
      <w:r>
        <w:t xml:space="preserve"> педагоги вели работу по классификации, сериации предметов по разным признакам. Важным моментов был эмоциональный фон. Педагоги успешно справлялись с этим за счет продуманной мотивации.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Педагоги </w:t>
      </w:r>
      <w:r w:rsidRPr="00E34A1B">
        <w:rPr>
          <w:i/>
        </w:rPr>
        <w:t>средней группы</w:t>
      </w:r>
      <w:r>
        <w:t xml:space="preserve">  включали математическое содержание в контекст разнообразной продуктивной деятельности, использовали математические игры, повышали мотивацию посредством создания информативных образов, создавали условия для развития умения сравнивать, классифицировать, устанавливать причинно-следственные взаимосвязи. 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 Педагоги </w:t>
      </w:r>
      <w:r w:rsidRPr="0006123D">
        <w:rPr>
          <w:i/>
        </w:rPr>
        <w:t>старших групп</w:t>
      </w:r>
      <w:r>
        <w:t xml:space="preserve"> в течение года формировали у детей систему элементарных математических представлений, предпосылки математического мышления и отдельных логических структур; использовали методы и приемы обучения, стимулирующие познавательную активность, наводя на поиск нестандартных решений. Детей учили работать с моделями, знаками, строить продуманный план действий.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При такой системе дети проявляли высокую познавательную активность, исследовали предметы, их свойства и качества; пользовались разнообразными исследовательскими действиями; научились группировать объекты, составлять целое из частей; освоили счет. </w:t>
      </w:r>
    </w:p>
    <w:p w:rsidR="00BA162B" w:rsidRDefault="00BA162B" w:rsidP="004D00ED">
      <w:pPr>
        <w:pStyle w:val="ListParagraph"/>
        <w:ind w:left="0" w:firstLine="284"/>
        <w:jc w:val="both"/>
      </w:pPr>
      <w:r>
        <w:t xml:space="preserve">    В течение года  педагоги в форме игры, квестов и экспериментирования знакомили детей с окружающим миром, природой, проблемами экологии, рассказывали о строении человека.</w:t>
      </w:r>
    </w:p>
    <w:p w:rsidR="00BA162B" w:rsidRPr="00B31B0D" w:rsidRDefault="00BA162B" w:rsidP="004D00ED">
      <w:pPr>
        <w:pStyle w:val="ListParagraph"/>
        <w:ind w:left="0"/>
        <w:jc w:val="both"/>
        <w:rPr>
          <w:b/>
          <w:i/>
        </w:rPr>
      </w:pPr>
      <w:r w:rsidRPr="00B31B0D">
        <w:rPr>
          <w:b/>
          <w:i/>
        </w:rPr>
        <w:t>Перспективы работы:</w:t>
      </w:r>
    </w:p>
    <w:p w:rsidR="00BA162B" w:rsidRDefault="00BA162B" w:rsidP="00D550BD">
      <w:pPr>
        <w:pStyle w:val="ListParagraph"/>
        <w:numPr>
          <w:ilvl w:val="0"/>
          <w:numId w:val="6"/>
        </w:numPr>
        <w:ind w:left="284"/>
        <w:jc w:val="both"/>
      </w:pPr>
      <w:r>
        <w:t>продолжать работу по познавательному развитию, через организацию проектной деятельности (творческие, обучающие, детско-родительские проекты).</w:t>
      </w:r>
    </w:p>
    <w:p w:rsidR="00BA162B" w:rsidRDefault="00BA162B" w:rsidP="004D00ED">
      <w:pPr>
        <w:pStyle w:val="ListParagraph"/>
        <w:spacing w:line="240" w:lineRule="atLeast"/>
        <w:ind w:left="0"/>
      </w:pPr>
    </w:p>
    <w:p w:rsidR="00BA162B" w:rsidRPr="0006123D" w:rsidRDefault="00BA162B" w:rsidP="0006123D">
      <w:pPr>
        <w:rPr>
          <w:b/>
          <w:u w:val="single"/>
        </w:rPr>
      </w:pPr>
      <w:r w:rsidRPr="0006123D">
        <w:rPr>
          <w:b/>
          <w:u w:val="single"/>
        </w:rPr>
        <w:t>ОО «Речевое  развитие»</w:t>
      </w:r>
    </w:p>
    <w:p w:rsidR="00BA162B" w:rsidRDefault="00BA162B" w:rsidP="0006123D">
      <w:r>
        <w:t xml:space="preserve">   Работа по речевому развитию проводится в соответствии с учебным планом. В учреждении созданы все условия для работы над речевыми недостатками детей и развитию речи. Начиная с младшего возраста, взаимодействие педагогов с детьми осуществляется через коррекционно-ориентированные формы: сюжетно-ролевые игры, дидактические, развивающие игры, упражнения, наблюдения.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 Для достижения ребенком коммуникативной компетентности педагог помогает ее становлению посредством решения задач по развитию разных сторон речи: развитие связной речи, развитие словаря, освоение грамматически правильной речи, языковой культуры речи, подготовка к обучению грамоте. </w:t>
      </w:r>
    </w:p>
    <w:p w:rsidR="00BA162B" w:rsidRDefault="00BA162B" w:rsidP="00D55FB9">
      <w:pPr>
        <w:pStyle w:val="ListParagraph"/>
        <w:ind w:left="0" w:firstLine="284"/>
        <w:jc w:val="both"/>
      </w:pPr>
      <w:r w:rsidRPr="0075449E">
        <w:t xml:space="preserve">  Педагогами в</w:t>
      </w:r>
      <w:r>
        <w:t xml:space="preserve"> работе по речевому развитию детей  используются разнообразные формы:</w:t>
      </w:r>
    </w:p>
    <w:p w:rsidR="00BA162B" w:rsidRDefault="00BA162B" w:rsidP="00D55FB9">
      <w:pPr>
        <w:pStyle w:val="ListParagraph"/>
        <w:ind w:left="0" w:firstLine="284"/>
        <w:jc w:val="both"/>
      </w:pPr>
      <w:r>
        <w:t>- НОД (проблемная ситуация,</w:t>
      </w:r>
      <w:r w:rsidRPr="00B31B0D">
        <w:t xml:space="preserve"> </w:t>
      </w:r>
      <w:r>
        <w:t>общение,</w:t>
      </w:r>
      <w:r w:rsidRPr="00B31B0D">
        <w:t xml:space="preserve"> </w:t>
      </w:r>
      <w:r>
        <w:t>звукоподражательные игры);</w:t>
      </w:r>
    </w:p>
    <w:p w:rsidR="00BA162B" w:rsidRDefault="00BA162B" w:rsidP="00B31B0D">
      <w:pPr>
        <w:pStyle w:val="ListParagraph"/>
        <w:ind w:left="0" w:firstLine="284"/>
        <w:jc w:val="both"/>
      </w:pPr>
      <w:r>
        <w:t xml:space="preserve"> - литературно-музыкальный праздник, игра – драматизация, фольклорная ярмарка;</w:t>
      </w:r>
    </w:p>
    <w:p w:rsidR="00BA162B" w:rsidRDefault="00BA162B" w:rsidP="00D55FB9">
      <w:pPr>
        <w:pStyle w:val="ListParagraph"/>
        <w:ind w:left="0" w:firstLine="284"/>
        <w:jc w:val="both"/>
      </w:pPr>
      <w:r>
        <w:t>- театрализованная деятельность,</w:t>
      </w:r>
      <w:r w:rsidRPr="0043184E">
        <w:t xml:space="preserve"> </w:t>
      </w:r>
      <w:r>
        <w:t>посиделки;</w:t>
      </w:r>
    </w:p>
    <w:p w:rsidR="00BA162B" w:rsidRDefault="00BA162B" w:rsidP="00D55FB9">
      <w:pPr>
        <w:pStyle w:val="ListParagraph"/>
        <w:ind w:left="0" w:firstLine="284"/>
        <w:jc w:val="both"/>
      </w:pPr>
      <w:r>
        <w:t>- книга-самоделка;</w:t>
      </w:r>
    </w:p>
    <w:p w:rsidR="00BA162B" w:rsidRDefault="00BA162B" w:rsidP="0043184E">
      <w:pPr>
        <w:pStyle w:val="ListParagraph"/>
        <w:ind w:left="0" w:firstLine="284"/>
        <w:jc w:val="both"/>
      </w:pPr>
      <w:r>
        <w:t>- чтение художественной литературы.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  Выбор форм работы  осуществляется педагогом самостоятельно и зависит от опыта, творческого подхода педагога и от контингента дошкольников.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Работа по развитию речи прослеживается во всех видах детской деятельности и проводится во взаимодействии всех специалистов (учителя-логопеда, педагога-психолога, музыкального руководителя, инструктора по физической культуре). 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 В каждой группе создан уголок, оснащенный набором игрушек, картотекой артикуляционной гимнастики, набором картинок по лексическим темам.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Анализируя  результаты освоение программы по ОО «Речевое развитие» можно отметить:</w:t>
      </w:r>
    </w:p>
    <w:p w:rsidR="00BA162B" w:rsidRDefault="00BA162B" w:rsidP="00D55FB9">
      <w:pPr>
        <w:pStyle w:val="ListParagraph"/>
        <w:ind w:left="0" w:firstLine="284"/>
        <w:jc w:val="both"/>
      </w:pPr>
      <w:r>
        <w:t>- дети используют в речи предложения различного типа: свободно пользуются простыми предложениями (полными и распространенными), употребляют сложноподчиненные предложения;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- дети старшего дошкольного возраста знакомы с терминами «слово», «звук», стараются правильно использовать их; находят слова с заданным звуком, определяют место звука в слове; </w:t>
      </w:r>
    </w:p>
    <w:p w:rsidR="00BA162B" w:rsidRDefault="00BA162B" w:rsidP="00D55FB9">
      <w:pPr>
        <w:pStyle w:val="ListParagraph"/>
        <w:ind w:left="0" w:firstLine="284"/>
        <w:jc w:val="both"/>
      </w:pPr>
      <w:r>
        <w:t>- старшие дошкольники пересказывают литературные произведения самостоятельно, совершенствуя монологическую речь;</w:t>
      </w:r>
    </w:p>
    <w:p w:rsidR="00BA162B" w:rsidRDefault="00BA162B" w:rsidP="00D55FB9">
      <w:pPr>
        <w:pStyle w:val="ListParagraph"/>
        <w:ind w:left="0" w:firstLine="284"/>
        <w:jc w:val="both"/>
      </w:pPr>
      <w:r>
        <w:t>- старшие дошкольники оперируют понятиями «гласные- согласные», «твердые –мягкие», «глухие – звонкие», «слог», «ударение»;</w:t>
      </w:r>
    </w:p>
    <w:p w:rsidR="00BA162B" w:rsidRDefault="00BA162B" w:rsidP="00D55FB9">
      <w:pPr>
        <w:pStyle w:val="ListParagraph"/>
        <w:ind w:left="0" w:firstLine="284"/>
        <w:jc w:val="both"/>
      </w:pPr>
      <w:r>
        <w:t>- дети знают буквы русского алфавита, владеют слоговым способом чтения, строят самостоятельные умозаключения, задают вопросы.</w:t>
      </w:r>
    </w:p>
    <w:p w:rsidR="00BA162B" w:rsidRPr="0043184E" w:rsidRDefault="00BA162B" w:rsidP="00D55FB9">
      <w:pPr>
        <w:pStyle w:val="ListParagraph"/>
        <w:ind w:left="0"/>
        <w:jc w:val="both"/>
        <w:rPr>
          <w:b/>
          <w:i/>
        </w:rPr>
      </w:pPr>
      <w:r w:rsidRPr="0043184E">
        <w:rPr>
          <w:b/>
          <w:i/>
        </w:rPr>
        <w:t>Перспектива работы:</w:t>
      </w:r>
    </w:p>
    <w:p w:rsidR="00BA162B" w:rsidRDefault="00BA162B" w:rsidP="00D550BD">
      <w:pPr>
        <w:pStyle w:val="ListParagraph"/>
        <w:numPr>
          <w:ilvl w:val="0"/>
          <w:numId w:val="8"/>
        </w:numPr>
        <w:ind w:left="284"/>
        <w:jc w:val="both"/>
      </w:pPr>
      <w:r>
        <w:t>продолжать работу по речевому развитию детей, активно используя игровую и проектную деятельность;</w:t>
      </w:r>
    </w:p>
    <w:p w:rsidR="00BA162B" w:rsidRDefault="00BA162B" w:rsidP="00D550BD">
      <w:pPr>
        <w:pStyle w:val="ListParagraph"/>
        <w:numPr>
          <w:ilvl w:val="0"/>
          <w:numId w:val="8"/>
        </w:numPr>
        <w:ind w:left="284"/>
        <w:jc w:val="both"/>
      </w:pPr>
      <w:r>
        <w:t>продолжать расширять представления детей о художественной литературе, красоте и богатстве русского языка;</w:t>
      </w:r>
    </w:p>
    <w:p w:rsidR="00BA162B" w:rsidRDefault="00BA162B" w:rsidP="00D550BD">
      <w:pPr>
        <w:pStyle w:val="ListParagraph"/>
        <w:numPr>
          <w:ilvl w:val="0"/>
          <w:numId w:val="8"/>
        </w:numPr>
        <w:ind w:left="284"/>
        <w:jc w:val="both"/>
      </w:pPr>
      <w:r>
        <w:t>продолжать работу с педагогическим коллективом по развитию грамотной речи, в соответствии  с профессиональным стандартом педагога.</w:t>
      </w:r>
    </w:p>
    <w:p w:rsidR="00BA162B" w:rsidRPr="0006123D" w:rsidRDefault="00BA162B" w:rsidP="0006123D">
      <w:pPr>
        <w:pStyle w:val="ListParagraph"/>
        <w:ind w:left="284"/>
        <w:jc w:val="both"/>
      </w:pPr>
    </w:p>
    <w:p w:rsidR="00BA162B" w:rsidRPr="0006123D" w:rsidRDefault="00BA162B" w:rsidP="0006123D">
      <w:pPr>
        <w:jc w:val="both"/>
        <w:rPr>
          <w:b/>
          <w:u w:val="single"/>
        </w:rPr>
      </w:pPr>
      <w:r w:rsidRPr="0006123D">
        <w:rPr>
          <w:b/>
          <w:u w:val="single"/>
        </w:rPr>
        <w:t>ОО «Социально-коммуникативное  развитие»</w:t>
      </w:r>
    </w:p>
    <w:p w:rsidR="00BA162B" w:rsidRDefault="00BA162B" w:rsidP="0006123D">
      <w:pPr>
        <w:jc w:val="both"/>
      </w:pPr>
      <w:r>
        <w:t xml:space="preserve">В соответствии с возрастом во всех группах педагоги включали в режим дня сезонный труд в природе, уход за растениями, выращивание цветов, лука; хозяйственно-бытовой труд, предполагающий формирование устойчивых навыков самообслуживания, приемы ремонта книг. 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В течение календарного года проводилась работа по обучению дошкольников правилам дорожного движения, расширению детского кругозора, правилам безопасности и здорового образа жизни, формированию общей и экологической культуры, овладение навыками взаимодействия с природным и социальным окружением. 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Дети проявляли любознательность, активность, сравнивали объекты, учились выделять главные и второстепенные признаки, отвечать на разнообразные вопросы, рассуждать и самостоятельно формулировать вопросы.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Педагоги использовали эффективные технологии создания в группах спокойных, доверительных и доброжелательных взаимоотношений. Этому содействовали традиции групп: совместные праздники, досуги, походы, вечера с интересными людьми. Но не все педагоги способны безоценочно принять каждого ребенка. Некоторым необходимо учиться замечать даже незначительные успехи ребенка для позитивного подкрепления, используя положительную оценку действий и поступков.</w:t>
      </w:r>
    </w:p>
    <w:p w:rsidR="00BA162B" w:rsidRPr="005C5448" w:rsidRDefault="00BA162B" w:rsidP="00D55FB9">
      <w:pPr>
        <w:pStyle w:val="ListParagraph"/>
        <w:ind w:left="0"/>
        <w:jc w:val="both"/>
        <w:rPr>
          <w:b/>
          <w:i/>
        </w:rPr>
      </w:pPr>
      <w:r w:rsidRPr="005C5448">
        <w:rPr>
          <w:b/>
          <w:i/>
        </w:rPr>
        <w:t xml:space="preserve"> Перспективы работы:</w:t>
      </w:r>
    </w:p>
    <w:p w:rsidR="00BA162B" w:rsidRDefault="00BA162B" w:rsidP="00D550BD">
      <w:pPr>
        <w:pStyle w:val="ListParagraph"/>
        <w:numPr>
          <w:ilvl w:val="0"/>
          <w:numId w:val="9"/>
        </w:numPr>
        <w:ind w:left="284"/>
        <w:jc w:val="both"/>
      </w:pPr>
      <w:r>
        <w:t>продолжать работу по развитию коммуникативных умений дошкольников, через организацию акций добрых дел, Дней вежливости;</w:t>
      </w:r>
    </w:p>
    <w:p w:rsidR="00BA162B" w:rsidRDefault="00BA162B" w:rsidP="00D550BD">
      <w:pPr>
        <w:pStyle w:val="ListParagraph"/>
        <w:numPr>
          <w:ilvl w:val="0"/>
          <w:numId w:val="9"/>
        </w:numPr>
        <w:ind w:left="284"/>
        <w:jc w:val="both"/>
      </w:pPr>
      <w:r>
        <w:t>развивать профессиональные компетентности педагогов, через мастер классы, беседы, консультации.</w:t>
      </w:r>
    </w:p>
    <w:p w:rsidR="00BA162B" w:rsidRDefault="00BA162B" w:rsidP="002162AE">
      <w:pPr>
        <w:pStyle w:val="NoSpacing"/>
        <w:rPr>
          <w:rFonts w:ascii="Times New Roman" w:hAnsi="Times New Roman"/>
          <w:sz w:val="28"/>
          <w:szCs w:val="28"/>
        </w:rPr>
      </w:pPr>
    </w:p>
    <w:p w:rsidR="00BA162B" w:rsidRDefault="00BA162B" w:rsidP="002162AE">
      <w:pPr>
        <w:pStyle w:val="NoSpacing"/>
        <w:rPr>
          <w:rFonts w:ascii="Times New Roman" w:hAnsi="Times New Roman"/>
          <w:sz w:val="28"/>
          <w:szCs w:val="28"/>
        </w:rPr>
      </w:pPr>
    </w:p>
    <w:p w:rsidR="00BA162B" w:rsidRPr="0006123D" w:rsidRDefault="00BA162B" w:rsidP="0006123D">
      <w:pPr>
        <w:rPr>
          <w:b/>
          <w:u w:val="single"/>
        </w:rPr>
      </w:pPr>
      <w:r w:rsidRPr="0006123D">
        <w:rPr>
          <w:b/>
          <w:u w:val="single"/>
        </w:rPr>
        <w:t>ОО «Физическое  развитие»</w:t>
      </w:r>
    </w:p>
    <w:p w:rsidR="00BA162B" w:rsidRPr="00D54A93" w:rsidRDefault="00BA162B" w:rsidP="0006123D">
      <w:pPr>
        <w:jc w:val="both"/>
      </w:pPr>
      <w:r>
        <w:t xml:space="preserve">      В учреждении созданы хорошие условия для физического развития детей. Полноценное решение задач физического воспитания достигается при </w:t>
      </w:r>
      <w:r w:rsidRPr="00D54A93">
        <w:t>комплексном применении всех</w:t>
      </w:r>
      <w:r>
        <w:t xml:space="preserve"> факторов и </w:t>
      </w:r>
      <w:r w:rsidRPr="00D54A93">
        <w:t xml:space="preserve"> средств:</w:t>
      </w:r>
    </w:p>
    <w:p w:rsidR="00BA162B" w:rsidRPr="00D54A93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54A93">
        <w:rPr>
          <w:u w:val="single"/>
        </w:rPr>
        <w:t>Гигиенические факторы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 Гигиенические факторы включают режим дня, НОД, сон, бодрствование, питания, гигиену одежды, обуви, участка, групповой комнаты, физкультурного и музыкального залов, физкультурных снарядов и пособий. Эти факторы повышают эффективность воздействия физических упражнений на организм ребенка.</w:t>
      </w:r>
    </w:p>
    <w:p w:rsidR="00BA162B" w:rsidRPr="00D54A93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54A93">
        <w:rPr>
          <w:u w:val="single"/>
        </w:rPr>
        <w:t>Естественные силы природы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Солнце, воздух и вода повышают функциональные возможности органов и систем, работоспособность организма. Они имеют огромное значение для закаливания организма, тренировки механизмов терморегуляции. Сочетание естественных сил природы с физическими упражнениями  улучшают обменные процессы, приспособительные и защитные функции организма. Организуются  игры на прогулке, деятельность на улице, походы и экскурсии.</w:t>
      </w:r>
    </w:p>
    <w:p w:rsidR="00BA162B" w:rsidRPr="00D54A93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54A93">
        <w:rPr>
          <w:u w:val="single"/>
        </w:rPr>
        <w:t>Физические упражнения</w:t>
      </w:r>
    </w:p>
    <w:p w:rsidR="00BA162B" w:rsidRDefault="00BA162B" w:rsidP="00D55FB9">
      <w:pPr>
        <w:pStyle w:val="ListParagraph"/>
        <w:ind w:left="0" w:firstLine="284"/>
        <w:jc w:val="both"/>
      </w:pPr>
      <w:r>
        <w:t>Это основное средство физического воспитания. Они используются для решения комплекса оздоровительных и воспитательных задач, всестороннего развития личности ребенка, профилактики и коррекции психофизического состояния организма. Упражнения проводятся в специально организованной совместной деятельности и в свободной деятельности детей.</w:t>
      </w:r>
    </w:p>
    <w:p w:rsidR="00BA162B" w:rsidRPr="00DC640B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C640B">
        <w:rPr>
          <w:u w:val="single"/>
        </w:rPr>
        <w:t xml:space="preserve">Гимнастика 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Основные упражнения (ходьба, бег, прыжки, лазание, метание, равновесие), общеразвивающие, танцевальные упражнения, построение и перестроение.</w:t>
      </w:r>
    </w:p>
    <w:p w:rsidR="00BA162B" w:rsidRPr="00DC640B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C640B">
        <w:rPr>
          <w:u w:val="single"/>
        </w:rPr>
        <w:t>Игры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Подвижные (сюжетные, бессюжетные), элементы спортивных игр (городки, баскетбол, настольный теннис, хоккей).</w:t>
      </w:r>
    </w:p>
    <w:p w:rsidR="00BA162B" w:rsidRPr="00DC640B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C640B">
        <w:rPr>
          <w:u w:val="single"/>
        </w:rPr>
        <w:t>Простейший туризм (пеший)</w:t>
      </w:r>
    </w:p>
    <w:p w:rsidR="00BA162B" w:rsidRPr="00DC640B" w:rsidRDefault="00BA162B" w:rsidP="00D550BD">
      <w:pPr>
        <w:pStyle w:val="ListParagraph"/>
        <w:numPr>
          <w:ilvl w:val="0"/>
          <w:numId w:val="20"/>
        </w:numPr>
        <w:jc w:val="both"/>
        <w:rPr>
          <w:u w:val="single"/>
        </w:rPr>
      </w:pPr>
      <w:r w:rsidRPr="00DC640B">
        <w:rPr>
          <w:u w:val="single"/>
        </w:rPr>
        <w:t>Спортивные упражнения</w:t>
      </w:r>
    </w:p>
    <w:p w:rsidR="00BA162B" w:rsidRDefault="00BA162B" w:rsidP="0034581E">
      <w:pPr>
        <w:pStyle w:val="ListParagraph"/>
        <w:ind w:left="0" w:firstLine="284"/>
        <w:jc w:val="both"/>
      </w:pPr>
      <w:r>
        <w:t xml:space="preserve">   Летние (катание на велосипеде, самокате), зимние (катание на санках, ходьба на лыжах, скольжение по ледяным дорожкам). </w:t>
      </w:r>
      <w:r w:rsidRPr="00151608">
        <w:rPr>
          <w:i/>
        </w:rPr>
        <w:t xml:space="preserve">Педагогами </w:t>
      </w:r>
      <w:r>
        <w:t xml:space="preserve">в работе по физическому развитию детей  используются разнообразные методы:  </w:t>
      </w:r>
      <w:r w:rsidRPr="00993762">
        <w:rPr>
          <w:u w:val="single"/>
        </w:rPr>
        <w:t>словесный метод</w:t>
      </w:r>
      <w:r>
        <w:t xml:space="preserve"> (объяснение, пояснения, указание, подача команд, распоряжений, сигналов, беседа, словесная инструкция, вопросы); </w:t>
      </w:r>
      <w:r w:rsidRPr="00993762">
        <w:rPr>
          <w:u w:val="single"/>
        </w:rPr>
        <w:t>наглядный метод</w:t>
      </w:r>
      <w:r>
        <w:t xml:space="preserve"> (показ физических упражнений, использование наглядных пособий, имитация движений, зрительные ориентиры, музыкальные произведения, песни, речевки, непосредственная помощь педагога); </w:t>
      </w:r>
      <w:r w:rsidRPr="00993762">
        <w:rPr>
          <w:u w:val="single"/>
        </w:rPr>
        <w:t>практический метод</w:t>
      </w:r>
      <w:r>
        <w:t xml:space="preserve"> (повторение упражнений без изменений и с изменениями, проведение упражнений в игровой  или соревновательной форме). </w:t>
      </w:r>
      <w:r w:rsidRPr="00993762">
        <w:rPr>
          <w:i/>
        </w:rPr>
        <w:t>Инструктором по физической культуре</w:t>
      </w:r>
      <w:r>
        <w:t xml:space="preserve"> используются разнообразные формы организации детской деятельности: учебно-тренировочная, сюжетно-физкультурная, игровая, комплексная, тематическая, контрольная, с элементами народного танца.</w:t>
      </w:r>
    </w:p>
    <w:p w:rsidR="00BA162B" w:rsidRPr="005C5448" w:rsidRDefault="00BA162B" w:rsidP="00D55FB9">
      <w:pPr>
        <w:pStyle w:val="ListParagraph"/>
        <w:ind w:left="0"/>
        <w:jc w:val="both"/>
        <w:rPr>
          <w:b/>
          <w:i/>
        </w:rPr>
      </w:pPr>
      <w:r w:rsidRPr="005C5448">
        <w:rPr>
          <w:b/>
          <w:i/>
        </w:rPr>
        <w:t>Перспективы работы:</w:t>
      </w:r>
    </w:p>
    <w:p w:rsidR="00BA162B" w:rsidRDefault="00BA162B" w:rsidP="00D550BD">
      <w:pPr>
        <w:pStyle w:val="ListParagraph"/>
        <w:numPr>
          <w:ilvl w:val="0"/>
          <w:numId w:val="7"/>
        </w:numPr>
        <w:ind w:left="284"/>
        <w:jc w:val="both"/>
      </w:pPr>
      <w:r>
        <w:t>инструктору по физической культуре продолжить работу по разнообразию приемов и методов физического воспитания;</w:t>
      </w:r>
    </w:p>
    <w:p w:rsidR="00BA162B" w:rsidRPr="0034581E" w:rsidRDefault="00BA162B" w:rsidP="00D550BD">
      <w:pPr>
        <w:pStyle w:val="ListParagraph"/>
        <w:numPr>
          <w:ilvl w:val="0"/>
          <w:numId w:val="7"/>
        </w:numPr>
        <w:ind w:left="284"/>
        <w:jc w:val="both"/>
      </w:pPr>
      <w:r>
        <w:t>активнее проводить просветительскую работу среди родительской общественности по физическому воспитанию и развитию дошкольников.</w:t>
      </w:r>
    </w:p>
    <w:p w:rsidR="00BA162B" w:rsidRPr="00993762" w:rsidRDefault="00BA162B" w:rsidP="00993762">
      <w:pPr>
        <w:jc w:val="both"/>
        <w:rPr>
          <w:b/>
          <w:u w:val="single"/>
        </w:rPr>
      </w:pPr>
      <w:r w:rsidRPr="00993762">
        <w:rPr>
          <w:b/>
          <w:u w:val="single"/>
        </w:rPr>
        <w:t>ОО «Художественно-эстетическое  развитие»</w:t>
      </w:r>
    </w:p>
    <w:p w:rsidR="00BA162B" w:rsidRDefault="00BA162B" w:rsidP="00993762">
      <w:pPr>
        <w:jc w:val="both"/>
      </w:pPr>
      <w:r>
        <w:t xml:space="preserve">     Педагоги по  художественно-эстетическому развитию  использовали в течение года игровые методы и приемы, с помощью которых создавались наиболее благоприятные условия для  усвоения определенных знаний, овладения умениями и навыками, которые становятся основой  дальнейшего развития ребенка. 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Музыкальное воспитание  строилось с учетом следующих принципов:</w:t>
      </w:r>
    </w:p>
    <w:p w:rsidR="00BA162B" w:rsidRDefault="00BA162B" w:rsidP="00B344BF">
      <w:pPr>
        <w:pStyle w:val="ListParagraph"/>
        <w:numPr>
          <w:ilvl w:val="0"/>
          <w:numId w:val="32"/>
        </w:numPr>
        <w:jc w:val="both"/>
      </w:pPr>
      <w:r>
        <w:t>построение музыкальной НОД по блокам;</w:t>
      </w:r>
    </w:p>
    <w:p w:rsidR="00BA162B" w:rsidRDefault="00BA162B" w:rsidP="00B344BF">
      <w:pPr>
        <w:pStyle w:val="ListParagraph"/>
        <w:numPr>
          <w:ilvl w:val="0"/>
          <w:numId w:val="32"/>
        </w:numPr>
        <w:jc w:val="both"/>
      </w:pPr>
      <w:r>
        <w:t>сочетание в музыкальном репертуаре высокохудожественной народной, классической и современной музыки;</w:t>
      </w:r>
    </w:p>
    <w:p w:rsidR="00BA162B" w:rsidRDefault="00BA162B" w:rsidP="00B344BF">
      <w:pPr>
        <w:pStyle w:val="ListParagraph"/>
        <w:numPr>
          <w:ilvl w:val="0"/>
          <w:numId w:val="32"/>
        </w:numPr>
        <w:jc w:val="both"/>
      </w:pPr>
      <w:r>
        <w:t>сюжетно-игровое единство музыкальной НОД;</w:t>
      </w:r>
    </w:p>
    <w:p w:rsidR="00BA162B" w:rsidRDefault="00BA162B" w:rsidP="00B344BF">
      <w:pPr>
        <w:pStyle w:val="ListParagraph"/>
        <w:numPr>
          <w:ilvl w:val="0"/>
          <w:numId w:val="32"/>
        </w:numPr>
        <w:jc w:val="both"/>
      </w:pPr>
      <w:r>
        <w:t>импровизации.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Формами приобщения детей к музыке выступали: хоровое и вокальное исполнение, игра на детских музыкальных инструментах, прослушивание музыкальных произведений, выражение своих эмоций в слове, художественном движении.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Проведены тематические праздники, показаны кукольные спектакли, музыкальные развлечения, музыкальные гостиные, салоны и мюзиклы. </w:t>
      </w:r>
    </w:p>
    <w:p w:rsidR="00BA162B" w:rsidRDefault="00BA162B" w:rsidP="00D55FB9">
      <w:pPr>
        <w:pStyle w:val="ListParagraph"/>
        <w:ind w:left="0" w:firstLine="284"/>
        <w:jc w:val="both"/>
      </w:pPr>
      <w:r>
        <w:t xml:space="preserve">  Каждая группа эстетически оформлена в определенном стиле, имеются театрализованные, игровые, творческие  центры. </w:t>
      </w:r>
    </w:p>
    <w:p w:rsidR="00BA162B" w:rsidRDefault="00BA162B" w:rsidP="00D55FB9">
      <w:pPr>
        <w:pStyle w:val="ListParagraph"/>
        <w:ind w:left="0" w:firstLine="284"/>
        <w:jc w:val="both"/>
      </w:pPr>
      <w:r>
        <w:t>Система педагогического взаимодействия строится в  следующих направлениях: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непрерывная образовательная деятельность;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совместная деятельность;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самостоятельная деятельность.</w:t>
      </w:r>
    </w:p>
    <w:p w:rsidR="00BA162B" w:rsidRDefault="00BA162B" w:rsidP="00D55FB9">
      <w:pPr>
        <w:pStyle w:val="ListParagraph"/>
        <w:ind w:left="0"/>
        <w:jc w:val="both"/>
      </w:pPr>
      <w:r>
        <w:t xml:space="preserve">     Формы и методы работы: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групповая НОД;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праздники, развлечения;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тематические музыкальные вечера;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дидактические игры;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театрализованные представления;</w:t>
      </w:r>
    </w:p>
    <w:p w:rsidR="00BA162B" w:rsidRDefault="00BA162B" w:rsidP="00D550BD">
      <w:pPr>
        <w:pStyle w:val="ListParagraph"/>
        <w:numPr>
          <w:ilvl w:val="0"/>
          <w:numId w:val="4"/>
        </w:numPr>
        <w:jc w:val="both"/>
      </w:pPr>
      <w:r>
        <w:t>выставки творческих детских работ.</w:t>
      </w:r>
    </w:p>
    <w:p w:rsidR="00BA162B" w:rsidRPr="00DF115C" w:rsidRDefault="00BA162B" w:rsidP="00D55FB9">
      <w:pPr>
        <w:pStyle w:val="ListParagraph"/>
        <w:ind w:left="0"/>
        <w:jc w:val="both"/>
        <w:rPr>
          <w:b/>
          <w:i/>
        </w:rPr>
      </w:pPr>
      <w:r w:rsidRPr="00DF115C">
        <w:rPr>
          <w:b/>
          <w:i/>
        </w:rPr>
        <w:t>Перспективы работы:</w:t>
      </w:r>
    </w:p>
    <w:p w:rsidR="00BA162B" w:rsidRDefault="00BA162B" w:rsidP="00D550BD">
      <w:pPr>
        <w:pStyle w:val="ListParagraph"/>
        <w:numPr>
          <w:ilvl w:val="0"/>
          <w:numId w:val="5"/>
        </w:numPr>
        <w:tabs>
          <w:tab w:val="left" w:pos="142"/>
        </w:tabs>
        <w:ind w:left="0" w:firstLine="0"/>
        <w:jc w:val="both"/>
        <w:rPr>
          <w:u w:val="single"/>
        </w:rPr>
      </w:pPr>
      <w:r>
        <w:t xml:space="preserve"> разнообразить приемы развития творческих способностей детей средствами театрализованной деятельности;</w:t>
      </w:r>
    </w:p>
    <w:p w:rsidR="00BA162B" w:rsidRDefault="00BA162B" w:rsidP="00D550BD">
      <w:pPr>
        <w:pStyle w:val="ListParagraph"/>
        <w:numPr>
          <w:ilvl w:val="0"/>
          <w:numId w:val="5"/>
        </w:numPr>
        <w:tabs>
          <w:tab w:val="left" w:pos="142"/>
        </w:tabs>
        <w:ind w:left="0" w:firstLine="0"/>
        <w:jc w:val="both"/>
        <w:rPr>
          <w:u w:val="single"/>
        </w:rPr>
      </w:pPr>
      <w:r>
        <w:t xml:space="preserve"> продолжать традицию проведения фестиваля военной песни, посвященному Дню Победы;</w:t>
      </w:r>
    </w:p>
    <w:p w:rsidR="00BA162B" w:rsidRDefault="00BA162B" w:rsidP="00D550BD">
      <w:pPr>
        <w:pStyle w:val="ListParagraph"/>
        <w:numPr>
          <w:ilvl w:val="0"/>
          <w:numId w:val="5"/>
        </w:numPr>
        <w:tabs>
          <w:tab w:val="left" w:pos="142"/>
        </w:tabs>
        <w:ind w:left="0" w:firstLine="0"/>
        <w:jc w:val="both"/>
        <w:rPr>
          <w:u w:val="single"/>
        </w:rPr>
      </w:pPr>
      <w:r>
        <w:t xml:space="preserve"> ввести в традицию проведение окружного фестиваля «Осенние фантазии».</w:t>
      </w:r>
    </w:p>
    <w:p w:rsidR="00BA162B" w:rsidRDefault="00BA162B" w:rsidP="00DA2CE0">
      <w:pPr>
        <w:pStyle w:val="ListParagraph"/>
        <w:ind w:left="0"/>
        <w:jc w:val="both"/>
      </w:pPr>
    </w:p>
    <w:p w:rsidR="00BA162B" w:rsidRDefault="00BA162B" w:rsidP="00DA2CE0">
      <w:pPr>
        <w:pStyle w:val="ListParagraph"/>
        <w:ind w:left="0"/>
        <w:jc w:val="both"/>
      </w:pPr>
      <w:r w:rsidRPr="00DA2CE0">
        <w:rPr>
          <w:b/>
        </w:rPr>
        <w:t>ВЫВОД:</w:t>
      </w:r>
      <w:r>
        <w:t xml:space="preserve"> В  целом наблюдается  положительная динамика в освоении образовательных программ дошкольного образования каждым ребёнком.</w:t>
      </w:r>
    </w:p>
    <w:p w:rsidR="00BA162B" w:rsidRDefault="00BA162B" w:rsidP="00602ED5">
      <w:pPr>
        <w:rPr>
          <w:b/>
          <w:u w:val="single"/>
        </w:rPr>
      </w:pPr>
    </w:p>
    <w:p w:rsidR="00BA162B" w:rsidRDefault="00BA162B" w:rsidP="00602ED5">
      <w:pPr>
        <w:rPr>
          <w:b/>
          <w:u w:val="single"/>
        </w:rPr>
      </w:pPr>
      <w:r w:rsidRPr="00E34A1B">
        <w:rPr>
          <w:b/>
          <w:u w:val="single"/>
        </w:rPr>
        <w:t>4.</w:t>
      </w:r>
      <w:r>
        <w:rPr>
          <w:b/>
          <w:u w:val="single"/>
        </w:rPr>
        <w:t>2</w:t>
      </w:r>
      <w:r w:rsidRPr="00E34A1B">
        <w:rPr>
          <w:b/>
          <w:u w:val="single"/>
        </w:rPr>
        <w:t xml:space="preserve">.  Анализ </w:t>
      </w:r>
      <w:r w:rsidRPr="00602ED5">
        <w:rPr>
          <w:b/>
          <w:u w:val="single"/>
        </w:rPr>
        <w:t xml:space="preserve">содержания и качества подготовки детей к успешному обучению в школе </w:t>
      </w:r>
    </w:p>
    <w:p w:rsidR="00BA162B" w:rsidRDefault="00BA162B" w:rsidP="00E97BB5">
      <w:pPr>
        <w:pStyle w:val="ListParagraph"/>
        <w:ind w:left="0"/>
        <w:jc w:val="both"/>
      </w:pPr>
    </w:p>
    <w:p w:rsidR="00BA162B" w:rsidRDefault="00BA162B" w:rsidP="00E97BB5">
      <w:pPr>
        <w:pStyle w:val="ListParagraph"/>
        <w:ind w:left="0"/>
        <w:jc w:val="both"/>
      </w:pPr>
      <w:r>
        <w:t>к</w:t>
      </w:r>
      <w:r w:rsidRPr="00602ED5">
        <w:t>оличество выпускников</w:t>
      </w:r>
      <w:r>
        <w:t xml:space="preserve"> в 2017 году – 49 человек</w:t>
      </w:r>
    </w:p>
    <w:p w:rsidR="00BA162B" w:rsidRDefault="00BA162B" w:rsidP="00E97BB5">
      <w:pPr>
        <w:pStyle w:val="ListParagraph"/>
        <w:ind w:left="0"/>
        <w:jc w:val="both"/>
      </w:pPr>
      <w:r>
        <w:t>к</w:t>
      </w:r>
      <w:r w:rsidRPr="00602ED5">
        <w:t>оличество выпускников</w:t>
      </w:r>
      <w:r>
        <w:t xml:space="preserve"> </w:t>
      </w:r>
      <w:r w:rsidRPr="00602ED5">
        <w:t>в группе общеразвивающей направленности</w:t>
      </w:r>
      <w:r>
        <w:t xml:space="preserve"> – </w:t>
      </w:r>
      <w:r w:rsidRPr="00602ED5">
        <w:t>23</w:t>
      </w:r>
      <w:r>
        <w:t xml:space="preserve"> человек</w:t>
      </w:r>
    </w:p>
    <w:p w:rsidR="00BA162B" w:rsidRDefault="00BA162B" w:rsidP="00E97BB5">
      <w:pPr>
        <w:pStyle w:val="ListParagraph"/>
        <w:ind w:left="0"/>
        <w:jc w:val="both"/>
      </w:pPr>
      <w:r>
        <w:t>к</w:t>
      </w:r>
      <w:r w:rsidRPr="00602ED5">
        <w:t>оличество выпускников</w:t>
      </w:r>
      <w:r>
        <w:t xml:space="preserve"> </w:t>
      </w:r>
      <w:r w:rsidRPr="00602ED5">
        <w:t xml:space="preserve">в группе  компенсирующей направленности (ТНР)  </w:t>
      </w:r>
      <w:r>
        <w:t>- 13 человек</w:t>
      </w:r>
    </w:p>
    <w:p w:rsidR="00BA162B" w:rsidRDefault="00BA162B" w:rsidP="00E97BB5">
      <w:pPr>
        <w:pStyle w:val="ListParagraph"/>
        <w:ind w:left="0"/>
        <w:jc w:val="both"/>
      </w:pPr>
      <w:r>
        <w:t>к</w:t>
      </w:r>
      <w:r w:rsidRPr="00602ED5">
        <w:t>оличество выпускников</w:t>
      </w:r>
      <w:r w:rsidRPr="00A916CF">
        <w:t xml:space="preserve"> </w:t>
      </w:r>
      <w:r w:rsidRPr="00602ED5">
        <w:t>в классы общеразвивающей направленности</w:t>
      </w:r>
      <w:r>
        <w:t xml:space="preserve"> – </w:t>
      </w:r>
      <w:r w:rsidRPr="00602ED5">
        <w:t>47</w:t>
      </w:r>
      <w:r>
        <w:t xml:space="preserve"> человек</w:t>
      </w:r>
    </w:p>
    <w:p w:rsidR="00BA162B" w:rsidRDefault="00BA162B" w:rsidP="00E97BB5">
      <w:pPr>
        <w:pStyle w:val="ListParagraph"/>
        <w:ind w:left="0"/>
        <w:jc w:val="both"/>
      </w:pPr>
      <w:r>
        <w:t>к</w:t>
      </w:r>
      <w:r w:rsidRPr="00602ED5">
        <w:t>оличество выпускников</w:t>
      </w:r>
      <w:r w:rsidRPr="00A916CF">
        <w:t xml:space="preserve"> </w:t>
      </w:r>
      <w:r w:rsidRPr="00602ED5">
        <w:t xml:space="preserve">в специализированные классы с коррекционным уклоном </w:t>
      </w:r>
      <w:r>
        <w:t xml:space="preserve"> - </w:t>
      </w:r>
      <w:r w:rsidRPr="00602ED5">
        <w:t>2</w:t>
      </w:r>
      <w:r>
        <w:t xml:space="preserve"> человека</w:t>
      </w:r>
    </w:p>
    <w:p w:rsidR="00BA162B" w:rsidRDefault="00BA162B" w:rsidP="00E97BB5">
      <w:pPr>
        <w:pStyle w:val="ListParagraph"/>
        <w:ind w:left="0"/>
        <w:jc w:val="both"/>
      </w:pPr>
    </w:p>
    <w:p w:rsidR="00BA162B" w:rsidRPr="00891C57" w:rsidRDefault="00BA162B" w:rsidP="003B3115">
      <w:pPr>
        <w:pStyle w:val="NoSpacing"/>
        <w:rPr>
          <w:rFonts w:ascii="Times New Roman" w:hAnsi="Times New Roman"/>
          <w:bCs/>
          <w:sz w:val="24"/>
          <w:szCs w:val="24"/>
          <w:u w:val="single"/>
        </w:rPr>
      </w:pPr>
      <w:r w:rsidRPr="00891C57">
        <w:rPr>
          <w:rFonts w:ascii="Times New Roman" w:hAnsi="Times New Roman"/>
          <w:bCs/>
          <w:sz w:val="24"/>
          <w:szCs w:val="24"/>
          <w:u w:val="single"/>
        </w:rPr>
        <w:t xml:space="preserve">Распределение детей по школам города </w:t>
      </w:r>
    </w:p>
    <w:tbl>
      <w:tblPr>
        <w:tblW w:w="14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30"/>
        <w:gridCol w:w="1433"/>
        <w:gridCol w:w="1049"/>
        <w:gridCol w:w="1119"/>
        <w:gridCol w:w="1120"/>
        <w:gridCol w:w="1120"/>
        <w:gridCol w:w="1120"/>
        <w:gridCol w:w="1343"/>
        <w:gridCol w:w="1345"/>
        <w:gridCol w:w="1343"/>
        <w:gridCol w:w="1792"/>
      </w:tblGrid>
      <w:tr w:rsidR="00BA162B" w:rsidRPr="002B67D9" w:rsidTr="00A2202A">
        <w:trPr>
          <w:trHeight w:val="299"/>
        </w:trPr>
        <w:tc>
          <w:tcPr>
            <w:tcW w:w="203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год</w:t>
            </w:r>
          </w:p>
        </w:tc>
        <w:tc>
          <w:tcPr>
            <w:tcW w:w="143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 xml:space="preserve">№ </w:t>
            </w:r>
            <w:r w:rsidRPr="002B67D9">
              <w:rPr>
                <w:rFonts w:ascii="Times New Roman" w:hAnsi="Times New Roman"/>
                <w:szCs w:val="20"/>
              </w:rPr>
              <w:t xml:space="preserve">школы </w:t>
            </w:r>
          </w:p>
        </w:tc>
        <w:tc>
          <w:tcPr>
            <w:tcW w:w="1049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3</w:t>
            </w:r>
          </w:p>
        </w:tc>
        <w:tc>
          <w:tcPr>
            <w:tcW w:w="1119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8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17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33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34</w:t>
            </w:r>
          </w:p>
        </w:tc>
        <w:tc>
          <w:tcPr>
            <w:tcW w:w="134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37</w:t>
            </w:r>
          </w:p>
        </w:tc>
        <w:tc>
          <w:tcPr>
            <w:tcW w:w="1345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38</w:t>
            </w:r>
          </w:p>
        </w:tc>
        <w:tc>
          <w:tcPr>
            <w:tcW w:w="134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№ 39</w:t>
            </w:r>
          </w:p>
        </w:tc>
        <w:tc>
          <w:tcPr>
            <w:tcW w:w="1792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1 лицей</w:t>
            </w:r>
          </w:p>
        </w:tc>
      </w:tr>
      <w:tr w:rsidR="00BA162B" w:rsidRPr="002B67D9" w:rsidTr="00A2202A">
        <w:trPr>
          <w:trHeight w:val="294"/>
        </w:trPr>
        <w:tc>
          <w:tcPr>
            <w:tcW w:w="2030" w:type="dxa"/>
          </w:tcPr>
          <w:p w:rsidR="00BA162B" w:rsidRPr="002B67D9" w:rsidRDefault="00BA162B" w:rsidP="00936E1B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2016</w:t>
            </w:r>
          </w:p>
        </w:tc>
        <w:tc>
          <w:tcPr>
            <w:tcW w:w="1433" w:type="dxa"/>
            <w:vMerge w:val="restart"/>
          </w:tcPr>
          <w:p w:rsidR="00BA162B" w:rsidRPr="002B67D9" w:rsidRDefault="00BA162B" w:rsidP="00A2202A">
            <w:pPr>
              <w:pStyle w:val="NoSpacing"/>
              <w:spacing w:line="240" w:lineRule="atLeast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 xml:space="preserve">кол-во детей </w:t>
            </w:r>
          </w:p>
        </w:tc>
        <w:tc>
          <w:tcPr>
            <w:tcW w:w="1049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119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34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345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34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26</w:t>
            </w:r>
          </w:p>
        </w:tc>
        <w:tc>
          <w:tcPr>
            <w:tcW w:w="1792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0</w:t>
            </w:r>
          </w:p>
        </w:tc>
      </w:tr>
      <w:tr w:rsidR="00BA162B" w:rsidRPr="002B67D9" w:rsidTr="00A2202A">
        <w:trPr>
          <w:trHeight w:val="294"/>
        </w:trPr>
        <w:tc>
          <w:tcPr>
            <w:tcW w:w="2030" w:type="dxa"/>
          </w:tcPr>
          <w:p w:rsidR="00BA162B" w:rsidRPr="002B67D9" w:rsidRDefault="00BA162B" w:rsidP="00936E1B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2017</w:t>
            </w:r>
          </w:p>
        </w:tc>
        <w:tc>
          <w:tcPr>
            <w:tcW w:w="0" w:type="auto"/>
            <w:vMerge/>
            <w:vAlign w:val="center"/>
          </w:tcPr>
          <w:p w:rsidR="00BA162B" w:rsidRPr="002B67D9" w:rsidRDefault="00BA162B" w:rsidP="00A2202A">
            <w:pPr>
              <w:spacing w:line="240" w:lineRule="atLeast"/>
              <w:rPr>
                <w:szCs w:val="20"/>
                <w:lang w:eastAsia="en-US"/>
              </w:rPr>
            </w:pPr>
          </w:p>
        </w:tc>
        <w:tc>
          <w:tcPr>
            <w:tcW w:w="1049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119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9</w:t>
            </w:r>
          </w:p>
        </w:tc>
        <w:tc>
          <w:tcPr>
            <w:tcW w:w="1120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34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345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343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30</w:t>
            </w:r>
          </w:p>
        </w:tc>
        <w:tc>
          <w:tcPr>
            <w:tcW w:w="1792" w:type="dxa"/>
          </w:tcPr>
          <w:p w:rsidR="00BA162B" w:rsidRPr="002B67D9" w:rsidRDefault="00BA162B" w:rsidP="00A2202A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0"/>
              </w:rPr>
            </w:pPr>
            <w:r w:rsidRPr="002B67D9">
              <w:rPr>
                <w:rFonts w:ascii="Times New Roman" w:hAnsi="Times New Roman"/>
                <w:szCs w:val="20"/>
              </w:rPr>
              <w:t>1</w:t>
            </w:r>
          </w:p>
        </w:tc>
      </w:tr>
    </w:tbl>
    <w:p w:rsidR="00BA162B" w:rsidRDefault="00BA162B" w:rsidP="00E97BB5">
      <w:pPr>
        <w:pStyle w:val="ListParagraph"/>
        <w:ind w:left="0"/>
        <w:jc w:val="both"/>
      </w:pPr>
    </w:p>
    <w:p w:rsidR="00BA162B" w:rsidRPr="00602ED5" w:rsidRDefault="00BA162B" w:rsidP="00E97BB5">
      <w:pPr>
        <w:pStyle w:val="ListParagraph"/>
        <w:ind w:left="0"/>
        <w:jc w:val="both"/>
      </w:pPr>
      <w:r w:rsidRPr="00602ED5">
        <w:t xml:space="preserve">           В</w:t>
      </w:r>
      <w:r>
        <w:t xml:space="preserve"> мае 2017 </w:t>
      </w:r>
      <w:r w:rsidRPr="00602ED5">
        <w:t xml:space="preserve">года было обследовано 49 воспитанников подготовительных групп.  Был использован пакет из 14 методик рекомендованных  МОУ  «Центр ПМСС». В ходе проведенных исследований выявилось, что большинство детей имеют высокий уровень общей осведомленности и психосоциальной зрелости, распространенные ошибки всех детей: затрудняются назвать свое отчество, отчество родителей, иногда и фамилию одного из родителей, профессию мамы и папы, не всегда полностью и правильно называют домашний адрес.  У некоторых детей недостаточно развита зрительно-моторная координация. Большинство детей умеют точно следовать инструкции взрослого, но самостоятельно продолжить начатый узор не могут (графический диктант Эльконина Д.Б.). Дети хорошо умеют находить 4 лишний, правильно производят категориальное обобщение. Практически у всех хорошо развито наглядно образное мышление. Ребята всех групп умеют устанавливать причинно-следственные связи, и по серии сюжетных картинок составляют описательный рассказ, но не достаточно полный. </w:t>
      </w:r>
    </w:p>
    <w:p w:rsidR="00BA162B" w:rsidRDefault="00BA162B" w:rsidP="00E21549">
      <w:pPr>
        <w:pStyle w:val="ListParagraph"/>
        <w:ind w:left="0" w:firstLine="284"/>
        <w:rPr>
          <w:u w:val="single"/>
        </w:rPr>
      </w:pPr>
      <w:r w:rsidRPr="00E21549">
        <w:rPr>
          <w:u w:val="single"/>
        </w:rPr>
        <w:t>Анализ готовности детей к школе</w:t>
      </w:r>
    </w:p>
    <w:p w:rsidR="00BA162B" w:rsidRPr="00E21549" w:rsidRDefault="00BA162B" w:rsidP="00E21549">
      <w:pPr>
        <w:pStyle w:val="ListParagraph"/>
        <w:ind w:left="0" w:firstLine="284"/>
        <w:rPr>
          <w:u w:val="single"/>
        </w:rPr>
      </w:pPr>
    </w:p>
    <w:tbl>
      <w:tblPr>
        <w:tblW w:w="477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2043"/>
        <w:gridCol w:w="2224"/>
        <w:gridCol w:w="2503"/>
        <w:gridCol w:w="2779"/>
        <w:gridCol w:w="2150"/>
      </w:tblGrid>
      <w:tr w:rsidR="00BA162B" w:rsidRPr="00602ED5" w:rsidTr="00A2202A">
        <w:trPr>
          <w:trHeight w:val="303"/>
        </w:trPr>
        <w:tc>
          <w:tcPr>
            <w:tcW w:w="854" w:type="pct"/>
          </w:tcPr>
          <w:p w:rsidR="00BA162B" w:rsidRPr="00936E1B" w:rsidRDefault="00BA162B" w:rsidP="00936E1B">
            <w:pPr>
              <w:pStyle w:val="ListParagraph"/>
              <w:ind w:left="0" w:firstLine="284"/>
              <w:jc w:val="center"/>
            </w:pPr>
            <w:r w:rsidRPr="00936E1B">
              <w:rPr>
                <w:sz w:val="22"/>
              </w:rPr>
              <w:t>год</w:t>
            </w:r>
          </w:p>
        </w:tc>
        <w:tc>
          <w:tcPr>
            <w:tcW w:w="724" w:type="pct"/>
          </w:tcPr>
          <w:p w:rsidR="00BA162B" w:rsidRPr="00936E1B" w:rsidRDefault="00BA162B" w:rsidP="00936E1B">
            <w:pPr>
              <w:pStyle w:val="ListParagraph"/>
              <w:ind w:left="0" w:firstLine="284"/>
              <w:jc w:val="center"/>
            </w:pPr>
            <w:r w:rsidRPr="00936E1B">
              <w:rPr>
                <w:sz w:val="22"/>
              </w:rPr>
              <w:t>кол-во детей</w:t>
            </w:r>
          </w:p>
        </w:tc>
        <w:tc>
          <w:tcPr>
            <w:tcW w:w="788" w:type="pct"/>
          </w:tcPr>
          <w:p w:rsidR="00BA162B" w:rsidRPr="00936E1B" w:rsidRDefault="00BA162B" w:rsidP="00936E1B">
            <w:pPr>
              <w:pStyle w:val="ListParagraph"/>
              <w:ind w:left="0" w:firstLine="284"/>
              <w:jc w:val="center"/>
            </w:pPr>
            <w:r w:rsidRPr="00936E1B">
              <w:rPr>
                <w:sz w:val="22"/>
              </w:rPr>
              <w:t>готов</w:t>
            </w:r>
          </w:p>
        </w:tc>
        <w:tc>
          <w:tcPr>
            <w:tcW w:w="887" w:type="pct"/>
          </w:tcPr>
          <w:p w:rsidR="00BA162B" w:rsidRPr="00936E1B" w:rsidRDefault="00BA162B" w:rsidP="00936E1B">
            <w:pPr>
              <w:pStyle w:val="ListParagraph"/>
              <w:ind w:left="0" w:firstLine="284"/>
              <w:jc w:val="center"/>
            </w:pPr>
            <w:r w:rsidRPr="00936E1B">
              <w:rPr>
                <w:sz w:val="22"/>
              </w:rPr>
              <w:t>условно готов</w:t>
            </w:r>
          </w:p>
        </w:tc>
        <w:tc>
          <w:tcPr>
            <w:tcW w:w="985" w:type="pct"/>
          </w:tcPr>
          <w:p w:rsidR="00BA162B" w:rsidRPr="00936E1B" w:rsidRDefault="00BA162B" w:rsidP="00936E1B">
            <w:pPr>
              <w:pStyle w:val="ListParagraph"/>
              <w:ind w:left="0" w:firstLine="284"/>
              <w:jc w:val="center"/>
            </w:pPr>
            <w:r w:rsidRPr="00936E1B">
              <w:rPr>
                <w:sz w:val="22"/>
              </w:rPr>
              <w:t>условно не готов</w:t>
            </w:r>
          </w:p>
        </w:tc>
        <w:tc>
          <w:tcPr>
            <w:tcW w:w="762" w:type="pct"/>
          </w:tcPr>
          <w:p w:rsidR="00BA162B" w:rsidRPr="00936E1B" w:rsidRDefault="00BA162B" w:rsidP="00936E1B">
            <w:pPr>
              <w:pStyle w:val="ListParagraph"/>
              <w:ind w:left="0" w:firstLine="284"/>
              <w:jc w:val="center"/>
            </w:pPr>
            <w:r w:rsidRPr="00936E1B">
              <w:rPr>
                <w:sz w:val="22"/>
              </w:rPr>
              <w:t>не готов</w:t>
            </w:r>
          </w:p>
        </w:tc>
      </w:tr>
      <w:tr w:rsidR="00BA162B" w:rsidRPr="00602ED5" w:rsidTr="00A2202A">
        <w:trPr>
          <w:trHeight w:val="287"/>
        </w:trPr>
        <w:tc>
          <w:tcPr>
            <w:tcW w:w="854" w:type="pct"/>
          </w:tcPr>
          <w:p w:rsidR="00BA162B" w:rsidRPr="00602ED5" w:rsidRDefault="00BA162B" w:rsidP="00936E1B">
            <w:pPr>
              <w:pStyle w:val="ListParagraph"/>
              <w:ind w:left="0" w:firstLine="284"/>
              <w:jc w:val="center"/>
            </w:pPr>
            <w:r w:rsidRPr="00602ED5">
              <w:t>2016</w:t>
            </w:r>
          </w:p>
        </w:tc>
        <w:tc>
          <w:tcPr>
            <w:tcW w:w="724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42</w:t>
            </w:r>
          </w:p>
        </w:tc>
        <w:tc>
          <w:tcPr>
            <w:tcW w:w="788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93 %</w:t>
            </w:r>
          </w:p>
        </w:tc>
        <w:tc>
          <w:tcPr>
            <w:tcW w:w="887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5 %</w:t>
            </w:r>
          </w:p>
        </w:tc>
        <w:tc>
          <w:tcPr>
            <w:tcW w:w="985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2 %</w:t>
            </w:r>
          </w:p>
        </w:tc>
        <w:tc>
          <w:tcPr>
            <w:tcW w:w="762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0 %</w:t>
            </w:r>
          </w:p>
        </w:tc>
      </w:tr>
      <w:tr w:rsidR="00BA162B" w:rsidRPr="00602ED5" w:rsidTr="00A2202A">
        <w:trPr>
          <w:trHeight w:val="287"/>
        </w:trPr>
        <w:tc>
          <w:tcPr>
            <w:tcW w:w="854" w:type="pct"/>
          </w:tcPr>
          <w:p w:rsidR="00BA162B" w:rsidRPr="00602ED5" w:rsidRDefault="00BA162B" w:rsidP="00936E1B">
            <w:pPr>
              <w:pStyle w:val="ListParagraph"/>
              <w:ind w:left="0" w:firstLine="284"/>
              <w:jc w:val="center"/>
            </w:pPr>
            <w:r w:rsidRPr="00602ED5">
              <w:t>2017</w:t>
            </w:r>
          </w:p>
        </w:tc>
        <w:tc>
          <w:tcPr>
            <w:tcW w:w="724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49</w:t>
            </w:r>
          </w:p>
        </w:tc>
        <w:tc>
          <w:tcPr>
            <w:tcW w:w="788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94 %</w:t>
            </w:r>
          </w:p>
        </w:tc>
        <w:tc>
          <w:tcPr>
            <w:tcW w:w="887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4 %</w:t>
            </w:r>
          </w:p>
        </w:tc>
        <w:tc>
          <w:tcPr>
            <w:tcW w:w="985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0 %</w:t>
            </w:r>
          </w:p>
        </w:tc>
        <w:tc>
          <w:tcPr>
            <w:tcW w:w="762" w:type="pct"/>
          </w:tcPr>
          <w:p w:rsidR="00BA162B" w:rsidRPr="00602ED5" w:rsidRDefault="00BA162B" w:rsidP="003F7B86">
            <w:pPr>
              <w:pStyle w:val="ListParagraph"/>
              <w:ind w:left="0" w:firstLine="284"/>
              <w:jc w:val="center"/>
            </w:pPr>
            <w:r w:rsidRPr="00602ED5">
              <w:t>2 %</w:t>
            </w:r>
          </w:p>
        </w:tc>
      </w:tr>
    </w:tbl>
    <w:p w:rsidR="00BA162B" w:rsidRDefault="00BA162B" w:rsidP="00395268">
      <w:pPr>
        <w:pStyle w:val="ListParagraph"/>
        <w:ind w:left="0"/>
        <w:jc w:val="both"/>
      </w:pPr>
      <w:r w:rsidRPr="00602ED5">
        <w:t xml:space="preserve">     </w:t>
      </w:r>
    </w:p>
    <w:p w:rsidR="00BA162B" w:rsidRDefault="00BA162B" w:rsidP="00395268">
      <w:pPr>
        <w:pStyle w:val="ListParagraph"/>
        <w:ind w:left="0"/>
        <w:jc w:val="both"/>
      </w:pPr>
      <w:r>
        <w:t xml:space="preserve">      </w:t>
      </w:r>
      <w:r w:rsidRPr="00602ED5">
        <w:t>Мониторинг показал, что в целом у детей хороший уровень общей осведомленности, ориентировки на листе бумаги, распределения и переключения внимания, образно-логического мышления, операций классификации и обобщения. Основные мотивы обучения в школе социальный, учебный и отметка, причем на учебный мотив приходиться больше всего выборов (28), а социальный и отметка по 14 выборов каждый.</w:t>
      </w:r>
      <w:r>
        <w:t xml:space="preserve"> </w:t>
      </w:r>
      <w:r w:rsidRPr="00602ED5">
        <w:t>Одному ребенку по результатам проведения  выездной ПМПК (11.04.2017г.) рекомендовано продублировать подготовительную группу</w:t>
      </w:r>
      <w:r>
        <w:t>.</w:t>
      </w:r>
    </w:p>
    <w:p w:rsidR="00BA162B" w:rsidRPr="008766ED" w:rsidRDefault="00BA162B" w:rsidP="00395268">
      <w:pPr>
        <w:pStyle w:val="ListParagraph"/>
        <w:ind w:left="0"/>
        <w:jc w:val="both"/>
      </w:pPr>
    </w:p>
    <w:p w:rsidR="00BA162B" w:rsidRDefault="00BA162B" w:rsidP="008766ED">
      <w:pPr>
        <w:spacing w:line="240" w:lineRule="atLeast"/>
        <w:jc w:val="both"/>
      </w:pPr>
      <w:r w:rsidRPr="00810388">
        <w:rPr>
          <w:b/>
        </w:rPr>
        <w:t>В</w:t>
      </w:r>
      <w:r>
        <w:rPr>
          <w:b/>
        </w:rPr>
        <w:t>ЫВОД</w:t>
      </w:r>
      <w:r w:rsidRPr="00810388">
        <w:t>: у всех</w:t>
      </w:r>
      <w:r>
        <w:t xml:space="preserve"> воспитанников подготовительных групп сформированы предпосылки к учебной деятельности,  достаточный уровень самоконтроля. Преобладают дети с высоким и средним уровнем развития с прогрессирующей динамикой на конец учебного года, что говорит о результативности образовательной деятельности в дошкольном учреждении.</w:t>
      </w:r>
    </w:p>
    <w:p w:rsidR="00BA162B" w:rsidRPr="008766ED" w:rsidRDefault="00BA162B" w:rsidP="008766ED">
      <w:pPr>
        <w:spacing w:line="240" w:lineRule="atLeast"/>
        <w:jc w:val="both"/>
        <w:rPr>
          <w:b/>
        </w:rPr>
      </w:pPr>
    </w:p>
    <w:p w:rsidR="00BA162B" w:rsidRDefault="00BA162B" w:rsidP="009A27A4">
      <w:pPr>
        <w:rPr>
          <w:b/>
          <w:u w:val="single"/>
        </w:rPr>
      </w:pPr>
      <w:r w:rsidRPr="009A27A4">
        <w:rPr>
          <w:b/>
          <w:u w:val="single"/>
        </w:rPr>
        <w:t>4.3.  Анализ выполнения  задач годо</w:t>
      </w:r>
      <w:r>
        <w:rPr>
          <w:b/>
          <w:u w:val="single"/>
        </w:rPr>
        <w:t xml:space="preserve">вого плана работы </w:t>
      </w:r>
    </w:p>
    <w:p w:rsidR="00BA162B" w:rsidRPr="009A27A4" w:rsidRDefault="00BA162B" w:rsidP="009A27A4">
      <w:pPr>
        <w:rPr>
          <w:b/>
          <w:u w:val="single"/>
        </w:rPr>
      </w:pPr>
    </w:p>
    <w:p w:rsidR="00BA162B" w:rsidRDefault="00BA162B" w:rsidP="00665050">
      <w:pPr>
        <w:spacing w:line="240" w:lineRule="atLeast"/>
        <w:ind w:left="360"/>
        <w:jc w:val="both"/>
      </w:pPr>
      <w:r w:rsidRPr="009A27A4">
        <w:t xml:space="preserve">За </w:t>
      </w:r>
      <w:r>
        <w:t xml:space="preserve">2017 </w:t>
      </w:r>
      <w:r w:rsidRPr="009A27A4">
        <w:t>год были реализованы следующие задачи: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1"/>
        <w:gridCol w:w="6095"/>
        <w:gridCol w:w="6740"/>
      </w:tblGrid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spacing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BA162B" w:rsidRPr="00D550BD" w:rsidRDefault="00BA162B" w:rsidP="00D550BD">
            <w:pPr>
              <w:spacing w:line="240" w:lineRule="atLeast"/>
              <w:jc w:val="center"/>
              <w:rPr>
                <w:b/>
                <w:bCs/>
                <w:sz w:val="20"/>
                <w:szCs w:val="20"/>
              </w:rPr>
            </w:pPr>
            <w:r w:rsidRPr="00D550BD">
              <w:rPr>
                <w:b/>
                <w:sz w:val="20"/>
                <w:szCs w:val="20"/>
                <w:lang w:bidi="sa-IN"/>
              </w:rPr>
              <w:t>Приобщение детей дошкольного возраста к культуре, традициям родного края.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spacing w:line="240" w:lineRule="atLeast"/>
              <w:jc w:val="center"/>
              <w:rPr>
                <w:b/>
                <w:sz w:val="20"/>
                <w:szCs w:val="20"/>
              </w:rPr>
            </w:pPr>
            <w:r w:rsidRPr="00D550BD">
              <w:rPr>
                <w:b/>
                <w:sz w:val="20"/>
                <w:szCs w:val="20"/>
              </w:rPr>
              <w:t>Продолжить работу по реализации регионального компонента Основной общеобразовательной программы дошкольного образования через организацию деятельности по экологическому воспитанию и образованию дошкольников.</w:t>
            </w: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spacing w:line="240" w:lineRule="atLeast"/>
              <w:rPr>
                <w:bCs/>
                <w:iCs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</w:rPr>
              <w:t>теоретические и практические занятия для педагогов</w:t>
            </w:r>
          </w:p>
          <w:p w:rsidR="00BA162B" w:rsidRPr="00D550BD" w:rsidRDefault="00BA162B" w:rsidP="00D550BD">
            <w:pPr>
              <w:spacing w:line="240" w:lineRule="atLeast"/>
              <w:jc w:val="both"/>
              <w:rPr>
                <w:sz w:val="20"/>
                <w:szCs w:val="20"/>
              </w:rPr>
            </w:pPr>
          </w:p>
        </w:tc>
        <w:tc>
          <w:tcPr>
            <w:tcW w:w="6095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семинар</w:t>
            </w:r>
            <w:r w:rsidRPr="00D550BD">
              <w:rPr>
                <w:sz w:val="20"/>
                <w:szCs w:val="20"/>
                <w:u w:val="single"/>
              </w:rPr>
              <w:t>:</w:t>
            </w:r>
            <w:r w:rsidRPr="00D550BD">
              <w:rPr>
                <w:sz w:val="20"/>
                <w:szCs w:val="20"/>
              </w:rPr>
              <w:t> </w:t>
            </w:r>
            <w:r w:rsidRPr="00D550BD">
              <w:rPr>
                <w:sz w:val="20"/>
                <w:szCs w:val="20"/>
                <w:shd w:val="clear" w:color="auto" w:fill="FFFFFF"/>
              </w:rPr>
              <w:t>«Организация и создание развивающей предметно-пространственной среды в ДОУ» (18,19.01.2017г.);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семинар-практикум:</w:t>
            </w:r>
            <w:r w:rsidRPr="00D550BD">
              <w:rPr>
                <w:sz w:val="20"/>
                <w:szCs w:val="20"/>
              </w:rPr>
              <w:t xml:space="preserve"> «Инновационные формы работы с дошкольниками по ознакомлению с родным краем» (08.02.2017г.);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проблемно – проектировочный семинар</w:t>
            </w:r>
            <w:r w:rsidRPr="00D550BD">
              <w:rPr>
                <w:bCs/>
                <w:iCs/>
                <w:sz w:val="20"/>
                <w:szCs w:val="20"/>
              </w:rPr>
              <w:t>:</w:t>
            </w:r>
            <w:r w:rsidRPr="00D550BD">
              <w:rPr>
                <w:sz w:val="20"/>
                <w:szCs w:val="20"/>
              </w:rPr>
              <w:t xml:space="preserve"> «Эко-психология» (01-02.02.2017г.);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круглый стол:</w:t>
            </w:r>
            <w:r w:rsidRPr="00D550BD">
              <w:rPr>
                <w:sz w:val="20"/>
                <w:szCs w:val="20"/>
              </w:rPr>
              <w:t xml:space="preserve"> - встреча с карельским писателем Е. С. Харламовой (22.03.2017г.); встреча с историком, директором НКЦ Герчиной Е. В. «Петрозаводск- город воинской славы» (25.01.2017г.);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взаимопосещения педагогов:</w:t>
            </w:r>
            <w:r w:rsidRPr="00D550BD">
              <w:rPr>
                <w:bCs/>
                <w:iCs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НОД по ОО «Познавательное развитие» «Животные Карелии» - педагог  Амосова О. В. (13.03.2017г.);   НОД по ОО «Познавательное развитие» «Промышленность г.Петрозаводска» - педагог Комиссарова О. М. (14.03.2017г.); НОД по ОО «Художественно эстетическое развитие» «Карельская береза» (рисование) – педагог Аксентьева Е. А. (14.04.2017г.);</w:t>
            </w:r>
            <w:r w:rsidRPr="00D550BD">
              <w:rPr>
                <w:b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НОД по ОО «Познавательное развитие» «Как появилась мебель» - педагог Макаревич Е. В. (27.04.2017г.);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опросы, анкетирование:</w:t>
            </w:r>
            <w:r w:rsidRPr="00D550BD">
              <w:rPr>
                <w:b/>
                <w:sz w:val="20"/>
                <w:szCs w:val="20"/>
              </w:rPr>
              <w:t xml:space="preserve"> </w:t>
            </w:r>
            <w:r w:rsidRPr="00D550BD">
              <w:rPr>
                <w:bCs/>
                <w:sz w:val="20"/>
                <w:szCs w:val="20"/>
              </w:rPr>
              <w:t xml:space="preserve">«Организация развивающей предметно-пространственной среды ДОУ» (11-13.01.2017г.); </w:t>
            </w:r>
            <w:r w:rsidRPr="00D550BD">
              <w:rPr>
                <w:b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диагностика экологических установок педагогов (01-02.02.2017г.);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конкурсы МДОУ</w:t>
            </w:r>
            <w:r w:rsidRPr="00D550BD">
              <w:rPr>
                <w:b/>
                <w:sz w:val="20"/>
                <w:szCs w:val="20"/>
              </w:rPr>
              <w:t xml:space="preserve">: </w:t>
            </w:r>
            <w:r w:rsidRPr="00D550BD">
              <w:rPr>
                <w:sz w:val="20"/>
                <w:szCs w:val="20"/>
              </w:rPr>
              <w:t>смотр-конкурс «Краеведческая азбука» (14.02.2017г.);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участие  в конкурсах по краеведению  разных  уровней</w:t>
            </w:r>
            <w:r w:rsidRPr="00D550BD">
              <w:rPr>
                <w:sz w:val="20"/>
                <w:szCs w:val="20"/>
              </w:rPr>
              <w:t>: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shd w:val="clear" w:color="auto" w:fill="FFFFFF"/>
              </w:rPr>
              <w:t>- Всероссийский – 6 педагогов;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>-  городской фестиваль-конкурс детского творчества «С чего начинается Родина» в номинации «Декоративно-прикладное и изобразительное творчество» - 6 педагогов.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лекционное занятие</w:t>
            </w:r>
            <w:r w:rsidRPr="00D550BD">
              <w:rPr>
                <w:bCs/>
                <w:iCs/>
                <w:sz w:val="20"/>
                <w:szCs w:val="20"/>
                <w:u w:val="single"/>
              </w:rPr>
              <w:t>:</w:t>
            </w:r>
            <w:r w:rsidRPr="00D550BD">
              <w:rPr>
                <w:sz w:val="20"/>
                <w:szCs w:val="20"/>
              </w:rPr>
              <w:t>  «Современные подходы в экологическом воспитании  и образовании дошкольников» (13,14.09.2017г);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мастер-класс:</w:t>
            </w:r>
            <w:r w:rsidRPr="00D550BD">
              <w:rPr>
                <w:sz w:val="20"/>
                <w:szCs w:val="20"/>
              </w:rPr>
              <w:t xml:space="preserve"> Наблюдение – особая форма формирования экологической культуры дошкольников» (20,21.09.2017г.);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мозговой  штурм</w:t>
            </w:r>
            <w:r w:rsidRPr="00D550BD">
              <w:rPr>
                <w:b/>
                <w:bCs/>
                <w:iCs/>
                <w:sz w:val="20"/>
                <w:szCs w:val="20"/>
                <w:u w:val="single"/>
              </w:rPr>
              <w:t>:</w:t>
            </w:r>
            <w:r w:rsidRPr="00D550BD">
              <w:rPr>
                <w:sz w:val="20"/>
                <w:szCs w:val="20"/>
              </w:rPr>
              <w:t xml:space="preserve">  «Календарь природы. Как организовать работу с дошкольниками?» (11,12.10.2017г.)</w:t>
            </w:r>
            <w:r>
              <w:rPr>
                <w:sz w:val="20"/>
                <w:szCs w:val="20"/>
              </w:rPr>
              <w:t>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семинар:</w:t>
            </w:r>
            <w:r w:rsidRPr="00D550BD">
              <w:rPr>
                <w:sz w:val="20"/>
                <w:szCs w:val="20"/>
              </w:rPr>
              <w:t xml:space="preserve"> «Роль исследовательской деятельности в экологическом воспитании дошкольников»;» (08,09.11.2017г.);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семинар–практикум:</w:t>
            </w:r>
            <w:r w:rsidRPr="00D550BD">
              <w:rPr>
                <w:bCs/>
                <w:iCs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«Создание РППС по экологическому воспитанию» (17,16.11.2017г.);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круглый стол</w:t>
            </w:r>
            <w:r w:rsidRPr="00D550BD">
              <w:rPr>
                <w:sz w:val="20"/>
                <w:szCs w:val="20"/>
                <w:u w:val="single"/>
              </w:rPr>
              <w:t>:</w:t>
            </w:r>
            <w:r w:rsidRPr="00D550BD">
              <w:rPr>
                <w:sz w:val="20"/>
                <w:szCs w:val="20"/>
              </w:rPr>
              <w:t xml:space="preserve">  «</w:t>
            </w:r>
            <w:r w:rsidRPr="00D550BD">
              <w:rPr>
                <w:bCs/>
                <w:sz w:val="20"/>
                <w:szCs w:val="20"/>
              </w:rPr>
              <w:t>В гармонии с природой</w:t>
            </w:r>
            <w:r w:rsidRPr="00D550BD">
              <w:rPr>
                <w:sz w:val="20"/>
                <w:szCs w:val="20"/>
              </w:rPr>
              <w:t>» (06.12.2017г.);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  <w:u w:val="single"/>
              </w:rPr>
              <w:t>консультации</w:t>
            </w:r>
            <w:r w:rsidRPr="00D550BD">
              <w:rPr>
                <w:sz w:val="20"/>
                <w:szCs w:val="20"/>
                <w:u w:val="single"/>
              </w:rPr>
              <w:t>:</w:t>
            </w:r>
            <w:r w:rsidRPr="00D550BD">
              <w:rPr>
                <w:sz w:val="20"/>
                <w:szCs w:val="20"/>
              </w:rPr>
              <w:t xml:space="preserve">  «ИОП для детей с ОВЗ, посещающих группы общеразвивающей направленности» (07.09.2017г.); «Ведение документации педагога»  (12.09.2017г);  «Подготовка к родительским собраниям» (22.09.2017г.);  «Подготовка к аттестации педагогических работников» (07.10.2017г.); «Обсуждение вопросов организации и проведения праздников, мероприятий для коллег, студентов» (в течение года); «Организация и проведение проектов экологической направленности» (27.11.2017г.);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  <w:u w:val="single"/>
              </w:rPr>
              <w:t>анкетирование:</w:t>
            </w:r>
            <w:r w:rsidRPr="00D550BD">
              <w:rPr>
                <w:sz w:val="20"/>
                <w:szCs w:val="20"/>
              </w:rPr>
              <w:t xml:space="preserve">  «Экологическое воспитание и образование в ДОУ» (13—20.09.2017г.);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sz w:val="20"/>
                <w:szCs w:val="20"/>
              </w:rPr>
            </w:pPr>
            <w:r w:rsidRPr="00D550BD">
              <w:rPr>
                <w:bCs/>
                <w:sz w:val="20"/>
                <w:szCs w:val="20"/>
                <w:u w:val="single"/>
              </w:rPr>
              <w:t>конкурс МДОУ</w:t>
            </w:r>
            <w:r w:rsidRPr="00D550BD">
              <w:rPr>
                <w:bCs/>
                <w:sz w:val="20"/>
                <w:szCs w:val="20"/>
              </w:rPr>
              <w:t>: смотр-конкурс уголка природы «В гармонии с природой» (28.11.207г.)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 xml:space="preserve">проект «Неделя профессионального мастерства» </w:t>
            </w:r>
            <w:r w:rsidRPr="00D550BD">
              <w:rPr>
                <w:bCs/>
                <w:sz w:val="20"/>
                <w:szCs w:val="20"/>
              </w:rPr>
              <w:t>(11-15.12.2017г.).</w:t>
            </w:r>
          </w:p>
          <w:p w:rsidR="00BA162B" w:rsidRPr="00D550BD" w:rsidRDefault="00BA162B" w:rsidP="00D550BD">
            <w:pPr>
              <w:spacing w:line="240" w:lineRule="atLeast"/>
              <w:jc w:val="both"/>
              <w:rPr>
                <w:sz w:val="20"/>
                <w:szCs w:val="20"/>
              </w:rPr>
            </w:pP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spacing w:line="240" w:lineRule="atLeast"/>
              <w:rPr>
                <w:bCs/>
                <w:iCs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</w:rPr>
              <w:t>организованная деятельность с детьми</w:t>
            </w:r>
          </w:p>
        </w:tc>
        <w:tc>
          <w:tcPr>
            <w:tcW w:w="6095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  <w:u w:val="single"/>
              </w:rPr>
              <w:t>анкетирование</w:t>
            </w:r>
            <w:r w:rsidRPr="00D550BD">
              <w:rPr>
                <w:sz w:val="20"/>
                <w:szCs w:val="20"/>
              </w:rPr>
              <w:t xml:space="preserve"> (70 детей):  «Что ты знаешь о своем городе?» (13-28.02.2017г.);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участие в  детских конкурсах</w:t>
            </w:r>
            <w:r w:rsidRPr="00D550BD">
              <w:rPr>
                <w:sz w:val="20"/>
                <w:szCs w:val="20"/>
              </w:rPr>
              <w:t xml:space="preserve"> по экологии и краеведению  на разных уровнях:  - Всероссийский – </w:t>
            </w:r>
            <w:r w:rsidRPr="00D550BD">
              <w:rPr>
                <w:i/>
                <w:sz w:val="20"/>
                <w:szCs w:val="20"/>
              </w:rPr>
              <w:t>19 детей</w:t>
            </w:r>
            <w:r w:rsidRPr="00D550BD">
              <w:rPr>
                <w:sz w:val="20"/>
                <w:szCs w:val="20"/>
              </w:rPr>
              <w:t>;</w:t>
            </w:r>
          </w:p>
          <w:p w:rsidR="00BA162B" w:rsidRPr="00D550BD" w:rsidRDefault="00BA162B" w:rsidP="00D550BD">
            <w:pPr>
              <w:pStyle w:val="ListParagraph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    - городской -  </w:t>
            </w:r>
            <w:r w:rsidRPr="00D550BD">
              <w:rPr>
                <w:i/>
                <w:sz w:val="20"/>
                <w:szCs w:val="20"/>
              </w:rPr>
              <w:t>38 детей</w:t>
            </w:r>
            <w:r w:rsidRPr="00D550BD">
              <w:rPr>
                <w:sz w:val="20"/>
                <w:szCs w:val="20"/>
              </w:rPr>
              <w:t>.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участие в фестивалях</w:t>
            </w:r>
            <w:r w:rsidRPr="00D550BD">
              <w:rPr>
                <w:sz w:val="20"/>
                <w:szCs w:val="20"/>
              </w:rPr>
              <w:t>, акциях по экологии и краеведению на разных уровнях:  - Всероссийский -</w:t>
            </w:r>
            <w:r w:rsidRPr="00D550BD">
              <w:rPr>
                <w:i/>
                <w:sz w:val="20"/>
                <w:szCs w:val="20"/>
              </w:rPr>
              <w:t>31 ребенок;</w:t>
            </w:r>
          </w:p>
          <w:p w:rsidR="00BA162B" w:rsidRPr="00D550BD" w:rsidRDefault="00BA162B" w:rsidP="00D550BD">
            <w:pPr>
              <w:pStyle w:val="ListParagraph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     - городской -</w:t>
            </w:r>
            <w:r w:rsidRPr="00D550BD">
              <w:rPr>
                <w:i/>
                <w:sz w:val="20"/>
                <w:szCs w:val="20"/>
              </w:rPr>
              <w:t>22 ребенка</w:t>
            </w:r>
            <w:r w:rsidRPr="00D550BD">
              <w:rPr>
                <w:sz w:val="20"/>
                <w:szCs w:val="20"/>
              </w:rPr>
              <w:t>;</w:t>
            </w:r>
          </w:p>
          <w:p w:rsidR="00BA162B" w:rsidRPr="00D550BD" w:rsidRDefault="00BA162B" w:rsidP="00D550BD">
            <w:pPr>
              <w:pStyle w:val="ListParagraph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    - МДОУ- </w:t>
            </w:r>
            <w:r w:rsidRPr="00D550BD">
              <w:rPr>
                <w:i/>
                <w:sz w:val="20"/>
                <w:szCs w:val="20"/>
              </w:rPr>
              <w:t>104 ребенка</w:t>
            </w:r>
            <w:r w:rsidRPr="00D550BD">
              <w:rPr>
                <w:sz w:val="20"/>
                <w:szCs w:val="20"/>
              </w:rPr>
              <w:t>.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детские праздники</w:t>
            </w:r>
            <w:r w:rsidRPr="00D550BD">
              <w:rPr>
                <w:sz w:val="20"/>
                <w:szCs w:val="20"/>
              </w:rPr>
              <w:t xml:space="preserve">, </w:t>
            </w:r>
            <w:r w:rsidRPr="00D550BD">
              <w:rPr>
                <w:bCs/>
                <w:sz w:val="20"/>
                <w:szCs w:val="20"/>
              </w:rPr>
              <w:t xml:space="preserve"> развлечения и досуги, акции, творческие проекты по краеведению;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>э</w:t>
            </w:r>
            <w:r w:rsidRPr="00D550BD">
              <w:rPr>
                <w:bCs/>
                <w:sz w:val="20"/>
                <w:szCs w:val="20"/>
                <w:u w:val="single"/>
              </w:rPr>
              <w:t xml:space="preserve">кскурсии </w:t>
            </w:r>
            <w:r w:rsidRPr="00D550BD">
              <w:rPr>
                <w:bCs/>
                <w:sz w:val="20"/>
                <w:szCs w:val="20"/>
              </w:rPr>
              <w:t>(</w:t>
            </w:r>
            <w:r w:rsidRPr="00D550BD">
              <w:rPr>
                <w:sz w:val="20"/>
                <w:szCs w:val="20"/>
              </w:rPr>
              <w:t xml:space="preserve">по микрорайону Ключевая, по г. Петрозаводску (обзорная), в Дом кукол Татьяны Калининой, в троллейбусное ДЕПО, на метеостанцию, в музей краеведения, в центр национальных ремесел ит.д.);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организация мини – музеев</w:t>
            </w:r>
            <w:r w:rsidRPr="00D550BD">
              <w:rPr>
                <w:sz w:val="20"/>
                <w:szCs w:val="20"/>
              </w:rPr>
              <w:t>, коллекций в группах;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выставки творческих</w:t>
            </w:r>
            <w:r w:rsidRPr="00D550BD">
              <w:rPr>
                <w:sz w:val="20"/>
                <w:szCs w:val="20"/>
              </w:rPr>
              <w:t xml:space="preserve"> работ в фойе МДОУ.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реализация индивидуальных</w:t>
            </w:r>
            <w:r w:rsidRPr="00D550BD">
              <w:rPr>
                <w:sz w:val="20"/>
                <w:szCs w:val="20"/>
              </w:rPr>
              <w:t xml:space="preserve"> маршрутов с детьми ОВЗ;</w:t>
            </w:r>
          </w:p>
          <w:p w:rsidR="00BA162B" w:rsidRPr="00AC2EE3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участие фестивалях</w:t>
            </w:r>
            <w:r w:rsidRPr="00D550BD">
              <w:rPr>
                <w:sz w:val="20"/>
                <w:szCs w:val="20"/>
              </w:rPr>
              <w:t xml:space="preserve">, олимпиадах, проектах экологической направленности на разных уровнях:- Всероссийский фестиваль– </w:t>
            </w:r>
            <w:r w:rsidRPr="00D550BD">
              <w:rPr>
                <w:i/>
                <w:sz w:val="20"/>
                <w:szCs w:val="20"/>
              </w:rPr>
              <w:t>12 детей;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i/>
                <w:sz w:val="20"/>
                <w:szCs w:val="20"/>
              </w:rPr>
            </w:pPr>
            <w:r w:rsidRPr="00D550BD">
              <w:rPr>
                <w:i/>
                <w:sz w:val="20"/>
                <w:szCs w:val="20"/>
              </w:rPr>
              <w:t>-</w:t>
            </w:r>
            <w:r w:rsidRPr="00D550BD">
              <w:rPr>
                <w:sz w:val="20"/>
                <w:szCs w:val="20"/>
              </w:rPr>
              <w:t>международный</w:t>
            </w:r>
            <w:r w:rsidRPr="00D550BD">
              <w:rPr>
                <w:i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проект «Письма животным»</w:t>
            </w:r>
            <w:r w:rsidRPr="00D550BD">
              <w:rPr>
                <w:i/>
                <w:sz w:val="20"/>
                <w:szCs w:val="20"/>
              </w:rPr>
              <w:t xml:space="preserve"> – 94 ребенка;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i/>
                <w:sz w:val="20"/>
                <w:szCs w:val="20"/>
              </w:rPr>
              <w:t xml:space="preserve">- </w:t>
            </w:r>
            <w:r w:rsidRPr="00D550BD">
              <w:rPr>
                <w:sz w:val="20"/>
                <w:szCs w:val="20"/>
              </w:rPr>
              <w:t>Всероссийская олимпиада</w:t>
            </w:r>
            <w:r w:rsidRPr="00D550BD">
              <w:rPr>
                <w:i/>
                <w:sz w:val="20"/>
                <w:szCs w:val="20"/>
              </w:rPr>
              <w:t xml:space="preserve"> – 25 детей;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- городской фестиваль – </w:t>
            </w:r>
            <w:r w:rsidRPr="00D550BD">
              <w:rPr>
                <w:i/>
                <w:sz w:val="20"/>
                <w:szCs w:val="20"/>
              </w:rPr>
              <w:t>2 ребенка;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i/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- городская детская экспериментально-исследовательская конференция «Мои первые открытия»    - </w:t>
            </w:r>
            <w:r w:rsidRPr="00D550BD">
              <w:rPr>
                <w:i/>
                <w:sz w:val="20"/>
                <w:szCs w:val="20"/>
              </w:rPr>
              <w:t>1 ребенок.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участие в  детских конкурсах</w:t>
            </w:r>
            <w:r w:rsidRPr="00D550BD">
              <w:rPr>
                <w:sz w:val="20"/>
                <w:szCs w:val="20"/>
              </w:rPr>
              <w:t xml:space="preserve"> на разных уровнях: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</w:rPr>
            </w:pPr>
            <w:r w:rsidRPr="00D550BD">
              <w:rPr>
                <w:b/>
                <w:sz w:val="20"/>
                <w:szCs w:val="20"/>
              </w:rPr>
              <w:t xml:space="preserve">- </w:t>
            </w:r>
            <w:r w:rsidRPr="00D550BD">
              <w:rPr>
                <w:sz w:val="20"/>
                <w:szCs w:val="20"/>
              </w:rPr>
              <w:t>Всероссийские конкурсы -</w:t>
            </w:r>
            <w:r w:rsidRPr="00D550BD">
              <w:rPr>
                <w:i/>
                <w:sz w:val="20"/>
                <w:szCs w:val="20"/>
              </w:rPr>
              <w:t>22 ребенка;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i/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- городские  конкурсы  - </w:t>
            </w:r>
            <w:r w:rsidRPr="00D550BD">
              <w:rPr>
                <w:i/>
                <w:sz w:val="20"/>
                <w:szCs w:val="20"/>
              </w:rPr>
              <w:t>12 детей;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i/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- республиканский конкурс  – </w:t>
            </w:r>
            <w:r w:rsidRPr="00D550BD">
              <w:rPr>
                <w:i/>
                <w:sz w:val="20"/>
                <w:szCs w:val="20"/>
              </w:rPr>
              <w:t>1 ребенок;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r w:rsidRPr="00D550BD">
              <w:rPr>
                <w:sz w:val="20"/>
                <w:szCs w:val="20"/>
              </w:rPr>
              <w:t>конкурсы МДОУ экологической направленности (конкурс чтецов в рамках проекта «Откуда хлеб пришел?»</w:t>
            </w:r>
            <w:r w:rsidRPr="00D550BD">
              <w:rPr>
                <w:i/>
                <w:sz w:val="20"/>
                <w:szCs w:val="20"/>
              </w:rPr>
              <w:t xml:space="preserve"> - 12 детей;</w:t>
            </w:r>
            <w:r w:rsidRPr="00D550BD">
              <w:rPr>
                <w:sz w:val="20"/>
                <w:szCs w:val="20"/>
              </w:rPr>
              <w:t xml:space="preserve"> конкурс чтецов «Мой край родной»</w:t>
            </w:r>
            <w:r w:rsidRPr="00D550BD">
              <w:rPr>
                <w:i/>
                <w:sz w:val="20"/>
                <w:szCs w:val="20"/>
              </w:rPr>
              <w:t xml:space="preserve"> - 14 детей);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организация детских праздников</w:t>
            </w:r>
            <w:r w:rsidRPr="00D550BD">
              <w:rPr>
                <w:sz w:val="20"/>
                <w:szCs w:val="20"/>
              </w:rPr>
              <w:t xml:space="preserve">, </w:t>
            </w:r>
            <w:r w:rsidRPr="00D550BD">
              <w:rPr>
                <w:bCs/>
                <w:sz w:val="20"/>
                <w:szCs w:val="20"/>
              </w:rPr>
              <w:t>развлечений и досугов, акций, экскурсий;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sz w:val="20"/>
                <w:szCs w:val="20"/>
              </w:rPr>
            </w:pPr>
            <w:r w:rsidRPr="00D550BD">
              <w:rPr>
                <w:bCs/>
                <w:sz w:val="20"/>
                <w:szCs w:val="20"/>
                <w:u w:val="single"/>
              </w:rPr>
              <w:t>реализация проектов</w:t>
            </w:r>
            <w:r w:rsidRPr="00D550BD">
              <w:rPr>
                <w:bCs/>
                <w:sz w:val="20"/>
                <w:szCs w:val="20"/>
              </w:rPr>
              <w:t>, оформление мини-музеев, коллекций в группах;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sz w:val="20"/>
                <w:szCs w:val="20"/>
              </w:rPr>
            </w:pPr>
            <w:r w:rsidRPr="00D550BD">
              <w:rPr>
                <w:bCs/>
                <w:sz w:val="20"/>
                <w:szCs w:val="20"/>
                <w:u w:val="single"/>
              </w:rPr>
              <w:t xml:space="preserve">организация </w:t>
            </w:r>
            <w:r w:rsidRPr="00D550BD">
              <w:rPr>
                <w:sz w:val="20"/>
                <w:szCs w:val="20"/>
                <w:u w:val="single"/>
              </w:rPr>
              <w:t>образовательных квестов</w:t>
            </w:r>
            <w:r w:rsidRPr="00D550BD">
              <w:rPr>
                <w:sz w:val="20"/>
                <w:szCs w:val="20"/>
              </w:rPr>
              <w:t xml:space="preserve"> экологической направленности  </w:t>
            </w:r>
            <w:r w:rsidRPr="00D550BD">
              <w:rPr>
                <w:bCs/>
                <w:sz w:val="20"/>
                <w:szCs w:val="20"/>
              </w:rPr>
              <w:t>в группе;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sz w:val="20"/>
                <w:szCs w:val="20"/>
                <w:u w:val="single"/>
              </w:rPr>
              <w:t>в</w:t>
            </w:r>
            <w:r w:rsidRPr="00D550BD">
              <w:rPr>
                <w:sz w:val="20"/>
                <w:szCs w:val="20"/>
                <w:u w:val="single"/>
              </w:rPr>
              <w:t>ыставки творческих</w:t>
            </w:r>
            <w:r w:rsidRPr="00D550BD">
              <w:rPr>
                <w:sz w:val="20"/>
                <w:szCs w:val="20"/>
              </w:rPr>
              <w:t xml:space="preserve"> работ в фойе МДОУ;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  <w:u w:val="single"/>
              </w:rPr>
              <w:t>экскурсии.</w:t>
            </w: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spacing w:line="240" w:lineRule="atLeast"/>
              <w:rPr>
                <w:bCs/>
                <w:iCs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</w:rPr>
              <w:t>взаимодействие с родителями</w:t>
            </w:r>
          </w:p>
        </w:tc>
        <w:tc>
          <w:tcPr>
            <w:tcW w:w="6095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Cs/>
                <w:sz w:val="20"/>
                <w:szCs w:val="20"/>
                <w:u w:val="single"/>
              </w:rPr>
              <w:t>оформление наглядной информации</w:t>
            </w:r>
            <w:r w:rsidRPr="00D550BD">
              <w:rPr>
                <w:bCs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в родительском уголке;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совместно-организованные мероприятия</w:t>
            </w:r>
            <w:r w:rsidRPr="00D550BD">
              <w:rPr>
                <w:sz w:val="20"/>
                <w:szCs w:val="20"/>
              </w:rPr>
              <w:t xml:space="preserve"> по краеведению и экологии: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D550BD">
              <w:rPr>
                <w:sz w:val="20"/>
                <w:szCs w:val="20"/>
              </w:rPr>
              <w:t>акция «Помоги животным!» по оказанию помощь животным приюта г. Петрозаводска (09.02.2017г.);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/>
                <w:sz w:val="20"/>
                <w:szCs w:val="20"/>
              </w:rPr>
              <w:t xml:space="preserve">- </w:t>
            </w:r>
            <w:r w:rsidRPr="00D550BD">
              <w:rPr>
                <w:sz w:val="20"/>
                <w:szCs w:val="20"/>
              </w:rPr>
              <w:t>Всероссийская добровольная акция  «Не ходи по тонкому льду!» - публикация материалов на официальном сайте «Федеральные Вести.</w:t>
            </w:r>
            <w:r w:rsidRPr="00D550BD">
              <w:rPr>
                <w:sz w:val="20"/>
                <w:szCs w:val="20"/>
                <w:lang w:val="en-US"/>
              </w:rPr>
              <w:t>ru</w:t>
            </w:r>
            <w:r w:rsidRPr="00D550BD">
              <w:rPr>
                <w:sz w:val="20"/>
                <w:szCs w:val="20"/>
              </w:rPr>
              <w:t>»  - грамота за активное участие организации (март, 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>-мероприятия по уборке и благоустройству территории (май, 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анкетирование родителей</w:t>
            </w:r>
            <w:r w:rsidRPr="00D550BD">
              <w:rPr>
                <w:sz w:val="20"/>
                <w:szCs w:val="20"/>
              </w:rPr>
              <w:t xml:space="preserve"> «Ознакомление дошкольников с родным краем» (06.10.2017г.);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rStyle w:val="c0"/>
                <w:sz w:val="20"/>
                <w:szCs w:val="20"/>
                <w:u w:val="single"/>
              </w:rPr>
              <w:t>у</w:t>
            </w:r>
            <w:r w:rsidRPr="00D550BD">
              <w:rPr>
                <w:sz w:val="20"/>
                <w:szCs w:val="20"/>
                <w:u w:val="single"/>
              </w:rPr>
              <w:t>частие в конкурсах</w:t>
            </w:r>
            <w:r w:rsidRPr="00D550BD">
              <w:rPr>
                <w:sz w:val="20"/>
                <w:szCs w:val="20"/>
              </w:rPr>
              <w:t>: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– сбор макулатуры в рамках городского конкурса «Бумажный бум»;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- городской экологический конкурс «Макулатурная культура»;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– награждение победителей конкурса «С чего начинается родина?»  в музыкально- хоровой школе  им. Синисало– семья Кузьмина М. (04.05.2017г.); 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>
              <w:rPr>
                <w:rStyle w:val="Strong"/>
                <w:b w:val="0"/>
                <w:sz w:val="20"/>
                <w:szCs w:val="20"/>
              </w:rPr>
              <w:t xml:space="preserve">- </w:t>
            </w:r>
            <w:r w:rsidRPr="00D550BD">
              <w:rPr>
                <w:rStyle w:val="Strong"/>
                <w:b w:val="0"/>
                <w:sz w:val="20"/>
                <w:szCs w:val="20"/>
              </w:rPr>
              <w:t>участие в фестивале стихов,</w:t>
            </w:r>
            <w:r w:rsidRPr="00D550BD">
              <w:rPr>
                <w:sz w:val="20"/>
                <w:szCs w:val="20"/>
              </w:rPr>
              <w:t xml:space="preserve"> </w:t>
            </w:r>
            <w:r w:rsidRPr="00D550BD">
              <w:rPr>
                <w:color w:val="000000"/>
                <w:sz w:val="20"/>
                <w:szCs w:val="20"/>
              </w:rPr>
              <w:t xml:space="preserve">посвященных победе в Великой Отечественной войне </w:t>
            </w:r>
            <w:r w:rsidRPr="00D550BD">
              <w:rPr>
                <w:sz w:val="20"/>
                <w:szCs w:val="20"/>
              </w:rPr>
              <w:t xml:space="preserve">1941 – 1945 гг. «И навек героев память сохранит…» - семья  Кузьмина М. </w:t>
            </w:r>
            <w:r w:rsidRPr="00D550BD">
              <w:rPr>
                <w:rStyle w:val="Strong"/>
                <w:b w:val="0"/>
                <w:sz w:val="20"/>
                <w:szCs w:val="20"/>
              </w:rPr>
              <w:t>(03.05.2017г.);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rStyle w:val="Heading1Char"/>
                <w:rFonts w:ascii="Times New Roman" w:hAnsi="Times New Roman"/>
                <w:b w:val="0"/>
                <w:sz w:val="20"/>
                <w:szCs w:val="20"/>
              </w:rPr>
              <w:t>-</w:t>
            </w:r>
            <w:r w:rsidRPr="00D550BD">
              <w:rPr>
                <w:rStyle w:val="Strong"/>
                <w:b w:val="0"/>
                <w:sz w:val="20"/>
                <w:szCs w:val="20"/>
              </w:rPr>
              <w:t xml:space="preserve">участите в церемонии награждения </w:t>
            </w:r>
            <w:r w:rsidRPr="00D550BD">
              <w:rPr>
                <w:sz w:val="20"/>
                <w:szCs w:val="20"/>
              </w:rPr>
              <w:t xml:space="preserve">городского конкурса творческих работ  «Я люблю Петрозаводск»  в номинации        «Петрозаводск семейный»   в МБОУ «Детская муз. школа № 1»  </w:t>
            </w:r>
            <w:r w:rsidRPr="00D550BD">
              <w:rPr>
                <w:rStyle w:val="Strong"/>
                <w:b w:val="0"/>
                <w:sz w:val="20"/>
                <w:szCs w:val="20"/>
              </w:rPr>
              <w:t xml:space="preserve">(31.05.2017г.). </w:t>
            </w:r>
            <w:r w:rsidRPr="00D550BD">
              <w:rPr>
                <w:rStyle w:val="Heading1Char"/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5242B5">
              <w:rPr>
                <w:sz w:val="20"/>
                <w:szCs w:val="20"/>
                <w:u w:val="single"/>
              </w:rPr>
              <w:t>День открытых дверей:</w:t>
            </w:r>
            <w:r w:rsidRPr="00D550BD">
              <w:rPr>
                <w:bCs/>
                <w:iCs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> организация открытых мероприятий  с детьми с участием родителей (25.04.2017г.).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  <w:u w:val="single"/>
              </w:rPr>
              <w:t>анкетирование родителей:</w:t>
            </w:r>
            <w:r w:rsidRPr="00D550BD">
              <w:rPr>
                <w:sz w:val="20"/>
                <w:szCs w:val="20"/>
              </w:rPr>
              <w:t xml:space="preserve"> «Природа и мы» по вопросам экологического образования дошкольников в семье (20-27.09.2017г.) – </w:t>
            </w:r>
            <w:r w:rsidRPr="00D550BD">
              <w:rPr>
                <w:i/>
                <w:sz w:val="20"/>
                <w:szCs w:val="20"/>
              </w:rPr>
              <w:t>48 семей</w:t>
            </w:r>
            <w:r w:rsidRPr="00D550BD">
              <w:rPr>
                <w:sz w:val="20"/>
                <w:szCs w:val="20"/>
              </w:rPr>
              <w:t>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совместно-организованные мероприятия</w:t>
            </w:r>
            <w:r w:rsidRPr="00D550BD">
              <w:rPr>
                <w:sz w:val="20"/>
                <w:szCs w:val="20"/>
              </w:rPr>
              <w:t xml:space="preserve">: экскурсии в музеи, театры </w:t>
            </w:r>
            <w:r w:rsidRPr="00D550BD">
              <w:rPr>
                <w:bCs/>
                <w:sz w:val="20"/>
                <w:szCs w:val="20"/>
              </w:rPr>
              <w:t xml:space="preserve">в рамках проекта «День выходного дня» (в течении года) - </w:t>
            </w:r>
            <w:r w:rsidRPr="00D550BD">
              <w:rPr>
                <w:bCs/>
                <w:i/>
                <w:sz w:val="20"/>
                <w:szCs w:val="20"/>
              </w:rPr>
              <w:t>67 семей</w:t>
            </w:r>
            <w:r w:rsidRPr="00D550BD">
              <w:rPr>
                <w:bCs/>
                <w:sz w:val="20"/>
                <w:szCs w:val="20"/>
              </w:rPr>
              <w:t xml:space="preserve">; городская </w:t>
            </w:r>
            <w:r w:rsidRPr="00D550BD">
              <w:rPr>
                <w:sz w:val="20"/>
                <w:szCs w:val="20"/>
              </w:rPr>
              <w:t xml:space="preserve">акция  «Вместе город мы украсим» (01-30.11.2017г.) - </w:t>
            </w:r>
            <w:r w:rsidRPr="00D550BD">
              <w:rPr>
                <w:i/>
                <w:sz w:val="20"/>
                <w:szCs w:val="20"/>
              </w:rPr>
              <w:t>36 семей</w:t>
            </w:r>
            <w:r w:rsidRPr="00D550BD">
              <w:rPr>
                <w:sz w:val="20"/>
                <w:szCs w:val="20"/>
              </w:rPr>
              <w:t xml:space="preserve">; городской конкурс «Согрей Петрозаводск добром!» (01-30.11.2017г.) - </w:t>
            </w:r>
            <w:r w:rsidRPr="00D550BD">
              <w:rPr>
                <w:i/>
                <w:sz w:val="20"/>
                <w:szCs w:val="20"/>
              </w:rPr>
              <w:t>42 семьи</w:t>
            </w:r>
            <w:r w:rsidRPr="00D550BD">
              <w:rPr>
                <w:sz w:val="20"/>
                <w:szCs w:val="20"/>
              </w:rPr>
              <w:t>; детско – родительский проект «Памятники животным России» (01-30.11.2017г)</w:t>
            </w:r>
            <w:r w:rsidRPr="00D550BD">
              <w:rPr>
                <w:i/>
                <w:sz w:val="20"/>
                <w:szCs w:val="20"/>
              </w:rPr>
              <w:t xml:space="preserve"> - 15 семей</w:t>
            </w:r>
            <w:r w:rsidRPr="00D550BD">
              <w:rPr>
                <w:sz w:val="20"/>
                <w:szCs w:val="20"/>
              </w:rPr>
              <w:t>; городские акции «Бумажный бум», «Крышечка» (в течение года); городской конкурс «Макулатурная культура» (сентябрь-октябрь, 2017г.).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b/>
                <w:sz w:val="20"/>
                <w:szCs w:val="20"/>
                <w:u w:val="single"/>
              </w:rPr>
              <w:t>р</w:t>
            </w:r>
            <w:r w:rsidRPr="00D550BD">
              <w:rPr>
                <w:sz w:val="20"/>
                <w:szCs w:val="20"/>
                <w:u w:val="single"/>
              </w:rPr>
              <w:t>аботы по</w:t>
            </w:r>
            <w:r w:rsidRPr="00D550BD">
              <w:rPr>
                <w:b/>
                <w:sz w:val="20"/>
                <w:szCs w:val="20"/>
                <w:u w:val="single"/>
              </w:rPr>
              <w:t xml:space="preserve"> </w:t>
            </w:r>
            <w:r w:rsidRPr="00D550BD">
              <w:rPr>
                <w:sz w:val="20"/>
                <w:szCs w:val="20"/>
                <w:u w:val="single"/>
              </w:rPr>
              <w:t>благоустройству</w:t>
            </w:r>
            <w:r w:rsidRPr="00D550BD">
              <w:rPr>
                <w:sz w:val="20"/>
                <w:szCs w:val="20"/>
              </w:rPr>
              <w:t xml:space="preserve"> участков МДОУ;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  <w:u w:val="single"/>
              </w:rPr>
              <w:t>организация мастер классов;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конкурсы в группах</w:t>
            </w:r>
            <w:r w:rsidRPr="00D550BD">
              <w:rPr>
                <w:sz w:val="20"/>
                <w:szCs w:val="20"/>
              </w:rPr>
              <w:t xml:space="preserve"> по экологическому направлению.  </w:t>
            </w:r>
          </w:p>
          <w:p w:rsidR="00BA162B" w:rsidRPr="00D550BD" w:rsidRDefault="00BA162B" w:rsidP="00D550BD">
            <w:pPr>
              <w:spacing w:line="240" w:lineRule="atLeast"/>
              <w:jc w:val="both"/>
              <w:rPr>
                <w:sz w:val="20"/>
                <w:szCs w:val="20"/>
              </w:rPr>
            </w:pP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</w:rPr>
              <w:t>тематический контроль</w:t>
            </w:r>
          </w:p>
        </w:tc>
        <w:tc>
          <w:tcPr>
            <w:tcW w:w="6095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</w:rPr>
              <w:t xml:space="preserve">«Состояние воспитательно - образовательной работы по формированию знаний детей о родном крае» (13-28.02.2017г.)  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 xml:space="preserve"> «Воспитание экологической культуры у дошкольников». (07-17.11.2017г.)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D550BD">
              <w:rPr>
                <w:sz w:val="20"/>
                <w:szCs w:val="20"/>
              </w:rPr>
              <w:t>оперативный контроль</w:t>
            </w:r>
          </w:p>
        </w:tc>
        <w:tc>
          <w:tcPr>
            <w:tcW w:w="12835" w:type="dxa"/>
            <w:gridSpan w:val="2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u w:val="single"/>
              </w:rPr>
            </w:pPr>
            <w:r w:rsidRPr="00D550BD">
              <w:rPr>
                <w:sz w:val="20"/>
                <w:szCs w:val="20"/>
              </w:rPr>
              <w:t>проводился ежемесячно  по графику, с целью регулирования основной деятельности всех членов педагогического коллектива, выявление проблем, вопросов и планирование работ</w:t>
            </w:r>
            <w:r>
              <w:rPr>
                <w:sz w:val="20"/>
                <w:szCs w:val="20"/>
              </w:rPr>
              <w:t>ы по  их своевременному решению</w:t>
            </w:r>
            <w:r w:rsidRPr="00D550BD">
              <w:rPr>
                <w:sz w:val="20"/>
                <w:szCs w:val="20"/>
              </w:rPr>
              <w:t>.</w:t>
            </w: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iCs/>
                <w:sz w:val="20"/>
                <w:szCs w:val="20"/>
              </w:rPr>
            </w:pPr>
            <w:r w:rsidRPr="00D550BD">
              <w:rPr>
                <w:bCs/>
                <w:iCs/>
                <w:sz w:val="20"/>
                <w:szCs w:val="20"/>
              </w:rPr>
              <w:t>открытые мероприятия</w:t>
            </w:r>
          </w:p>
        </w:tc>
        <w:tc>
          <w:tcPr>
            <w:tcW w:w="6095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представление конспекта-сценария</w:t>
            </w:r>
            <w:r w:rsidRPr="00D550BD">
              <w:rPr>
                <w:sz w:val="20"/>
                <w:szCs w:val="20"/>
              </w:rPr>
              <w:t xml:space="preserve"> «Викторина по эпосу «Калевала» на творческой  встрече воспитателей МДОУ «Жемчужина Севера – Калевала» в Национальном музее Республики Карелия   - Морозова Е. С. (28.02.2017г.);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День открытых дверей</w:t>
            </w:r>
            <w:r w:rsidRPr="00D550BD">
              <w:rPr>
                <w:sz w:val="20"/>
                <w:szCs w:val="20"/>
              </w:rPr>
              <w:t xml:space="preserve"> для педагогической общественности города – 11 педагогов; (15.03.2017г.); 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D550BD">
              <w:rPr>
                <w:sz w:val="20"/>
                <w:szCs w:val="20"/>
                <w:u w:val="single"/>
              </w:rPr>
              <w:t>участие в педагогическом флэш-мобе</w:t>
            </w:r>
            <w:r w:rsidRPr="00D550BD">
              <w:rPr>
                <w:sz w:val="20"/>
                <w:szCs w:val="20"/>
              </w:rPr>
              <w:t xml:space="preserve"> «Этнокультурное дошкольное образование» </w:t>
            </w:r>
            <w:r w:rsidRPr="00D550BD">
              <w:rPr>
                <w:iCs/>
                <w:sz w:val="20"/>
                <w:szCs w:val="20"/>
              </w:rPr>
              <w:t xml:space="preserve">в  МДОУ № 20 </w:t>
            </w:r>
            <w:r w:rsidRPr="00D550BD">
              <w:rPr>
                <w:b/>
                <w:iCs/>
                <w:sz w:val="20"/>
                <w:szCs w:val="20"/>
              </w:rPr>
              <w:t xml:space="preserve">– </w:t>
            </w:r>
            <w:r w:rsidRPr="00D550BD">
              <w:rPr>
                <w:iCs/>
                <w:sz w:val="20"/>
                <w:szCs w:val="20"/>
              </w:rPr>
              <w:t>Буряченко П. С.</w:t>
            </w:r>
            <w:r w:rsidRPr="00D550BD">
              <w:rPr>
                <w:b/>
                <w:iCs/>
                <w:sz w:val="20"/>
                <w:szCs w:val="20"/>
              </w:rPr>
              <w:t xml:space="preserve"> </w:t>
            </w:r>
            <w:r w:rsidRPr="00D550BD">
              <w:rPr>
                <w:iCs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 xml:space="preserve">(март, 2017г.); </w:t>
            </w:r>
            <w:r w:rsidRPr="00D550BD">
              <w:rPr>
                <w:iCs/>
                <w:sz w:val="20"/>
                <w:szCs w:val="20"/>
              </w:rPr>
              <w:t xml:space="preserve">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D550BD">
              <w:rPr>
                <w:sz w:val="20"/>
                <w:szCs w:val="20"/>
                <w:u w:val="single"/>
                <w:shd w:val="clear" w:color="auto" w:fill="FFFFFF"/>
              </w:rPr>
              <w:t>выступление на межрегиональном</w:t>
            </w:r>
            <w:r w:rsidRPr="00D550BD">
              <w:rPr>
                <w:sz w:val="20"/>
                <w:szCs w:val="20"/>
                <w:shd w:val="clear" w:color="auto" w:fill="FFFFFF"/>
              </w:rPr>
              <w:t xml:space="preserve"> семинаре для инструкторов по ФИЗО  в г. Костомукша – Лучина Е. А.</w:t>
            </w:r>
            <w:r w:rsidRPr="00D550BD">
              <w:rPr>
                <w:iCs/>
                <w:sz w:val="20"/>
                <w:szCs w:val="20"/>
              </w:rPr>
              <w:t xml:space="preserve"> (март, 2017г.); 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открытое городское мероприятие</w:t>
            </w:r>
            <w:r w:rsidRPr="00D550BD">
              <w:rPr>
                <w:sz w:val="20"/>
                <w:szCs w:val="20"/>
              </w:rPr>
              <w:t xml:space="preserve"> «Я </w:t>
            </w:r>
            <w:r>
              <w:rPr>
                <w:sz w:val="20"/>
                <w:szCs w:val="20"/>
              </w:rPr>
              <w:t xml:space="preserve">в Карелии живу» - </w:t>
            </w:r>
            <w:r w:rsidRPr="00050779">
              <w:rPr>
                <w:i/>
                <w:sz w:val="20"/>
                <w:szCs w:val="20"/>
              </w:rPr>
              <w:t xml:space="preserve">12  педагогов </w:t>
            </w:r>
            <w:r w:rsidRPr="00D550BD">
              <w:rPr>
                <w:sz w:val="20"/>
                <w:szCs w:val="20"/>
              </w:rPr>
              <w:t>(13.04.2017г.)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открытые мероприятия</w:t>
            </w:r>
            <w:r w:rsidRPr="00D550BD">
              <w:rPr>
                <w:sz w:val="20"/>
                <w:szCs w:val="20"/>
              </w:rPr>
              <w:t xml:space="preserve"> для студентов республиканских курсов повышения квалификации ГАУ ДПО РК «КИРО» «Реализация адаптированных программ обучения и воспитания дошкольников с ОВЗ в условиях ФГОС ДО» (25.10.2017г.)- </w:t>
            </w:r>
            <w:r w:rsidRPr="00D550BD">
              <w:rPr>
                <w:i/>
                <w:sz w:val="20"/>
                <w:szCs w:val="20"/>
              </w:rPr>
              <w:t>9 педагогов</w:t>
            </w:r>
            <w:r w:rsidRPr="00D550BD">
              <w:rPr>
                <w:sz w:val="20"/>
                <w:szCs w:val="20"/>
              </w:rPr>
              <w:t xml:space="preserve">; 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городской проект мастер-классов</w:t>
            </w:r>
            <w:r w:rsidRPr="00D550BD">
              <w:rPr>
                <w:sz w:val="20"/>
                <w:szCs w:val="20"/>
              </w:rPr>
              <w:t xml:space="preserve"> «Уроки творчества» (18.10.2017г – 27.03.2018г.) – </w:t>
            </w:r>
            <w:r w:rsidRPr="00D550BD">
              <w:rPr>
                <w:i/>
                <w:sz w:val="20"/>
                <w:szCs w:val="20"/>
              </w:rPr>
              <w:t>3 педагога</w:t>
            </w:r>
            <w:r w:rsidRPr="00D550BD">
              <w:rPr>
                <w:sz w:val="20"/>
                <w:szCs w:val="20"/>
              </w:rPr>
              <w:t>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выступление</w:t>
            </w:r>
            <w:r w:rsidRPr="00D550BD">
              <w:rPr>
                <w:b/>
                <w:sz w:val="20"/>
                <w:szCs w:val="20"/>
                <w:u w:val="single"/>
              </w:rPr>
              <w:t xml:space="preserve"> </w:t>
            </w:r>
            <w:r w:rsidRPr="00D550BD">
              <w:rPr>
                <w:sz w:val="20"/>
                <w:szCs w:val="20"/>
                <w:u w:val="single"/>
              </w:rPr>
              <w:t>на научно-практической</w:t>
            </w:r>
            <w:r w:rsidRPr="00D550BD">
              <w:rPr>
                <w:sz w:val="20"/>
                <w:szCs w:val="20"/>
              </w:rPr>
              <w:t xml:space="preserve"> конференции «Дошкольное образование Карелии: от истории к современности» (25.09.2017г.) – </w:t>
            </w:r>
            <w:r w:rsidRPr="00D550BD">
              <w:rPr>
                <w:i/>
                <w:sz w:val="20"/>
                <w:szCs w:val="20"/>
              </w:rPr>
              <w:t>3 педагога;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выступление на  городской</w:t>
            </w:r>
            <w:r w:rsidRPr="00D550BD">
              <w:rPr>
                <w:sz w:val="20"/>
                <w:szCs w:val="20"/>
              </w:rPr>
              <w:t xml:space="preserve"> научно-практической конференции «</w:t>
            </w:r>
            <w:r w:rsidRPr="00D550BD">
              <w:rPr>
                <w:sz w:val="20"/>
                <w:szCs w:val="20"/>
                <w:lang w:val="en-US"/>
              </w:rPr>
              <w:t>VIII</w:t>
            </w:r>
            <w:r w:rsidRPr="00D550BD">
              <w:rPr>
                <w:sz w:val="20"/>
                <w:szCs w:val="20"/>
              </w:rPr>
              <w:t xml:space="preserve"> Фрадковские педагогические чтения по теме «Мои первые достижения: путь к профессионализму» (13.10.2017г.) </w:t>
            </w:r>
            <w:r w:rsidRPr="00D550BD">
              <w:rPr>
                <w:i/>
                <w:sz w:val="20"/>
                <w:szCs w:val="20"/>
              </w:rPr>
              <w:t>- 1 педагог</w:t>
            </w:r>
            <w:r w:rsidRPr="00D550BD">
              <w:rPr>
                <w:sz w:val="20"/>
                <w:szCs w:val="20"/>
              </w:rPr>
              <w:t>;</w:t>
            </w:r>
          </w:p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i/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День открытых дверей «ЭКО-диалоги</w:t>
            </w:r>
            <w:r w:rsidRPr="00D550BD">
              <w:rPr>
                <w:sz w:val="20"/>
                <w:szCs w:val="20"/>
              </w:rPr>
              <w:t xml:space="preserve"> с дошкольниками» (27.02.2018г.) </w:t>
            </w:r>
            <w:r w:rsidRPr="00D550BD">
              <w:rPr>
                <w:i/>
                <w:sz w:val="20"/>
                <w:szCs w:val="20"/>
              </w:rPr>
              <w:t>– 5 педагогов</w:t>
            </w:r>
          </w:p>
          <w:p w:rsidR="00BA162B" w:rsidRPr="00050779" w:rsidRDefault="00BA162B" w:rsidP="00050779">
            <w:pPr>
              <w:pStyle w:val="ListParagraph"/>
              <w:ind w:left="34"/>
              <w:jc w:val="both"/>
              <w:rPr>
                <w:sz w:val="20"/>
                <w:szCs w:val="20"/>
              </w:rPr>
            </w:pPr>
            <w:r w:rsidRPr="00D550BD">
              <w:rPr>
                <w:sz w:val="20"/>
                <w:szCs w:val="20"/>
                <w:u w:val="single"/>
              </w:rPr>
              <w:t>Публикации:</w:t>
            </w:r>
            <w:r w:rsidRPr="00D550B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на сайтах в сети И</w:t>
            </w:r>
            <w:r w:rsidRPr="00D550BD">
              <w:rPr>
                <w:sz w:val="20"/>
                <w:szCs w:val="20"/>
              </w:rPr>
              <w:t xml:space="preserve">нтернет – </w:t>
            </w:r>
            <w:r w:rsidRPr="00D550BD">
              <w:rPr>
                <w:i/>
                <w:sz w:val="20"/>
                <w:szCs w:val="20"/>
              </w:rPr>
              <w:t>5  педагогов;</w:t>
            </w:r>
            <w:r w:rsidRPr="00D550BD">
              <w:rPr>
                <w:b/>
                <w:i/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 xml:space="preserve">официальном сайте МДОУ – </w:t>
            </w:r>
            <w:r w:rsidRPr="00D550BD">
              <w:rPr>
                <w:i/>
                <w:sz w:val="20"/>
                <w:szCs w:val="20"/>
              </w:rPr>
              <w:t>2 педагога</w:t>
            </w:r>
            <w:r w:rsidRPr="00D550BD">
              <w:rPr>
                <w:sz w:val="20"/>
                <w:szCs w:val="20"/>
              </w:rPr>
              <w:t>; журнал</w:t>
            </w:r>
            <w:r>
              <w:rPr>
                <w:sz w:val="20"/>
                <w:szCs w:val="20"/>
              </w:rPr>
              <w:t xml:space="preserve"> </w:t>
            </w:r>
            <w:r w:rsidRPr="00D550BD">
              <w:rPr>
                <w:sz w:val="20"/>
                <w:szCs w:val="20"/>
              </w:rPr>
              <w:t xml:space="preserve">«Педагогический Вестник Карелии» - </w:t>
            </w:r>
            <w:r w:rsidRPr="00D550BD">
              <w:rPr>
                <w:i/>
                <w:sz w:val="20"/>
                <w:szCs w:val="20"/>
              </w:rPr>
              <w:t>1 педагог.</w:t>
            </w:r>
          </w:p>
        </w:tc>
      </w:tr>
      <w:tr w:rsidR="00BA162B" w:rsidRPr="00D550BD" w:rsidTr="00D550BD">
        <w:tc>
          <w:tcPr>
            <w:tcW w:w="1591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6095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sz w:val="20"/>
                <w:szCs w:val="20"/>
              </w:rPr>
            </w:pPr>
            <w:r w:rsidRPr="00D550BD">
              <w:rPr>
                <w:b/>
                <w:bCs/>
                <w:iCs/>
                <w:sz w:val="20"/>
                <w:szCs w:val="20"/>
              </w:rPr>
              <w:t xml:space="preserve">Педагогический совет </w:t>
            </w:r>
            <w:r w:rsidRPr="00D550BD">
              <w:rPr>
                <w:b/>
                <w:sz w:val="20"/>
                <w:szCs w:val="20"/>
              </w:rPr>
              <w:t>«Удивительное рядом»   (04.04.2017г.)</w:t>
            </w:r>
          </w:p>
        </w:tc>
        <w:tc>
          <w:tcPr>
            <w:tcW w:w="6740" w:type="dxa"/>
          </w:tcPr>
          <w:p w:rsidR="00BA162B" w:rsidRPr="00D550BD" w:rsidRDefault="00BA162B" w:rsidP="00D550BD">
            <w:pPr>
              <w:pStyle w:val="ListParagraph"/>
              <w:ind w:left="0"/>
              <w:jc w:val="both"/>
              <w:rPr>
                <w:b/>
                <w:bCs/>
                <w:sz w:val="20"/>
                <w:szCs w:val="20"/>
              </w:rPr>
            </w:pPr>
            <w:r w:rsidRPr="00D550BD">
              <w:rPr>
                <w:b/>
                <w:bCs/>
                <w:iCs/>
                <w:sz w:val="20"/>
                <w:szCs w:val="20"/>
              </w:rPr>
              <w:t xml:space="preserve">Педагогический совет </w:t>
            </w:r>
            <w:r w:rsidRPr="00D550BD">
              <w:rPr>
                <w:b/>
                <w:sz w:val="20"/>
                <w:szCs w:val="20"/>
              </w:rPr>
              <w:t>«Сто сокровищ родного края» (16.01.2018г.)</w:t>
            </w:r>
          </w:p>
        </w:tc>
      </w:tr>
    </w:tbl>
    <w:p w:rsidR="00BA162B" w:rsidRPr="009A27A4" w:rsidRDefault="00BA162B" w:rsidP="00853110">
      <w:pPr>
        <w:spacing w:line="240" w:lineRule="atLeast"/>
        <w:jc w:val="both"/>
      </w:pPr>
    </w:p>
    <w:p w:rsidR="00BA162B" w:rsidRDefault="00BA162B" w:rsidP="0081458F">
      <w:pPr>
        <w:pStyle w:val="ListParagraph"/>
        <w:ind w:left="0"/>
        <w:jc w:val="both"/>
        <w:rPr>
          <w:b/>
        </w:rPr>
      </w:pPr>
    </w:p>
    <w:p w:rsidR="00BA162B" w:rsidRPr="00293335" w:rsidRDefault="00BA162B" w:rsidP="0081458F">
      <w:pPr>
        <w:pStyle w:val="ListParagraph"/>
        <w:ind w:left="0"/>
        <w:jc w:val="both"/>
      </w:pPr>
      <w:r w:rsidRPr="009A27A4">
        <w:rPr>
          <w:b/>
        </w:rPr>
        <w:t xml:space="preserve">ВЫВОД: </w:t>
      </w:r>
      <w:r w:rsidRPr="009A27A4">
        <w:t>годовые задачи выполнены в полном объеме.</w:t>
      </w:r>
    </w:p>
    <w:p w:rsidR="00BA162B" w:rsidRDefault="00BA162B" w:rsidP="0081458F">
      <w:pPr>
        <w:pStyle w:val="ListParagraph"/>
        <w:ind w:left="0"/>
        <w:jc w:val="both"/>
        <w:rPr>
          <w:b/>
        </w:rPr>
      </w:pPr>
    </w:p>
    <w:p w:rsidR="00BA162B" w:rsidRDefault="00BA162B" w:rsidP="00F70136">
      <w:pPr>
        <w:rPr>
          <w:b/>
          <w:u w:val="single"/>
        </w:rPr>
      </w:pPr>
    </w:p>
    <w:p w:rsidR="00BA162B" w:rsidRDefault="00BA162B" w:rsidP="00F70136">
      <w:pPr>
        <w:rPr>
          <w:b/>
          <w:u w:val="single"/>
        </w:rPr>
      </w:pPr>
    </w:p>
    <w:p w:rsidR="00BA162B" w:rsidRDefault="00BA162B" w:rsidP="00F70136">
      <w:pPr>
        <w:rPr>
          <w:b/>
          <w:u w:val="single"/>
        </w:rPr>
      </w:pPr>
    </w:p>
    <w:p w:rsidR="00BA162B" w:rsidRDefault="00BA162B" w:rsidP="00F70136">
      <w:pPr>
        <w:rPr>
          <w:b/>
          <w:u w:val="single"/>
        </w:rPr>
      </w:pPr>
    </w:p>
    <w:p w:rsidR="00BA162B" w:rsidRDefault="00BA162B" w:rsidP="00F70136">
      <w:pPr>
        <w:rPr>
          <w:b/>
          <w:u w:val="single"/>
        </w:rPr>
      </w:pPr>
    </w:p>
    <w:p w:rsidR="00BA162B" w:rsidRDefault="00BA162B" w:rsidP="00F70136">
      <w:pPr>
        <w:rPr>
          <w:b/>
          <w:u w:val="single"/>
        </w:rPr>
      </w:pPr>
    </w:p>
    <w:p w:rsidR="00BA162B" w:rsidRPr="00E77A14" w:rsidRDefault="00BA162B" w:rsidP="00E77A14">
      <w:pPr>
        <w:rPr>
          <w:b/>
          <w:u w:val="single"/>
        </w:rPr>
      </w:pPr>
      <w:r w:rsidRPr="00E34A1B">
        <w:rPr>
          <w:b/>
          <w:u w:val="single"/>
        </w:rPr>
        <w:t>4.</w:t>
      </w:r>
      <w:r>
        <w:rPr>
          <w:b/>
          <w:u w:val="single"/>
        </w:rPr>
        <w:t>4</w:t>
      </w:r>
      <w:r w:rsidRPr="00E34A1B">
        <w:rPr>
          <w:b/>
          <w:u w:val="single"/>
        </w:rPr>
        <w:t xml:space="preserve">.  Анализ </w:t>
      </w:r>
      <w:r w:rsidRPr="00E77A14">
        <w:rPr>
          <w:b/>
          <w:u w:val="single"/>
        </w:rPr>
        <w:t>обеспечения здоровья, здорового образа жизни и безопасности воспитанников</w:t>
      </w:r>
    </w:p>
    <w:p w:rsidR="00BA162B" w:rsidRDefault="00BA162B" w:rsidP="002A7C77">
      <w:pPr>
        <w:pStyle w:val="ListParagraph"/>
        <w:ind w:left="0"/>
        <w:jc w:val="both"/>
      </w:pPr>
    </w:p>
    <w:p w:rsidR="00BA162B" w:rsidRPr="00277586" w:rsidRDefault="00BA162B" w:rsidP="00277586">
      <w:pPr>
        <w:jc w:val="center"/>
        <w:rPr>
          <w:b/>
        </w:rPr>
      </w:pPr>
      <w:r w:rsidRPr="00915B91">
        <w:rPr>
          <w:b/>
        </w:rPr>
        <w:t>4.4.1.  Анализ состояния здоровья воспитанников</w:t>
      </w:r>
    </w:p>
    <w:p w:rsidR="00BA162B" w:rsidRPr="003E46C7" w:rsidRDefault="00BA162B" w:rsidP="00D902E7">
      <w:pPr>
        <w:pStyle w:val="NoSpacing"/>
        <w:jc w:val="left"/>
        <w:rPr>
          <w:rFonts w:ascii="Times New Roman" w:hAnsi="Times New Roman"/>
          <w:sz w:val="24"/>
          <w:szCs w:val="24"/>
          <w:u w:val="single"/>
        </w:rPr>
      </w:pPr>
      <w:r w:rsidRPr="003E46C7">
        <w:rPr>
          <w:rFonts w:ascii="Times New Roman" w:hAnsi="Times New Roman"/>
          <w:sz w:val="24"/>
          <w:szCs w:val="24"/>
          <w:u w:val="single"/>
        </w:rPr>
        <w:t>Статистика группы здоровья воспитанников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01"/>
        <w:gridCol w:w="2401"/>
        <w:gridCol w:w="2401"/>
        <w:gridCol w:w="2401"/>
        <w:gridCol w:w="2401"/>
        <w:gridCol w:w="2404"/>
      </w:tblGrid>
      <w:tr w:rsidR="00BA162B" w:rsidTr="00A4274E">
        <w:trPr>
          <w:trHeight w:val="247"/>
        </w:trPr>
        <w:tc>
          <w:tcPr>
            <w:tcW w:w="14409" w:type="dxa"/>
            <w:gridSpan w:val="6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6132E6">
              <w:rPr>
                <w:rFonts w:ascii="Times New Roman" w:hAnsi="Times New Roman"/>
                <w:b/>
                <w:szCs w:val="24"/>
              </w:rPr>
              <w:t>ранний возраст</w:t>
            </w:r>
          </w:p>
        </w:tc>
      </w:tr>
      <w:tr w:rsidR="00BA162B" w:rsidTr="00A4274E">
        <w:trPr>
          <w:trHeight w:val="258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всего детей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первая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вторая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третья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четвертая</w:t>
            </w:r>
          </w:p>
        </w:tc>
      </w:tr>
      <w:tr w:rsidR="00BA162B" w:rsidTr="00A4274E">
        <w:trPr>
          <w:trHeight w:val="146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2015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0 %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88 %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12 %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0 %</w:t>
            </w:r>
          </w:p>
        </w:tc>
      </w:tr>
      <w:tr w:rsidR="00BA162B" w:rsidTr="00A4274E">
        <w:trPr>
          <w:trHeight w:val="247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2016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21 %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79 %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0 %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0 %</w:t>
            </w:r>
          </w:p>
        </w:tc>
      </w:tr>
      <w:tr w:rsidR="00BA162B" w:rsidTr="00A4274E">
        <w:trPr>
          <w:trHeight w:val="263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2017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0%</w:t>
            </w:r>
          </w:p>
        </w:tc>
      </w:tr>
      <w:tr w:rsidR="00BA162B" w:rsidTr="00A4274E">
        <w:trPr>
          <w:trHeight w:val="263"/>
        </w:trPr>
        <w:tc>
          <w:tcPr>
            <w:tcW w:w="14409" w:type="dxa"/>
            <w:gridSpan w:val="6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6132E6">
              <w:rPr>
                <w:rFonts w:ascii="Times New Roman" w:hAnsi="Times New Roman"/>
                <w:b/>
                <w:szCs w:val="24"/>
              </w:rPr>
              <w:t>младший, средний и старший возраст</w:t>
            </w:r>
          </w:p>
        </w:tc>
      </w:tr>
      <w:tr w:rsidR="00BA162B" w:rsidTr="00A4274E">
        <w:trPr>
          <w:trHeight w:val="247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2015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188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7 %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87 %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5 %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0,5 %</w:t>
            </w:r>
          </w:p>
        </w:tc>
      </w:tr>
      <w:tr w:rsidR="00BA162B" w:rsidTr="00A4274E">
        <w:trPr>
          <w:trHeight w:val="263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2016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198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11 %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80 %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8 %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1 %</w:t>
            </w:r>
          </w:p>
        </w:tc>
      </w:tr>
      <w:tr w:rsidR="00BA162B" w:rsidTr="00A4274E">
        <w:trPr>
          <w:trHeight w:val="263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2017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203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83%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0%</w:t>
            </w:r>
          </w:p>
        </w:tc>
      </w:tr>
      <w:tr w:rsidR="00BA162B" w:rsidTr="00A4274E">
        <w:trPr>
          <w:trHeight w:val="113"/>
        </w:trPr>
        <w:tc>
          <w:tcPr>
            <w:tcW w:w="14409" w:type="dxa"/>
            <w:gridSpan w:val="6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6132E6">
              <w:rPr>
                <w:rFonts w:ascii="Times New Roman" w:hAnsi="Times New Roman"/>
                <w:b/>
                <w:szCs w:val="24"/>
              </w:rPr>
              <w:t>всего</w:t>
            </w:r>
          </w:p>
        </w:tc>
      </w:tr>
      <w:tr w:rsidR="00BA162B" w:rsidTr="00A4274E">
        <w:trPr>
          <w:trHeight w:val="263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2015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213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6%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87%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6%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1 %</w:t>
            </w:r>
          </w:p>
        </w:tc>
      </w:tr>
      <w:tr w:rsidR="00BA162B" w:rsidTr="00A4274E">
        <w:trPr>
          <w:trHeight w:val="263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2016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223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16 %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79 %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4 %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1 %</w:t>
            </w:r>
          </w:p>
        </w:tc>
      </w:tr>
      <w:tr w:rsidR="00BA162B" w:rsidTr="00A4274E">
        <w:trPr>
          <w:trHeight w:val="278"/>
        </w:trPr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2017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228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77%</w:t>
            </w:r>
          </w:p>
        </w:tc>
        <w:tc>
          <w:tcPr>
            <w:tcW w:w="24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8%</w:t>
            </w:r>
          </w:p>
        </w:tc>
        <w:tc>
          <w:tcPr>
            <w:tcW w:w="240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0%</w:t>
            </w:r>
          </w:p>
        </w:tc>
      </w:tr>
    </w:tbl>
    <w:p w:rsidR="00BA162B" w:rsidRDefault="00BA162B" w:rsidP="00D902E7">
      <w:pPr>
        <w:pStyle w:val="NoSpacing"/>
        <w:rPr>
          <w:rFonts w:ascii="Times New Roman" w:hAnsi="Times New Roman"/>
          <w:sz w:val="24"/>
          <w:szCs w:val="24"/>
        </w:rPr>
      </w:pPr>
    </w:p>
    <w:p w:rsidR="00BA162B" w:rsidRDefault="00BA162B" w:rsidP="00D902E7">
      <w:pPr>
        <w:pStyle w:val="NoSpacing"/>
        <w:rPr>
          <w:rFonts w:ascii="Times New Roman" w:hAnsi="Times New Roman"/>
          <w:sz w:val="24"/>
          <w:szCs w:val="24"/>
          <w:u w:val="single"/>
        </w:rPr>
      </w:pPr>
      <w:r w:rsidRPr="003E46C7">
        <w:rPr>
          <w:rFonts w:ascii="Times New Roman" w:hAnsi="Times New Roman"/>
          <w:sz w:val="24"/>
          <w:szCs w:val="24"/>
          <w:u w:val="single"/>
        </w:rPr>
        <w:t xml:space="preserve">Статистика общей заболеваемости </w:t>
      </w:r>
    </w:p>
    <w:tbl>
      <w:tblPr>
        <w:tblpPr w:leftFromText="180" w:rightFromText="180" w:vertAnchor="text" w:horzAnchor="margin" w:tblpY="49"/>
        <w:tblOverlap w:val="never"/>
        <w:tblW w:w="14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75"/>
        <w:gridCol w:w="1276"/>
        <w:gridCol w:w="1061"/>
        <w:gridCol w:w="1273"/>
        <w:gridCol w:w="1301"/>
        <w:gridCol w:w="1429"/>
        <w:gridCol w:w="1270"/>
        <w:gridCol w:w="1466"/>
        <w:gridCol w:w="1064"/>
        <w:gridCol w:w="1279"/>
        <w:gridCol w:w="856"/>
        <w:gridCol w:w="9"/>
      </w:tblGrid>
      <w:tr w:rsidR="00BA162B" w:rsidTr="00A4274E">
        <w:trPr>
          <w:gridAfter w:val="1"/>
          <w:wAfter w:w="9" w:type="dxa"/>
          <w:trHeight w:val="267"/>
        </w:trPr>
        <w:tc>
          <w:tcPr>
            <w:tcW w:w="14350" w:type="dxa"/>
            <w:gridSpan w:val="11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b/>
                <w:szCs w:val="24"/>
              </w:rPr>
            </w:pPr>
            <w:r w:rsidRPr="006132E6">
              <w:rPr>
                <w:rFonts w:ascii="Times New Roman" w:hAnsi="Times New Roman"/>
                <w:b/>
                <w:szCs w:val="24"/>
              </w:rPr>
              <w:t>ранний возраст</w:t>
            </w:r>
          </w:p>
        </w:tc>
      </w:tr>
      <w:tr w:rsidR="00BA162B" w:rsidRPr="00D34918" w:rsidTr="00A4274E">
        <w:trPr>
          <w:gridAfter w:val="1"/>
          <w:wAfter w:w="9" w:type="dxa"/>
          <w:trHeight w:val="460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год</w:t>
            </w:r>
          </w:p>
        </w:tc>
        <w:tc>
          <w:tcPr>
            <w:tcW w:w="1276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rPr>
                <w:rFonts w:ascii="Times New Roman" w:hAnsi="Times New Roman"/>
                <w:sz w:val="20"/>
                <w:szCs w:val="24"/>
              </w:rPr>
            </w:pPr>
            <w:r w:rsidRPr="00D34918">
              <w:rPr>
                <w:rFonts w:ascii="Times New Roman" w:hAnsi="Times New Roman"/>
                <w:sz w:val="20"/>
                <w:szCs w:val="24"/>
              </w:rPr>
              <w:t>всего детей</w:t>
            </w:r>
          </w:p>
        </w:tc>
        <w:tc>
          <w:tcPr>
            <w:tcW w:w="1061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январь</w:t>
            </w:r>
          </w:p>
        </w:tc>
        <w:tc>
          <w:tcPr>
            <w:tcW w:w="1273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февраль</w:t>
            </w:r>
          </w:p>
        </w:tc>
        <w:tc>
          <w:tcPr>
            <w:tcW w:w="1301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март</w:t>
            </w:r>
          </w:p>
        </w:tc>
        <w:tc>
          <w:tcPr>
            <w:tcW w:w="1429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апрель</w:t>
            </w:r>
          </w:p>
        </w:tc>
        <w:tc>
          <w:tcPr>
            <w:tcW w:w="1270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май</w:t>
            </w:r>
          </w:p>
        </w:tc>
        <w:tc>
          <w:tcPr>
            <w:tcW w:w="1466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сентябрь</w:t>
            </w:r>
          </w:p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1064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октябрь</w:t>
            </w:r>
          </w:p>
        </w:tc>
        <w:tc>
          <w:tcPr>
            <w:tcW w:w="1279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ноябрь</w:t>
            </w:r>
          </w:p>
        </w:tc>
        <w:tc>
          <w:tcPr>
            <w:tcW w:w="856" w:type="dxa"/>
          </w:tcPr>
          <w:p w:rsidR="00BA162B" w:rsidRPr="00D34918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 w:val="18"/>
                <w:szCs w:val="24"/>
              </w:rPr>
            </w:pPr>
            <w:r w:rsidRPr="00D34918">
              <w:rPr>
                <w:rFonts w:ascii="Times New Roman" w:hAnsi="Times New Roman"/>
                <w:sz w:val="18"/>
                <w:szCs w:val="24"/>
              </w:rPr>
              <w:t>декабрь</w:t>
            </w:r>
          </w:p>
        </w:tc>
      </w:tr>
      <w:tr w:rsidR="00BA162B" w:rsidTr="00A4274E">
        <w:trPr>
          <w:gridAfter w:val="1"/>
          <w:wAfter w:w="9" w:type="dxa"/>
          <w:trHeight w:val="230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2015</w:t>
            </w:r>
          </w:p>
        </w:tc>
        <w:tc>
          <w:tcPr>
            <w:tcW w:w="127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06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27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3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42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270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46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064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7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5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BA162B" w:rsidTr="00A4274E">
        <w:trPr>
          <w:gridAfter w:val="1"/>
          <w:wAfter w:w="9" w:type="dxa"/>
          <w:trHeight w:val="133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2016</w:t>
            </w:r>
          </w:p>
        </w:tc>
        <w:tc>
          <w:tcPr>
            <w:tcW w:w="127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06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7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3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42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70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46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064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27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85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11</w:t>
            </w:r>
          </w:p>
        </w:tc>
      </w:tr>
      <w:tr w:rsidR="00BA162B" w:rsidTr="00A4274E">
        <w:trPr>
          <w:gridAfter w:val="1"/>
          <w:wAfter w:w="9" w:type="dxa"/>
          <w:trHeight w:val="180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2017</w:t>
            </w:r>
          </w:p>
        </w:tc>
        <w:tc>
          <w:tcPr>
            <w:tcW w:w="127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06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27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13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42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270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146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064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27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85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</w:tr>
      <w:tr w:rsidR="00BA162B" w:rsidTr="00A4274E">
        <w:trPr>
          <w:gridAfter w:val="1"/>
          <w:wAfter w:w="9" w:type="dxa"/>
          <w:trHeight w:val="252"/>
        </w:trPr>
        <w:tc>
          <w:tcPr>
            <w:tcW w:w="14350" w:type="dxa"/>
            <w:gridSpan w:val="11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b/>
                <w:szCs w:val="24"/>
              </w:rPr>
              <w:t>младший, средний и старший возраст</w:t>
            </w:r>
          </w:p>
        </w:tc>
      </w:tr>
      <w:tr w:rsidR="00BA162B" w:rsidTr="00A4274E">
        <w:trPr>
          <w:trHeight w:val="230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2015</w:t>
            </w:r>
          </w:p>
        </w:tc>
        <w:tc>
          <w:tcPr>
            <w:tcW w:w="127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188</w:t>
            </w:r>
          </w:p>
        </w:tc>
        <w:tc>
          <w:tcPr>
            <w:tcW w:w="106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27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90</w:t>
            </w:r>
          </w:p>
        </w:tc>
        <w:tc>
          <w:tcPr>
            <w:tcW w:w="13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46</w:t>
            </w:r>
          </w:p>
        </w:tc>
        <w:tc>
          <w:tcPr>
            <w:tcW w:w="142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57</w:t>
            </w:r>
          </w:p>
        </w:tc>
        <w:tc>
          <w:tcPr>
            <w:tcW w:w="1270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46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1064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127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865" w:type="dxa"/>
            <w:gridSpan w:val="2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70</w:t>
            </w:r>
          </w:p>
        </w:tc>
      </w:tr>
      <w:tr w:rsidR="00BA162B" w:rsidTr="00A4274E">
        <w:trPr>
          <w:trHeight w:val="276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2016</w:t>
            </w:r>
          </w:p>
        </w:tc>
        <w:tc>
          <w:tcPr>
            <w:tcW w:w="127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198</w:t>
            </w:r>
          </w:p>
        </w:tc>
        <w:tc>
          <w:tcPr>
            <w:tcW w:w="106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21</w:t>
            </w:r>
          </w:p>
        </w:tc>
        <w:tc>
          <w:tcPr>
            <w:tcW w:w="127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55</w:t>
            </w:r>
          </w:p>
        </w:tc>
        <w:tc>
          <w:tcPr>
            <w:tcW w:w="13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44</w:t>
            </w:r>
          </w:p>
        </w:tc>
        <w:tc>
          <w:tcPr>
            <w:tcW w:w="142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270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46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064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36</w:t>
            </w:r>
          </w:p>
        </w:tc>
        <w:tc>
          <w:tcPr>
            <w:tcW w:w="127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51</w:t>
            </w:r>
          </w:p>
        </w:tc>
        <w:tc>
          <w:tcPr>
            <w:tcW w:w="865" w:type="dxa"/>
            <w:gridSpan w:val="2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39</w:t>
            </w:r>
          </w:p>
        </w:tc>
      </w:tr>
      <w:tr w:rsidR="00BA162B" w:rsidTr="00A4274E">
        <w:trPr>
          <w:trHeight w:val="138"/>
        </w:trPr>
        <w:tc>
          <w:tcPr>
            <w:tcW w:w="2075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 w:rsidRPr="006132E6">
              <w:rPr>
                <w:rFonts w:ascii="Times New Roman" w:hAnsi="Times New Roman"/>
                <w:szCs w:val="24"/>
              </w:rPr>
              <w:t>2017</w:t>
            </w:r>
          </w:p>
        </w:tc>
        <w:tc>
          <w:tcPr>
            <w:tcW w:w="127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203</w:t>
            </w:r>
          </w:p>
        </w:tc>
        <w:tc>
          <w:tcPr>
            <w:tcW w:w="106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</w:t>
            </w:r>
          </w:p>
        </w:tc>
        <w:tc>
          <w:tcPr>
            <w:tcW w:w="1273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1301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42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</w:t>
            </w:r>
          </w:p>
        </w:tc>
        <w:tc>
          <w:tcPr>
            <w:tcW w:w="1270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</w:t>
            </w:r>
          </w:p>
        </w:tc>
        <w:tc>
          <w:tcPr>
            <w:tcW w:w="1466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064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279" w:type="dxa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43</w:t>
            </w:r>
          </w:p>
        </w:tc>
        <w:tc>
          <w:tcPr>
            <w:tcW w:w="865" w:type="dxa"/>
            <w:gridSpan w:val="2"/>
          </w:tcPr>
          <w:p w:rsidR="00BA162B" w:rsidRPr="006132E6" w:rsidRDefault="00BA162B" w:rsidP="00A4274E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54</w:t>
            </w:r>
          </w:p>
        </w:tc>
      </w:tr>
    </w:tbl>
    <w:p w:rsidR="00BA162B" w:rsidRPr="001615A2" w:rsidRDefault="00BA162B" w:rsidP="00D902E7">
      <w:pPr>
        <w:pStyle w:val="ListParagraph"/>
        <w:ind w:left="0"/>
        <w:jc w:val="both"/>
      </w:pPr>
      <w:r>
        <w:t xml:space="preserve">        </w:t>
      </w:r>
      <w:r w:rsidRPr="001615A2">
        <w:rPr>
          <w:rStyle w:val="submenu-table"/>
          <w:bCs/>
        </w:rPr>
        <w:t>Медицинское обслуживание детей</w:t>
      </w:r>
      <w:r w:rsidRPr="001615A2">
        <w:rPr>
          <w:bCs/>
          <w:i/>
          <w:iCs/>
        </w:rPr>
        <w:t xml:space="preserve"> </w:t>
      </w:r>
      <w:r w:rsidRPr="001615A2">
        <w:t xml:space="preserve"> осуществляется врачами специалистами детского отделения  </w:t>
      </w:r>
      <w:r w:rsidRPr="001615A2">
        <w:rPr>
          <w:color w:val="000000"/>
        </w:rPr>
        <w:t>ГБУЗ</w:t>
      </w:r>
      <w:r w:rsidRPr="001615A2">
        <w:t xml:space="preserve"> «Поликлиника № 4» (детское отделение): педиатр, фельдшер, невропатолог, окулист, отоларинголог, хирург и ортопед.</w:t>
      </w:r>
    </w:p>
    <w:p w:rsidR="00BA162B" w:rsidRPr="001615A2" w:rsidRDefault="00BA162B" w:rsidP="00D902E7">
      <w:pPr>
        <w:pStyle w:val="ListParagraph"/>
        <w:ind w:left="0" w:firstLine="284"/>
        <w:jc w:val="both"/>
      </w:pPr>
      <w:r>
        <w:t xml:space="preserve">  </w:t>
      </w:r>
      <w:r w:rsidRPr="001615A2">
        <w:t xml:space="preserve">В </w:t>
      </w:r>
      <w:r>
        <w:t xml:space="preserve">образовательной организации </w:t>
      </w:r>
      <w:r w:rsidRPr="001615A2">
        <w:t xml:space="preserve"> имеются: медицин</w:t>
      </w:r>
      <w:r>
        <w:t>ский кабинет, физкультурный зал физкультурные центры в каждой группе.</w:t>
      </w:r>
    </w:p>
    <w:p w:rsidR="00BA162B" w:rsidRPr="001615A2" w:rsidRDefault="00BA162B" w:rsidP="00D902E7">
      <w:pPr>
        <w:pStyle w:val="ListParagraph"/>
        <w:ind w:left="0" w:firstLine="284"/>
        <w:jc w:val="both"/>
      </w:pPr>
      <w:r>
        <w:t xml:space="preserve"> </w:t>
      </w:r>
      <w:r w:rsidRPr="001615A2">
        <w:t xml:space="preserve"> В</w:t>
      </w:r>
      <w:r>
        <w:t xml:space="preserve"> 2017 году велась</w:t>
      </w:r>
      <w:r w:rsidRPr="001615A2">
        <w:t xml:space="preserve"> </w:t>
      </w:r>
      <w:r>
        <w:t>эффективная</w:t>
      </w:r>
      <w:r w:rsidRPr="001615A2">
        <w:t xml:space="preserve"> работа по  </w:t>
      </w:r>
      <w:r w:rsidRPr="001615A2">
        <w:rPr>
          <w:iCs/>
        </w:rPr>
        <w:t>сохранению и укреплению здоровья</w:t>
      </w:r>
      <w:r w:rsidRPr="001615A2">
        <w:t xml:space="preserve"> детей, по формированию у них привычки к здоровому образу жизни. </w:t>
      </w:r>
      <w:r>
        <w:t xml:space="preserve"> </w:t>
      </w:r>
      <w:r w:rsidRPr="001615A2">
        <w:t>Педагоги получа</w:t>
      </w:r>
      <w:r>
        <w:t>ли</w:t>
      </w:r>
      <w:r w:rsidRPr="001615A2">
        <w:t xml:space="preserve"> сведения о здоровье детей от медицинских работников поликлиники. В каждо</w:t>
      </w:r>
      <w:r>
        <w:t>й возрастной группе оформлен «Лист</w:t>
      </w:r>
      <w:r w:rsidRPr="001615A2">
        <w:t xml:space="preserve"> здоровья группы», где  отмечаются группы здоровья детей, рекомендации медицинских работников, наличие хронических заболеваний у детей, аллергии и другое. </w:t>
      </w:r>
      <w:r>
        <w:t xml:space="preserve"> </w:t>
      </w:r>
      <w:r w:rsidRPr="001615A2">
        <w:t>Медицинский работник поликлиники и педагоги детского сада осуществля</w:t>
      </w:r>
      <w:r>
        <w:t>ли</w:t>
      </w:r>
      <w:r w:rsidRPr="001615A2">
        <w:t xml:space="preserve"> строгий контроль при приеме ребенка в дошкольное учреждение; при отсутствии воспитанника в учреждении более 5 дней – обязательно предъявляется справка о здоровье ребенка.</w:t>
      </w:r>
    </w:p>
    <w:p w:rsidR="00BA162B" w:rsidRPr="001615A2" w:rsidRDefault="00BA162B" w:rsidP="00D902E7">
      <w:pPr>
        <w:pStyle w:val="ListParagraph"/>
        <w:ind w:left="0" w:firstLine="284"/>
        <w:jc w:val="both"/>
      </w:pPr>
      <w:r w:rsidRPr="001615A2">
        <w:t xml:space="preserve">    </w:t>
      </w:r>
      <w:r w:rsidRPr="001615A2">
        <w:rPr>
          <w:iCs/>
        </w:rPr>
        <w:t>В целях укрепления здоровья детей осуществля</w:t>
      </w:r>
      <w:r>
        <w:rPr>
          <w:iCs/>
        </w:rPr>
        <w:t>лись</w:t>
      </w:r>
      <w:r w:rsidRPr="001615A2">
        <w:rPr>
          <w:iCs/>
        </w:rPr>
        <w:t xml:space="preserve"> следующие мероприятия</w:t>
      </w:r>
      <w:r w:rsidRPr="001615A2">
        <w:rPr>
          <w:bCs/>
        </w:rPr>
        <w:t>:</w:t>
      </w:r>
    </w:p>
    <w:p w:rsidR="00BA162B" w:rsidRPr="001615A2" w:rsidRDefault="00BA162B" w:rsidP="00D902E7">
      <w:pPr>
        <w:pStyle w:val="ListParagraph"/>
        <w:numPr>
          <w:ilvl w:val="0"/>
          <w:numId w:val="15"/>
        </w:numPr>
        <w:jc w:val="both"/>
      </w:pPr>
      <w:r w:rsidRPr="001615A2">
        <w:t>осмотр детей педагогами во время утреннего приема;</w:t>
      </w:r>
    </w:p>
    <w:p w:rsidR="00BA162B" w:rsidRPr="001615A2" w:rsidRDefault="00BA162B" w:rsidP="00D902E7">
      <w:pPr>
        <w:pStyle w:val="ListParagraph"/>
        <w:numPr>
          <w:ilvl w:val="0"/>
          <w:numId w:val="15"/>
        </w:numPr>
        <w:jc w:val="both"/>
      </w:pPr>
      <w:r w:rsidRPr="001615A2">
        <w:t>антропометрические замеры - 1 раз в три месяца (дети от 2 до 3 лет)  и 1 раз в шесть месяцев (дети от 3 до 7 (8) лет);</w:t>
      </w:r>
    </w:p>
    <w:p w:rsidR="00BA162B" w:rsidRPr="001615A2" w:rsidRDefault="00BA162B" w:rsidP="00D902E7">
      <w:pPr>
        <w:pStyle w:val="ListParagraph"/>
        <w:numPr>
          <w:ilvl w:val="0"/>
          <w:numId w:val="15"/>
        </w:numPr>
        <w:jc w:val="both"/>
      </w:pPr>
      <w:r w:rsidRPr="001615A2">
        <w:t>анализ заболеваемости - 1 раз в месяц, 1 раз в квартал, 1 раз в год;</w:t>
      </w:r>
    </w:p>
    <w:p w:rsidR="00BA162B" w:rsidRPr="001615A2" w:rsidRDefault="00BA162B" w:rsidP="00D902E7">
      <w:pPr>
        <w:pStyle w:val="ListParagraph"/>
        <w:numPr>
          <w:ilvl w:val="0"/>
          <w:numId w:val="15"/>
        </w:numPr>
        <w:jc w:val="both"/>
      </w:pPr>
      <w:r w:rsidRPr="001615A2">
        <w:t>ежегодное подведение итогов по посещаемости детей;</w:t>
      </w:r>
    </w:p>
    <w:p w:rsidR="00BA162B" w:rsidRPr="001615A2" w:rsidRDefault="00BA162B" w:rsidP="00D902E7">
      <w:pPr>
        <w:pStyle w:val="ListParagraph"/>
        <w:numPr>
          <w:ilvl w:val="0"/>
          <w:numId w:val="15"/>
        </w:numPr>
        <w:jc w:val="both"/>
      </w:pPr>
      <w:r w:rsidRPr="001615A2">
        <w:t>осмотр детей врачами – специалистами;</w:t>
      </w:r>
    </w:p>
    <w:p w:rsidR="00BA162B" w:rsidRPr="001615A2" w:rsidRDefault="00BA162B" w:rsidP="00D902E7">
      <w:pPr>
        <w:pStyle w:val="ListParagraph"/>
        <w:numPr>
          <w:ilvl w:val="0"/>
          <w:numId w:val="15"/>
        </w:numPr>
        <w:jc w:val="both"/>
        <w:rPr>
          <w:color w:val="000000"/>
        </w:rPr>
      </w:pPr>
      <w:r w:rsidRPr="001615A2">
        <w:t>проведение  мониторинга физического развития детей</w:t>
      </w:r>
      <w:r>
        <w:t xml:space="preserve"> </w:t>
      </w:r>
      <w:r w:rsidRPr="001615A2">
        <w:t xml:space="preserve">- </w:t>
      </w:r>
      <w:r w:rsidRPr="001615A2">
        <w:rPr>
          <w:color w:val="000000"/>
        </w:rPr>
        <w:t xml:space="preserve"> </w:t>
      </w:r>
      <w:r w:rsidRPr="001615A2">
        <w:t>2 раза в год.</w:t>
      </w:r>
    </w:p>
    <w:p w:rsidR="00BA162B" w:rsidRPr="001615A2" w:rsidRDefault="00BA162B" w:rsidP="00D902E7">
      <w:pPr>
        <w:pStyle w:val="ListParagraph"/>
        <w:ind w:left="0" w:firstLine="284"/>
        <w:jc w:val="both"/>
        <w:rPr>
          <w:color w:val="000000"/>
        </w:rPr>
      </w:pPr>
      <w:r w:rsidRPr="001615A2">
        <w:t xml:space="preserve">    </w:t>
      </w:r>
      <w:r w:rsidRPr="001615A2">
        <w:rPr>
          <w:color w:val="000000"/>
        </w:rPr>
        <w:t xml:space="preserve">Педагоги </w:t>
      </w:r>
      <w:r>
        <w:rPr>
          <w:color w:val="000000"/>
        </w:rPr>
        <w:t xml:space="preserve">организовывали </w:t>
      </w:r>
      <w:r w:rsidRPr="001615A2">
        <w:rPr>
          <w:color w:val="000000"/>
        </w:rPr>
        <w:t xml:space="preserve"> разнообразные виды </w:t>
      </w:r>
      <w:r>
        <w:rPr>
          <w:color w:val="000000"/>
        </w:rPr>
        <w:t xml:space="preserve">детской </w:t>
      </w:r>
      <w:r w:rsidRPr="001615A2">
        <w:rPr>
          <w:color w:val="000000"/>
        </w:rPr>
        <w:t>деятельности</w:t>
      </w:r>
      <w:r>
        <w:rPr>
          <w:color w:val="000000"/>
        </w:rPr>
        <w:t>,</w:t>
      </w:r>
      <w:r w:rsidRPr="001615A2">
        <w:rPr>
          <w:color w:val="000000"/>
        </w:rPr>
        <w:t xml:space="preserve"> позволяющие укрепить здоровье </w:t>
      </w:r>
      <w:r>
        <w:rPr>
          <w:color w:val="000000"/>
        </w:rPr>
        <w:t>воспитанников</w:t>
      </w:r>
      <w:r w:rsidRPr="001615A2">
        <w:rPr>
          <w:color w:val="000000"/>
        </w:rPr>
        <w:t>, формир</w:t>
      </w:r>
      <w:r>
        <w:rPr>
          <w:color w:val="000000"/>
        </w:rPr>
        <w:t>овать</w:t>
      </w:r>
      <w:r w:rsidRPr="001615A2">
        <w:rPr>
          <w:color w:val="000000"/>
        </w:rPr>
        <w:t xml:space="preserve"> представления о здоровом образе жизни.    В МДОУ используются </w:t>
      </w:r>
      <w:r w:rsidRPr="001615A2">
        <w:rPr>
          <w:rStyle w:val="Strong"/>
          <w:bCs w:val="0"/>
          <w:color w:val="000000"/>
        </w:rPr>
        <w:t>следующие формы организации двигательной активности детей</w:t>
      </w:r>
      <w:r w:rsidRPr="001615A2">
        <w:rPr>
          <w:color w:val="000000"/>
        </w:rPr>
        <w:t>:</w:t>
      </w:r>
    </w:p>
    <w:p w:rsidR="00BA162B" w:rsidRPr="001615A2" w:rsidRDefault="00BA162B" w:rsidP="00D902E7">
      <w:pPr>
        <w:pStyle w:val="ListParagraph"/>
        <w:numPr>
          <w:ilvl w:val="0"/>
          <w:numId w:val="16"/>
        </w:numPr>
        <w:jc w:val="both"/>
        <w:rPr>
          <w:color w:val="000000"/>
        </w:rPr>
      </w:pPr>
      <w:r w:rsidRPr="001615A2">
        <w:rPr>
          <w:color w:val="000000"/>
        </w:rPr>
        <w:t xml:space="preserve">НОД  в физкультурном зале и на улице; </w:t>
      </w:r>
    </w:p>
    <w:p w:rsidR="00BA162B" w:rsidRPr="001615A2" w:rsidRDefault="00BA162B" w:rsidP="00D902E7">
      <w:pPr>
        <w:pStyle w:val="ListParagraph"/>
        <w:numPr>
          <w:ilvl w:val="0"/>
          <w:numId w:val="16"/>
        </w:numPr>
        <w:jc w:val="both"/>
        <w:rPr>
          <w:color w:val="000000"/>
        </w:rPr>
      </w:pPr>
      <w:r w:rsidRPr="001615A2">
        <w:rPr>
          <w:color w:val="000000"/>
        </w:rPr>
        <w:t xml:space="preserve">утренняя гимнастика; </w:t>
      </w:r>
    </w:p>
    <w:p w:rsidR="00BA162B" w:rsidRPr="001615A2" w:rsidRDefault="00BA162B" w:rsidP="00D902E7">
      <w:pPr>
        <w:pStyle w:val="ListParagraph"/>
        <w:numPr>
          <w:ilvl w:val="0"/>
          <w:numId w:val="16"/>
        </w:numPr>
        <w:jc w:val="both"/>
        <w:rPr>
          <w:color w:val="000000"/>
        </w:rPr>
      </w:pPr>
      <w:r w:rsidRPr="001615A2">
        <w:rPr>
          <w:color w:val="000000"/>
        </w:rPr>
        <w:t>физкультминутки;</w:t>
      </w:r>
    </w:p>
    <w:p w:rsidR="00BA162B" w:rsidRPr="001615A2" w:rsidRDefault="00BA162B" w:rsidP="00D902E7">
      <w:pPr>
        <w:pStyle w:val="ListParagraph"/>
        <w:numPr>
          <w:ilvl w:val="0"/>
          <w:numId w:val="16"/>
        </w:numPr>
        <w:jc w:val="both"/>
        <w:rPr>
          <w:color w:val="000000"/>
        </w:rPr>
      </w:pPr>
      <w:r w:rsidRPr="001615A2">
        <w:rPr>
          <w:color w:val="000000"/>
        </w:rPr>
        <w:t>оздоровительный бег;</w:t>
      </w:r>
    </w:p>
    <w:p w:rsidR="00BA162B" w:rsidRPr="001615A2" w:rsidRDefault="00BA162B" w:rsidP="00D902E7">
      <w:pPr>
        <w:pStyle w:val="ListParagraph"/>
        <w:numPr>
          <w:ilvl w:val="0"/>
          <w:numId w:val="16"/>
        </w:numPr>
        <w:jc w:val="both"/>
        <w:rPr>
          <w:color w:val="000000"/>
        </w:rPr>
      </w:pPr>
      <w:r w:rsidRPr="001615A2">
        <w:rPr>
          <w:color w:val="000000"/>
        </w:rPr>
        <w:t>подвижные игры и физические упражнения на прогулках и в группе;</w:t>
      </w:r>
    </w:p>
    <w:p w:rsidR="00BA162B" w:rsidRPr="001615A2" w:rsidRDefault="00BA162B" w:rsidP="00D902E7">
      <w:pPr>
        <w:pStyle w:val="ListParagraph"/>
        <w:numPr>
          <w:ilvl w:val="0"/>
          <w:numId w:val="16"/>
        </w:numPr>
        <w:jc w:val="both"/>
        <w:rPr>
          <w:color w:val="000000"/>
        </w:rPr>
      </w:pPr>
      <w:r w:rsidRPr="001615A2">
        <w:rPr>
          <w:color w:val="000000"/>
        </w:rPr>
        <w:t>физкультурн</w:t>
      </w:r>
      <w:r>
        <w:rPr>
          <w:color w:val="000000"/>
        </w:rPr>
        <w:t>ые досуги, спортивные праздники «День здоровья»</w:t>
      </w:r>
      <w:r w:rsidRPr="001615A2">
        <w:rPr>
          <w:color w:val="000000"/>
        </w:rPr>
        <w:t>, «Веселые старты»</w:t>
      </w:r>
      <w:r>
        <w:rPr>
          <w:color w:val="000000"/>
        </w:rPr>
        <w:t>, «Малые олимпийские игры».</w:t>
      </w:r>
    </w:p>
    <w:p w:rsidR="00BA162B" w:rsidRPr="001615A2" w:rsidRDefault="00BA162B" w:rsidP="00D902E7">
      <w:pPr>
        <w:pStyle w:val="ListParagraph"/>
        <w:ind w:left="0" w:firstLine="284"/>
        <w:jc w:val="both"/>
      </w:pPr>
      <w:r w:rsidRPr="001615A2">
        <w:rPr>
          <w:color w:val="000000"/>
        </w:rPr>
        <w:t xml:space="preserve">     </w:t>
      </w:r>
      <w:r w:rsidRPr="001615A2">
        <w:t xml:space="preserve">Общее санитарно-гигиеническое состояние МДОУ соответствует требованиям СанПин(а).: питьевой, световой и воздушный режимы поддерживаются в норме. </w:t>
      </w:r>
    </w:p>
    <w:p w:rsidR="00BA162B" w:rsidRPr="007E091E" w:rsidRDefault="00BA162B" w:rsidP="00D902E7">
      <w:pPr>
        <w:pStyle w:val="ListParagraph"/>
        <w:ind w:left="0" w:firstLine="284"/>
        <w:jc w:val="both"/>
      </w:pPr>
      <w:r w:rsidRPr="001615A2">
        <w:t xml:space="preserve">      Не на всех  участках  для прогулок есть теневые навесы.</w:t>
      </w:r>
    </w:p>
    <w:p w:rsidR="00BA162B" w:rsidRDefault="00BA162B" w:rsidP="00E77A14">
      <w:pPr>
        <w:pStyle w:val="ListParagraph"/>
        <w:ind w:left="0"/>
        <w:rPr>
          <w:rStyle w:val="submenu-table"/>
          <w:b/>
          <w:bCs/>
        </w:rPr>
      </w:pPr>
    </w:p>
    <w:p w:rsidR="00BA162B" w:rsidRDefault="00BA162B" w:rsidP="00277586">
      <w:pPr>
        <w:pStyle w:val="ListParagraph"/>
        <w:ind w:left="0"/>
        <w:jc w:val="center"/>
        <w:rPr>
          <w:b/>
        </w:rPr>
      </w:pPr>
      <w:r>
        <w:rPr>
          <w:rStyle w:val="submenu-table"/>
          <w:b/>
          <w:bCs/>
        </w:rPr>
        <w:t>4.4.2.Анализ организации  питания</w:t>
      </w:r>
    </w:p>
    <w:p w:rsidR="00BA162B" w:rsidRPr="00D96B1F" w:rsidRDefault="00BA162B" w:rsidP="00D96B1F">
      <w:pPr>
        <w:pStyle w:val="ListParagraph"/>
        <w:ind w:left="0" w:firstLine="284"/>
        <w:jc w:val="both"/>
      </w:pPr>
      <w:r>
        <w:t xml:space="preserve">      Одним из важных факторов здоровья ребенка является организация рационального питания и отражение ее в воспитательно-образовательном процессе. Правильное питание – это основа длительной и плодотворной жизни, залог здоровья, бодрости, гарантия от появления различных недугов. Поэтому в плане работы МДОУ вопрос о правильном питании занимает одно из важнейших мест.</w:t>
      </w:r>
      <w:r>
        <w:rPr>
          <w:shd w:val="clear" w:color="auto" w:fill="FFFFFF"/>
        </w:rPr>
        <w:t xml:space="preserve"> </w:t>
      </w:r>
    </w:p>
    <w:p w:rsidR="00BA162B" w:rsidRDefault="00BA162B" w:rsidP="008766ED">
      <w:pPr>
        <w:pStyle w:val="ListParagraph"/>
        <w:ind w:left="0" w:firstLine="284"/>
        <w:jc w:val="both"/>
      </w:pPr>
      <w:r>
        <w:rPr>
          <w:shd w:val="clear" w:color="auto" w:fill="FFFFFF"/>
        </w:rPr>
        <w:t xml:space="preserve">    </w:t>
      </w:r>
      <w:r>
        <w:t xml:space="preserve">   В образовательной организации питание организовано в групповых комнатах. Весь цикл приготовления блюд происходит на  отдельном пищеблоке, состоящим из двух цехов, овощной, кладовой для хранения продуктов. Помещение пищеблока размещается на первом этаже, имеет отдельный выход.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 Контроль за качеством питания, разнообразием и витаминизацией блюд, закладкой продуктов питания, выходом блюд, вкусовыми качествами пищи, правильностью хранения и соблюдением сроков реализации продуктов питания осуществляет калькулятор дошкольного образования.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 При составлении меню используется разработанная картотека блюд, что обеспечивает сбалансированность питания по белкам, жирам, углеводам. Готовая пища выдается только после снятия пробы медработником и соответствующей записи в журнале результатов оценки готовых блюд. Организация питания постоянно находится под контролем Администрации МДОУ.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</w:t>
      </w:r>
      <w:r>
        <w:rPr>
          <w:shd w:val="clear" w:color="auto" w:fill="FFFFFF"/>
        </w:rPr>
        <w:t>В детском саду организовано четырехразовое питание: завтрак, обед, полдник, ужин.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shd w:val="clear" w:color="auto" w:fill="FFFFFF"/>
        </w:rPr>
        <w:t>Эта работа строится согласно требованиям СанПиН  2.4.1.3049 – 13 от 15.05.2013 г</w:t>
      </w:r>
      <w:r>
        <w:t>. Здоровье детей невозможно обеспечить без рационального питания, которое является необходимым условием их гармоничного роста, физического и нервно-психического развития, устойчивости к действию инфекций и других неблагоприятных факторов внешней среды. Кроме того, правильно организованное питание формирует у детей культурно-гигиенические навыки, полезные привычки, так называемое рациональное пищевое поведение, закладывает основы культуры питания.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Результатом работы  является отсутствие зафиксированных случаев пищевых  отравления  в течение учебного года.</w:t>
      </w:r>
    </w:p>
    <w:p w:rsidR="00BA162B" w:rsidRDefault="00BA162B" w:rsidP="008766ED">
      <w:pPr>
        <w:pStyle w:val="ListParagraph"/>
        <w:ind w:left="0" w:firstLine="284"/>
        <w:jc w:val="both"/>
        <w:rPr>
          <w:bCs/>
          <w:color w:val="000000"/>
        </w:rPr>
      </w:pPr>
    </w:p>
    <w:p w:rsidR="00BA162B" w:rsidRDefault="00BA162B" w:rsidP="00B858F2">
      <w:pPr>
        <w:pStyle w:val="ListParagraph"/>
        <w:ind w:left="0" w:firstLine="284"/>
        <w:jc w:val="center"/>
        <w:rPr>
          <w:b/>
        </w:rPr>
      </w:pPr>
      <w:r>
        <w:rPr>
          <w:b/>
          <w:bCs/>
          <w:color w:val="000000"/>
        </w:rPr>
        <w:t>4.4.3. Анализ безопасности образовательной организации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 Основными направлениями деятельности Администрации МДОУ по обеспечению безопасности в учреждении является:</w:t>
      </w:r>
    </w:p>
    <w:p w:rsidR="00BA162B" w:rsidRDefault="00BA162B" w:rsidP="00D550BD">
      <w:pPr>
        <w:pStyle w:val="ListParagraph"/>
        <w:numPr>
          <w:ilvl w:val="0"/>
          <w:numId w:val="26"/>
        </w:numPr>
        <w:jc w:val="both"/>
      </w:pPr>
      <w:r>
        <w:t>пожарная безопасность;</w:t>
      </w:r>
    </w:p>
    <w:p w:rsidR="00BA162B" w:rsidRDefault="00BA162B" w:rsidP="00D550BD">
      <w:pPr>
        <w:pStyle w:val="ListParagraph"/>
        <w:numPr>
          <w:ilvl w:val="0"/>
          <w:numId w:val="26"/>
        </w:numPr>
        <w:jc w:val="both"/>
      </w:pPr>
      <w:r>
        <w:t>антитеррористическая безопасность;</w:t>
      </w:r>
    </w:p>
    <w:p w:rsidR="00BA162B" w:rsidRDefault="00BA162B" w:rsidP="00D550BD">
      <w:pPr>
        <w:pStyle w:val="ListParagraph"/>
        <w:numPr>
          <w:ilvl w:val="0"/>
          <w:numId w:val="26"/>
        </w:numPr>
        <w:jc w:val="both"/>
      </w:pPr>
      <w:r>
        <w:t>обеспечение выполнения санитарно-гигиенических требований;</w:t>
      </w:r>
    </w:p>
    <w:p w:rsidR="00BA162B" w:rsidRDefault="00BA162B" w:rsidP="00D550BD">
      <w:pPr>
        <w:pStyle w:val="ListParagraph"/>
        <w:numPr>
          <w:ilvl w:val="0"/>
          <w:numId w:val="26"/>
        </w:numPr>
        <w:jc w:val="both"/>
      </w:pPr>
      <w:r>
        <w:t>охрана труда;</w:t>
      </w:r>
    </w:p>
    <w:p w:rsidR="00BA162B" w:rsidRDefault="00BA162B" w:rsidP="00D550BD">
      <w:pPr>
        <w:pStyle w:val="ListParagraph"/>
        <w:numPr>
          <w:ilvl w:val="0"/>
          <w:numId w:val="26"/>
        </w:numPr>
        <w:jc w:val="both"/>
      </w:pPr>
      <w:r>
        <w:t>обучение на курсах по оказанию первой помощи.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 В течение 2017  года поддерживались в состоянии постоянной готовности первичные средства пожаротушения: огнетушители, пожарные краны, произведена замена пожарных шлангов и кранов и т.д. Соблюдались требования к содержанию эвакуационных выходов. Согласно акту проверки по подготовке учреждения к новому 2017-2018 учебному году  нарушений требований пожарной безопасности в детском саду не выявлено.</w:t>
      </w:r>
    </w:p>
    <w:p w:rsidR="00BA162B" w:rsidRDefault="00BA162B" w:rsidP="008766ED">
      <w:pPr>
        <w:pStyle w:val="ListParagraph"/>
        <w:ind w:left="0" w:firstLine="284"/>
        <w:jc w:val="both"/>
      </w:pPr>
      <w:r>
        <w:t xml:space="preserve">      В целях соблюдения антитеррористической безопасности в дошкольном учреждении установлен сигнал тревожной кнопки.</w:t>
      </w:r>
      <w:r w:rsidRPr="00B651A2">
        <w:t xml:space="preserve"> </w:t>
      </w:r>
      <w:r>
        <w:t>Безопасность учреждения осуществляется так же посредством высокочувствительной системы дистанционной передачи пожарной сигнализации. С июня 2016г. установлена система видеонаблюдения. В 2017г. введен пропускной режим.</w:t>
      </w:r>
    </w:p>
    <w:p w:rsidR="00BA162B" w:rsidRDefault="00BA162B" w:rsidP="008766ED">
      <w:pPr>
        <w:pStyle w:val="ListParagraph"/>
        <w:ind w:left="0" w:firstLine="284"/>
        <w:jc w:val="both"/>
        <w:rPr>
          <w:color w:val="000000"/>
        </w:rPr>
      </w:pPr>
      <w:r>
        <w:rPr>
          <w:color w:val="000000"/>
        </w:rPr>
        <w:t xml:space="preserve">     В учреждении  разработан паспорт безопасности (антитеррористической защищенности), согласованный  с начальником ГО и ЧС, начальником межрайонного Отдела УФСБ, МВД, МЧС.     </w:t>
      </w:r>
    </w:p>
    <w:p w:rsidR="00BA162B" w:rsidRDefault="00BA162B" w:rsidP="008766ED">
      <w:pPr>
        <w:pStyle w:val="ListParagraph"/>
        <w:ind w:left="0" w:firstLine="284"/>
        <w:jc w:val="both"/>
      </w:pPr>
      <w:r>
        <w:t>      В МДОУ ведутся мероприятия по соблюдению правил пожарной безопасности:</w:t>
      </w:r>
    </w:p>
    <w:p w:rsidR="00BA162B" w:rsidRDefault="00BA162B" w:rsidP="00D550BD">
      <w:pPr>
        <w:pStyle w:val="ListParagraph"/>
        <w:numPr>
          <w:ilvl w:val="0"/>
          <w:numId w:val="27"/>
        </w:numPr>
        <w:jc w:val="both"/>
        <w:rPr>
          <w:color w:val="000000"/>
        </w:rPr>
      </w:pPr>
      <w:r>
        <w:rPr>
          <w:color w:val="000000"/>
        </w:rPr>
        <w:t>систематический инструктаж по обеспечению противопожарной безопасности с сотрудниками детского сада проводится;</w:t>
      </w:r>
    </w:p>
    <w:p w:rsidR="00BA162B" w:rsidRDefault="00BA162B" w:rsidP="00D550BD">
      <w:pPr>
        <w:pStyle w:val="ListParagraph"/>
        <w:numPr>
          <w:ilvl w:val="0"/>
          <w:numId w:val="27"/>
        </w:numPr>
        <w:jc w:val="both"/>
        <w:rPr>
          <w:color w:val="000000"/>
        </w:rPr>
      </w:pPr>
      <w:r>
        <w:rPr>
          <w:color w:val="000000"/>
        </w:rPr>
        <w:t>тренировочные занятия по эвакуации детей и сотрудников в случае возникновении чрезвычайных ситуаций.</w:t>
      </w:r>
    </w:p>
    <w:p w:rsidR="00BA162B" w:rsidRDefault="00BA162B" w:rsidP="008766ED">
      <w:pPr>
        <w:pStyle w:val="ListParagraph"/>
        <w:ind w:left="0" w:firstLine="284"/>
        <w:jc w:val="both"/>
        <w:rPr>
          <w:color w:val="000000"/>
        </w:rPr>
      </w:pPr>
      <w:r>
        <w:rPr>
          <w:color w:val="000000"/>
        </w:rPr>
        <w:t>      Безопасность образовательного процесса обеспечивается в учреждении через:</w:t>
      </w:r>
    </w:p>
    <w:p w:rsidR="00BA162B" w:rsidRDefault="00BA162B" w:rsidP="00D550BD">
      <w:pPr>
        <w:pStyle w:val="ListParagraph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безопасную среду (закреплѐнные шкафы, стеллажи; отсутствие ядовитых и колючих растений; безопасное расположение растений в группе; оборудование помещений, где находятся дети, соблюдая меры противопожарной безопасности);</w:t>
      </w:r>
    </w:p>
    <w:p w:rsidR="00BA162B" w:rsidRDefault="00BA162B" w:rsidP="00D550BD">
      <w:pPr>
        <w:pStyle w:val="ListParagraph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правильное хранение различных материалов, медикаментов (ножницы, иголки находятся в недоступном для детей месте, соответствуют требованиям), лекарства находятся только в аптечке, аптечка в недоступном для детей месте; моющие средства находятся так же в недоступном для детей месте);</w:t>
      </w:r>
    </w:p>
    <w:p w:rsidR="00BA162B" w:rsidRDefault="00BA162B" w:rsidP="00D550BD">
      <w:pPr>
        <w:pStyle w:val="ListParagraph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мебель, подобранная по росту детей (маркировка мебели);</w:t>
      </w:r>
    </w:p>
    <w:p w:rsidR="00BA162B" w:rsidRDefault="00BA162B" w:rsidP="00D550BD">
      <w:pPr>
        <w:pStyle w:val="ListParagraph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маркировка постельного белья и полотенец;</w:t>
      </w:r>
    </w:p>
    <w:p w:rsidR="00BA162B" w:rsidRPr="00B31508" w:rsidRDefault="00BA162B" w:rsidP="00B31508">
      <w:pPr>
        <w:pStyle w:val="ListParagraph"/>
        <w:numPr>
          <w:ilvl w:val="0"/>
          <w:numId w:val="28"/>
        </w:numPr>
        <w:jc w:val="both"/>
        <w:rPr>
          <w:color w:val="000000"/>
        </w:rPr>
      </w:pPr>
      <w:r>
        <w:rPr>
          <w:color w:val="000000"/>
        </w:rPr>
        <w:t>правильное освещение.</w:t>
      </w:r>
    </w:p>
    <w:p w:rsidR="00BA162B" w:rsidRPr="00C83E62" w:rsidRDefault="00BA162B" w:rsidP="00D05EC1">
      <w:pPr>
        <w:pStyle w:val="ListParagraph"/>
        <w:ind w:left="0"/>
        <w:jc w:val="both"/>
      </w:pPr>
      <w:r>
        <w:rPr>
          <w:b/>
        </w:rPr>
        <w:t>ВЫВОД</w:t>
      </w:r>
      <w:r w:rsidRPr="00C83E62">
        <w:rPr>
          <w:b/>
        </w:rPr>
        <w:t xml:space="preserve">: </w:t>
      </w:r>
      <w:r>
        <w:rPr>
          <w:b/>
        </w:rPr>
        <w:t xml:space="preserve"> </w:t>
      </w:r>
      <w:r w:rsidRPr="00C83E62">
        <w:t>в течение</w:t>
      </w:r>
      <w:r>
        <w:rPr>
          <w:b/>
        </w:rPr>
        <w:t xml:space="preserve"> </w:t>
      </w:r>
      <w:r>
        <w:t>2017</w:t>
      </w:r>
      <w:r w:rsidRPr="00C83E62">
        <w:t xml:space="preserve"> года коллективом</w:t>
      </w:r>
      <w:r>
        <w:t xml:space="preserve"> образовательной организации велась эффективная работа по сохранению здоровья воспитанников, снижению заболеваемости, обеспечения безопасности.</w:t>
      </w:r>
    </w:p>
    <w:p w:rsidR="00BA162B" w:rsidRDefault="00BA162B" w:rsidP="008766ED">
      <w:pPr>
        <w:spacing w:line="240" w:lineRule="atLeast"/>
        <w:jc w:val="center"/>
      </w:pPr>
    </w:p>
    <w:p w:rsidR="00BA162B" w:rsidRPr="00CF1F7D" w:rsidRDefault="00BA162B" w:rsidP="00CF1F7D">
      <w:pPr>
        <w:rPr>
          <w:b/>
          <w:u w:val="single"/>
        </w:rPr>
      </w:pPr>
      <w:r w:rsidRPr="00E34A1B">
        <w:rPr>
          <w:b/>
          <w:u w:val="single"/>
        </w:rPr>
        <w:t>4.</w:t>
      </w:r>
      <w:r>
        <w:rPr>
          <w:b/>
          <w:u w:val="single"/>
        </w:rPr>
        <w:t>5</w:t>
      </w:r>
      <w:r w:rsidRPr="00E34A1B">
        <w:rPr>
          <w:b/>
          <w:u w:val="single"/>
        </w:rPr>
        <w:t xml:space="preserve">.  Анализ </w:t>
      </w:r>
      <w:r>
        <w:rPr>
          <w:b/>
          <w:u w:val="single"/>
        </w:rPr>
        <w:t xml:space="preserve">работы по взаимодействию </w:t>
      </w:r>
      <w:r w:rsidRPr="001C5140">
        <w:rPr>
          <w:b/>
          <w:u w:val="single"/>
        </w:rPr>
        <w:t xml:space="preserve"> с родительской общественностью</w:t>
      </w:r>
    </w:p>
    <w:p w:rsidR="00BA162B" w:rsidRDefault="00BA162B" w:rsidP="008766ED">
      <w:pPr>
        <w:spacing w:line="240" w:lineRule="atLeast"/>
        <w:jc w:val="both"/>
      </w:pPr>
      <w:r>
        <w:t xml:space="preserve">        Семья и детский сад - одна из первых ступеней преемственности в процессе воспитания и обучения. Задачи и конкретное содержание плана работы с родителями тесно связано с планом образовательно-воспитательной работы детского сада и строилась </w:t>
      </w:r>
      <w:r w:rsidRPr="00A46ADA">
        <w:rPr>
          <w:b/>
        </w:rPr>
        <w:t>по трем основным этапам деятельности</w:t>
      </w:r>
      <w:r>
        <w:t>:</w:t>
      </w:r>
    </w:p>
    <w:p w:rsidR="00BA162B" w:rsidRDefault="00BA162B" w:rsidP="00B31508">
      <w:pPr>
        <w:numPr>
          <w:ilvl w:val="0"/>
          <w:numId w:val="33"/>
        </w:numPr>
        <w:spacing w:line="240" w:lineRule="atLeast"/>
        <w:jc w:val="both"/>
      </w:pPr>
      <w:r>
        <w:t>изучение семей воспитанников;</w:t>
      </w:r>
    </w:p>
    <w:p w:rsidR="00BA162B" w:rsidRDefault="00BA162B" w:rsidP="00B31508">
      <w:pPr>
        <w:numPr>
          <w:ilvl w:val="0"/>
          <w:numId w:val="33"/>
        </w:numPr>
        <w:spacing w:line="240" w:lineRule="atLeast"/>
        <w:jc w:val="both"/>
      </w:pPr>
      <w:r>
        <w:t>проведение работы по повышению правовой и психолого-педагогической культуры родителей;</w:t>
      </w:r>
    </w:p>
    <w:p w:rsidR="00BA162B" w:rsidRDefault="00BA162B" w:rsidP="00B31508">
      <w:pPr>
        <w:numPr>
          <w:ilvl w:val="0"/>
          <w:numId w:val="33"/>
        </w:numPr>
        <w:spacing w:line="240" w:lineRule="atLeast"/>
        <w:jc w:val="both"/>
      </w:pPr>
      <w:r>
        <w:t xml:space="preserve">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(праздников, консультаций, выставок детского рисунка, совместного просмотра театрализованной деятельности). </w:t>
      </w:r>
    </w:p>
    <w:p w:rsidR="00BA162B" w:rsidRDefault="00BA162B" w:rsidP="008766ED">
      <w:pPr>
        <w:spacing w:line="240" w:lineRule="atLeast"/>
        <w:jc w:val="both"/>
      </w:pPr>
      <w:r>
        <w:t xml:space="preserve">      В течение 2017 года педагоги проводили большую работу по повышению правовой и психолого-педагогической культуры родителей,  информировали о нормативных основах прав детей, вовлекали членов семей в процесс воспитания и развития детей на праздниках, выставках детского рисунка и других мероприятий детского сада, совместно с родителями разрабатывали общегрупповые традиции, организовывали праздники, спортивные соревнования.</w:t>
      </w:r>
    </w:p>
    <w:p w:rsidR="00BA162B" w:rsidRDefault="00BA162B" w:rsidP="008766ED">
      <w:pPr>
        <w:spacing w:line="240" w:lineRule="atLeast"/>
        <w:jc w:val="both"/>
      </w:pPr>
      <w:r>
        <w:t xml:space="preserve">     Сотрудничество семьи и детского сада предусматривает «прозрачность» всего учебно-воспитательного процесса. В связи с этим мы постоянно информировали родителей о содержании, формах и методах работы с детьми, стремились включать родителей в процесс общественного образования их детей путем организации игровых семейных конкурсов, семейных альбомов, газет и т.д.</w:t>
      </w:r>
    </w:p>
    <w:p w:rsidR="00BA162B" w:rsidRDefault="00BA162B" w:rsidP="008766ED">
      <w:pPr>
        <w:spacing w:line="240" w:lineRule="atLeast"/>
        <w:jc w:val="both"/>
      </w:pPr>
      <w:r>
        <w:t xml:space="preserve">     Оформленная наглядная информация для родителей отвечала общим требованиям, предъявляемым к оформлению учреждения. Вся работа МДОУ строилась на:</w:t>
      </w:r>
    </w:p>
    <w:p w:rsidR="00BA162B" w:rsidRDefault="00BA162B" w:rsidP="007975A3">
      <w:pPr>
        <w:numPr>
          <w:ilvl w:val="0"/>
          <w:numId w:val="34"/>
        </w:numPr>
        <w:spacing w:line="240" w:lineRule="atLeast"/>
        <w:jc w:val="both"/>
      </w:pPr>
      <w:r>
        <w:t>установлении партнерских отношений с семьей каждого воспитанника;</w:t>
      </w:r>
    </w:p>
    <w:p w:rsidR="00BA162B" w:rsidRDefault="00BA162B" w:rsidP="007975A3">
      <w:pPr>
        <w:numPr>
          <w:ilvl w:val="0"/>
          <w:numId w:val="34"/>
        </w:numPr>
        <w:spacing w:line="240" w:lineRule="atLeast"/>
        <w:jc w:val="both"/>
      </w:pPr>
      <w:r>
        <w:t xml:space="preserve">объединении усилий для развития и воспитания детей; </w:t>
      </w:r>
    </w:p>
    <w:p w:rsidR="00BA162B" w:rsidRDefault="00BA162B" w:rsidP="007975A3">
      <w:pPr>
        <w:numPr>
          <w:ilvl w:val="0"/>
          <w:numId w:val="34"/>
        </w:numPr>
        <w:spacing w:line="240" w:lineRule="atLeast"/>
        <w:jc w:val="both"/>
      </w:pPr>
      <w:r>
        <w:t xml:space="preserve">создании атмосферы общности интересов, эмоциональной взаимоподдержки и взаимопроникновения в проблемы друг друга; </w:t>
      </w:r>
    </w:p>
    <w:p w:rsidR="00BA162B" w:rsidRDefault="00BA162B" w:rsidP="007975A3">
      <w:pPr>
        <w:numPr>
          <w:ilvl w:val="0"/>
          <w:numId w:val="34"/>
        </w:numPr>
        <w:spacing w:line="240" w:lineRule="atLeast"/>
        <w:jc w:val="both"/>
      </w:pPr>
      <w:r>
        <w:t>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BA162B" w:rsidRDefault="00BA162B" w:rsidP="008766ED">
      <w:pPr>
        <w:spacing w:line="240" w:lineRule="atLeast"/>
        <w:jc w:val="both"/>
      </w:pPr>
      <w:r>
        <w:t xml:space="preserve">     Особое внимание уделялось организации индивидуальных консультаций и доверительных бесед по инициативе родителей, педагогов, медицинских работников.  Консультативная форма работы помогала родителям получить необходимый совет, помощь от специалистов, работающих в детском саду. </w:t>
      </w:r>
    </w:p>
    <w:p w:rsidR="00BA162B" w:rsidRDefault="00BA162B" w:rsidP="008766ED">
      <w:pPr>
        <w:spacing w:line="240" w:lineRule="atLeast"/>
        <w:jc w:val="both"/>
      </w:pPr>
      <w:r>
        <w:t xml:space="preserve">    Проводились  тематические праздники «Осень», «Новый год», «8 марта», «23 февраля», «Выпускной бал»,  спортивные развлечения совместно с родителями, День открытых дверей, День здоровья.</w:t>
      </w:r>
    </w:p>
    <w:p w:rsidR="00BA162B" w:rsidRDefault="00BA162B" w:rsidP="008766ED">
      <w:pPr>
        <w:spacing w:line="240" w:lineRule="atLeast"/>
        <w:jc w:val="both"/>
      </w:pPr>
      <w:r>
        <w:t xml:space="preserve">     Стал хорошей традицией показ детских спектаклей и инсценировок, концертов для родителей и сотрудников детского сада.</w:t>
      </w:r>
    </w:p>
    <w:p w:rsidR="00BA162B" w:rsidRDefault="00BA162B" w:rsidP="008766ED">
      <w:pPr>
        <w:spacing w:line="240" w:lineRule="atLeast"/>
        <w:jc w:val="both"/>
      </w:pPr>
      <w:r>
        <w:t xml:space="preserve">     Проводились групповые родительские собрания, собрания для родителей вновь поступающих детей.</w:t>
      </w:r>
    </w:p>
    <w:p w:rsidR="00BA162B" w:rsidRDefault="00BA162B" w:rsidP="008766ED">
      <w:pPr>
        <w:spacing w:line="240" w:lineRule="atLeast"/>
        <w:jc w:val="both"/>
      </w:pPr>
      <w:r>
        <w:t xml:space="preserve">      Усилия педагогического коллектива были направлены на то, чтобы совершенствовать подходы в работе с родителями, найти более эффективные формы взаимодействия с семьей. </w:t>
      </w:r>
    </w:p>
    <w:p w:rsidR="00BA162B" w:rsidRDefault="00BA162B" w:rsidP="008766ED">
      <w:pPr>
        <w:spacing w:line="240" w:lineRule="atLeast"/>
        <w:jc w:val="both"/>
      </w:pPr>
      <w:r>
        <w:t xml:space="preserve">    Для осуществления данной цели воспитатели изучали семьи своих воспитанников: социально-экономические условия воспитания детей в семье, образование родителей, трудности, которые испытывают родители при воспитании.</w:t>
      </w:r>
    </w:p>
    <w:p w:rsidR="00BA162B" w:rsidRPr="006E208E" w:rsidRDefault="00BA162B" w:rsidP="008766ED">
      <w:pPr>
        <w:spacing w:line="240" w:lineRule="atLeast"/>
        <w:rPr>
          <w:u w:val="single"/>
        </w:rPr>
      </w:pPr>
      <w:r>
        <w:rPr>
          <w:u w:val="single"/>
        </w:rPr>
        <w:t>Статистика с</w:t>
      </w:r>
      <w:r w:rsidRPr="005714A0">
        <w:rPr>
          <w:u w:val="single"/>
        </w:rPr>
        <w:t>оциальн</w:t>
      </w:r>
      <w:r>
        <w:rPr>
          <w:u w:val="single"/>
        </w:rPr>
        <w:t xml:space="preserve">ого </w:t>
      </w:r>
      <w:r w:rsidRPr="005714A0">
        <w:rPr>
          <w:u w:val="single"/>
        </w:rPr>
        <w:t>статус</w:t>
      </w:r>
      <w:r>
        <w:rPr>
          <w:u w:val="single"/>
        </w:rPr>
        <w:t xml:space="preserve">а </w:t>
      </w:r>
      <w:r w:rsidRPr="005714A0">
        <w:rPr>
          <w:u w:val="single"/>
        </w:rPr>
        <w:t xml:space="preserve"> семей воспитанников</w:t>
      </w:r>
      <w:r>
        <w:rPr>
          <w:u w:val="single"/>
        </w:rPr>
        <w:t xml:space="preserve"> на 2017г.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3969"/>
        <w:gridCol w:w="2409"/>
        <w:gridCol w:w="2771"/>
      </w:tblGrid>
      <w:tr w:rsidR="00BA162B" w:rsidRPr="00D550BD" w:rsidTr="00D550BD">
        <w:tc>
          <w:tcPr>
            <w:tcW w:w="9606" w:type="dxa"/>
            <w:gridSpan w:val="2"/>
          </w:tcPr>
          <w:p w:rsidR="00BA162B" w:rsidRPr="00D550BD" w:rsidRDefault="00BA162B" w:rsidP="00D550BD">
            <w:pPr>
              <w:spacing w:line="240" w:lineRule="atLeast"/>
              <w:jc w:val="center"/>
              <w:rPr>
                <w:b/>
              </w:rPr>
            </w:pPr>
            <w:r w:rsidRPr="00D550BD">
              <w:rPr>
                <w:b/>
              </w:rPr>
              <w:t>характеристики</w:t>
            </w:r>
          </w:p>
        </w:tc>
        <w:tc>
          <w:tcPr>
            <w:tcW w:w="2409" w:type="dxa"/>
          </w:tcPr>
          <w:p w:rsidR="00BA162B" w:rsidRPr="00D550BD" w:rsidRDefault="00BA162B" w:rsidP="00D550BD">
            <w:pPr>
              <w:spacing w:line="240" w:lineRule="atLeast"/>
              <w:jc w:val="center"/>
              <w:rPr>
                <w:b/>
              </w:rPr>
            </w:pPr>
            <w:r w:rsidRPr="00D550BD">
              <w:rPr>
                <w:b/>
              </w:rPr>
              <w:t>январь - май</w:t>
            </w:r>
          </w:p>
        </w:tc>
        <w:tc>
          <w:tcPr>
            <w:tcW w:w="2771" w:type="dxa"/>
          </w:tcPr>
          <w:p w:rsidR="00BA162B" w:rsidRPr="00D550BD" w:rsidRDefault="00BA162B" w:rsidP="00D550BD">
            <w:pPr>
              <w:spacing w:line="240" w:lineRule="atLeast"/>
              <w:jc w:val="center"/>
              <w:rPr>
                <w:b/>
              </w:rPr>
            </w:pPr>
            <w:r w:rsidRPr="00D550BD">
              <w:rPr>
                <w:b/>
              </w:rPr>
              <w:t>сентябрь - декабрь</w:t>
            </w:r>
          </w:p>
        </w:tc>
      </w:tr>
      <w:tr w:rsidR="00BA162B" w:rsidRPr="007303DE" w:rsidTr="00D550BD">
        <w:tc>
          <w:tcPr>
            <w:tcW w:w="9606" w:type="dxa"/>
            <w:gridSpan w:val="2"/>
          </w:tcPr>
          <w:p w:rsidR="00BA162B" w:rsidRPr="007303DE" w:rsidRDefault="00BA162B" w:rsidP="00D550BD">
            <w:pPr>
              <w:spacing w:line="240" w:lineRule="atLeast"/>
              <w:jc w:val="right"/>
            </w:pPr>
            <w:r w:rsidRPr="007303DE">
              <w:t>опрошено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214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216</w:t>
            </w:r>
          </w:p>
        </w:tc>
      </w:tr>
      <w:tr w:rsidR="00BA162B" w:rsidRPr="007303DE" w:rsidTr="00D550BD">
        <w:tc>
          <w:tcPr>
            <w:tcW w:w="5637" w:type="dxa"/>
            <w:vMerge w:val="restart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состав семей</w:t>
            </w: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полные семьи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157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60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A15F03">
            <w:r w:rsidRPr="007303DE">
              <w:t>неполные семьи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59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154</w:t>
            </w:r>
          </w:p>
        </w:tc>
      </w:tr>
      <w:tr w:rsidR="00BA162B" w:rsidRPr="007303DE" w:rsidTr="00D550BD">
        <w:tc>
          <w:tcPr>
            <w:tcW w:w="5637" w:type="dxa"/>
            <w:vMerge w:val="restart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 xml:space="preserve">количество </w:t>
            </w:r>
            <w:r>
              <w:t xml:space="preserve"> </w:t>
            </w:r>
            <w:r w:rsidRPr="007303DE">
              <w:t>детей в семье</w:t>
            </w: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один ребенок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85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76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два ребенка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107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86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три и более детей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24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23</w:t>
            </w:r>
          </w:p>
        </w:tc>
      </w:tr>
      <w:tr w:rsidR="00BA162B" w:rsidRPr="007303DE" w:rsidTr="00D550BD">
        <w:tc>
          <w:tcPr>
            <w:tcW w:w="5637" w:type="dxa"/>
            <w:vMerge w:val="restart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образовательный уровень родителей</w:t>
            </w: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среднее  профессиональное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14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179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 xml:space="preserve">неполное среднее         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92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6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высшее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68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142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незаконченное высшее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8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18</w:t>
            </w:r>
          </w:p>
        </w:tc>
      </w:tr>
      <w:tr w:rsidR="00BA162B" w:rsidRPr="007303DE" w:rsidTr="00D550BD">
        <w:tc>
          <w:tcPr>
            <w:tcW w:w="5637" w:type="dxa"/>
            <w:vMerge w:val="restart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социальный статус родителей</w:t>
            </w: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 xml:space="preserve">рабочие    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77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194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госслужащие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52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59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 xml:space="preserve">военнослужащие   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6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25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 xml:space="preserve">предприниматели    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12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15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педагоги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15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21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медик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9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7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студенты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4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3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юристы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безработные  (домохозяйки)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4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30</w:t>
            </w:r>
          </w:p>
        </w:tc>
      </w:tr>
      <w:tr w:rsidR="00BA162B" w:rsidRPr="007303DE" w:rsidTr="00D550BD">
        <w:tc>
          <w:tcPr>
            <w:tcW w:w="5637" w:type="dxa"/>
            <w:vMerge w:val="restart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нуждающиеся в социальной помощи</w:t>
            </w: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многодетные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24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27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малообеспеченные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29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33</w:t>
            </w:r>
          </w:p>
        </w:tc>
      </w:tr>
      <w:tr w:rsidR="00BA162B" w:rsidRPr="007303DE" w:rsidTr="00D550BD">
        <w:tc>
          <w:tcPr>
            <w:tcW w:w="5637" w:type="dxa"/>
            <w:vMerge w:val="restart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проживание</w:t>
            </w:r>
          </w:p>
        </w:tc>
        <w:tc>
          <w:tcPr>
            <w:tcW w:w="3969" w:type="dxa"/>
          </w:tcPr>
          <w:p w:rsidR="00BA162B" w:rsidRPr="007303DE" w:rsidRDefault="00BA162B" w:rsidP="00D550BD">
            <w:pPr>
              <w:spacing w:line="240" w:lineRule="atLeast"/>
            </w:pPr>
            <w:r w:rsidRPr="007303DE">
              <w:t>микрорайон Ключевая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198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202</w:t>
            </w:r>
          </w:p>
        </w:tc>
      </w:tr>
      <w:tr w:rsidR="00BA162B" w:rsidRPr="007303DE" w:rsidTr="00D550BD">
        <w:tc>
          <w:tcPr>
            <w:tcW w:w="5637" w:type="dxa"/>
            <w:vMerge/>
          </w:tcPr>
          <w:p w:rsidR="00BA162B" w:rsidRPr="007303DE" w:rsidRDefault="00BA162B" w:rsidP="00D550BD">
            <w:pPr>
              <w:spacing w:line="240" w:lineRule="atLeast"/>
            </w:pPr>
          </w:p>
        </w:tc>
        <w:tc>
          <w:tcPr>
            <w:tcW w:w="3969" w:type="dxa"/>
          </w:tcPr>
          <w:p w:rsidR="00BA162B" w:rsidRPr="007303DE" w:rsidRDefault="00BA162B" w:rsidP="00694C79">
            <w:r w:rsidRPr="007303DE">
              <w:t>другие районы</w:t>
            </w:r>
          </w:p>
        </w:tc>
        <w:tc>
          <w:tcPr>
            <w:tcW w:w="2409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18</w:t>
            </w:r>
          </w:p>
        </w:tc>
        <w:tc>
          <w:tcPr>
            <w:tcW w:w="2771" w:type="dxa"/>
          </w:tcPr>
          <w:p w:rsidR="00BA162B" w:rsidRPr="007303DE" w:rsidRDefault="00BA162B" w:rsidP="00D550BD">
            <w:pPr>
              <w:spacing w:line="240" w:lineRule="atLeast"/>
              <w:jc w:val="center"/>
            </w:pPr>
            <w:r w:rsidRPr="007303DE">
              <w:t>12</w:t>
            </w:r>
          </w:p>
        </w:tc>
      </w:tr>
    </w:tbl>
    <w:p w:rsidR="00BA162B" w:rsidRDefault="00BA162B" w:rsidP="00FF012E">
      <w:pPr>
        <w:pStyle w:val="ListParagraph"/>
        <w:ind w:left="0"/>
        <w:jc w:val="both"/>
        <w:rPr>
          <w:b/>
        </w:rPr>
      </w:pPr>
    </w:p>
    <w:p w:rsidR="00BA162B" w:rsidRDefault="00BA162B" w:rsidP="00FF012E">
      <w:pPr>
        <w:pStyle w:val="ListParagraph"/>
        <w:ind w:left="0"/>
        <w:jc w:val="both"/>
      </w:pPr>
      <w:r w:rsidRPr="00CE64C7">
        <w:rPr>
          <w:b/>
        </w:rPr>
        <w:t>ВЫВОДЫ:</w:t>
      </w:r>
      <w:r>
        <w:t xml:space="preserve"> данные говорят о том, что семьи достаточно благополучные, в основном высокообразованные. Результаты получены путем анкетирования, опроса родителей. </w:t>
      </w:r>
      <w:r w:rsidRPr="000268C1">
        <w:rPr>
          <w:b/>
        </w:rPr>
        <w:t>0</w:t>
      </w:r>
      <w:r>
        <w:rPr>
          <w:b/>
        </w:rPr>
        <w:t>3</w:t>
      </w:r>
      <w:r w:rsidRPr="000268C1">
        <w:rPr>
          <w:b/>
        </w:rPr>
        <w:t>.</w:t>
      </w:r>
      <w:r>
        <w:rPr>
          <w:b/>
        </w:rPr>
        <w:t>10</w:t>
      </w:r>
      <w:r w:rsidRPr="000268C1">
        <w:rPr>
          <w:b/>
        </w:rPr>
        <w:t>.2017г.</w:t>
      </w:r>
      <w:r w:rsidRPr="00DC7B26">
        <w:t xml:space="preserve"> -</w:t>
      </w:r>
      <w:r>
        <w:t xml:space="preserve"> анкетирование родителей (законных представителей), с целью изучения эффективности функционирования образовательного учреждения на основе анализа удовлетворенности родителей качеством работы МДОУ - </w:t>
      </w:r>
      <w:r w:rsidRPr="000268C1">
        <w:t>95 %.</w:t>
      </w:r>
      <w:r>
        <w:t xml:space="preserve">  Результаты анкетирования родителей воспитанников позволяют сказать, что абсолютное большинство удовлетворены уходом, воспитанием и обучением (оздоровлением, развитием способностей и т. д.),  которые получают дети в детском саду, чувствуют доброжелательное отношение сотрудников к ним и их детям. Работа с родителями ведётся в различных направлениях: просвещение, обучение практическим навыкам, вовлечение в образовательный процесс, с использованием для этого различных форм и методик.</w:t>
      </w:r>
    </w:p>
    <w:p w:rsidR="00BA162B" w:rsidRDefault="00BA162B" w:rsidP="005714A0">
      <w:pPr>
        <w:pStyle w:val="ListParagraph"/>
        <w:ind w:left="0" w:firstLine="284"/>
        <w:jc w:val="both"/>
        <w:rPr>
          <w:szCs w:val="18"/>
        </w:rPr>
      </w:pPr>
    </w:p>
    <w:p w:rsidR="00BA162B" w:rsidRPr="00224518" w:rsidRDefault="00BA162B" w:rsidP="005714A0">
      <w:pPr>
        <w:pStyle w:val="ListParagraph"/>
        <w:ind w:left="0" w:firstLine="284"/>
        <w:jc w:val="both"/>
        <w:rPr>
          <w:szCs w:val="18"/>
        </w:rPr>
      </w:pPr>
    </w:p>
    <w:p w:rsidR="00BA162B" w:rsidRPr="003B5CA4" w:rsidRDefault="00BA162B" w:rsidP="00097A2F">
      <w:pPr>
        <w:spacing w:line="240" w:lineRule="atLeast"/>
        <w:jc w:val="both"/>
        <w:rPr>
          <w:b/>
          <w:color w:val="000000"/>
        </w:rPr>
      </w:pPr>
      <w:r w:rsidRPr="003B5CA4">
        <w:rPr>
          <w:b/>
          <w:color w:val="000000"/>
        </w:rPr>
        <w:t>ВЫВОДЫ</w:t>
      </w:r>
      <w:r>
        <w:rPr>
          <w:b/>
          <w:color w:val="000000"/>
        </w:rPr>
        <w:t xml:space="preserve"> по анализу внутренней системы качества образования</w:t>
      </w:r>
      <w:r w:rsidRPr="003B5CA4">
        <w:rPr>
          <w:b/>
          <w:color w:val="000000"/>
        </w:rPr>
        <w:t xml:space="preserve">: </w:t>
      </w:r>
    </w:p>
    <w:p w:rsidR="00BA162B" w:rsidRPr="003B5CA4" w:rsidRDefault="00BA162B" w:rsidP="00097A2F">
      <w:pPr>
        <w:numPr>
          <w:ilvl w:val="0"/>
          <w:numId w:val="17"/>
        </w:numPr>
        <w:spacing w:line="240" w:lineRule="atLeast"/>
        <w:jc w:val="both"/>
        <w:rPr>
          <w:color w:val="000000"/>
        </w:rPr>
      </w:pPr>
      <w:r w:rsidRPr="003B5CA4">
        <w:rPr>
          <w:color w:val="000000"/>
        </w:rPr>
        <w:t>мониторинг качества образовательной деятельности показал хорошие результаты, систематичную работу педагогического коллектива по всем показателям;</w:t>
      </w:r>
    </w:p>
    <w:p w:rsidR="00BA162B" w:rsidRPr="003B5CA4" w:rsidRDefault="00BA162B" w:rsidP="00097A2F">
      <w:pPr>
        <w:numPr>
          <w:ilvl w:val="0"/>
          <w:numId w:val="17"/>
        </w:numPr>
        <w:spacing w:line="240" w:lineRule="atLeast"/>
        <w:jc w:val="both"/>
        <w:rPr>
          <w:color w:val="000000"/>
        </w:rPr>
      </w:pPr>
      <w:r w:rsidRPr="003B5CA4">
        <w:rPr>
          <w:color w:val="000000"/>
        </w:rPr>
        <w:t>состояния здоровья и физического развития воспитанников удовлетворительное;</w:t>
      </w:r>
    </w:p>
    <w:p w:rsidR="00BA162B" w:rsidRPr="003B5CA4" w:rsidRDefault="00BA162B" w:rsidP="00097A2F">
      <w:pPr>
        <w:numPr>
          <w:ilvl w:val="0"/>
          <w:numId w:val="17"/>
        </w:numPr>
        <w:spacing w:line="240" w:lineRule="atLeast"/>
        <w:jc w:val="both"/>
        <w:rPr>
          <w:color w:val="000000"/>
        </w:rPr>
      </w:pPr>
      <w:r w:rsidRPr="003B5CA4">
        <w:rPr>
          <w:color w:val="000000"/>
        </w:rPr>
        <w:t xml:space="preserve">мониторинг усвоения программы показал высокий уровень подготовленности воспитанников к школе; </w:t>
      </w:r>
    </w:p>
    <w:p w:rsidR="00BA162B" w:rsidRPr="003B5CA4" w:rsidRDefault="00BA162B" w:rsidP="00097A2F">
      <w:pPr>
        <w:numPr>
          <w:ilvl w:val="0"/>
          <w:numId w:val="17"/>
        </w:numPr>
        <w:spacing w:line="240" w:lineRule="atLeast"/>
        <w:jc w:val="both"/>
        <w:rPr>
          <w:color w:val="000000"/>
        </w:rPr>
      </w:pPr>
      <w:r w:rsidRPr="003B5CA4">
        <w:rPr>
          <w:color w:val="000000"/>
        </w:rPr>
        <w:t xml:space="preserve">итоги анкетирования педагогов подведены на Педагогических советах, проведены необходимые консультации и беседы с педагогами; </w:t>
      </w:r>
    </w:p>
    <w:p w:rsidR="00BA162B" w:rsidRDefault="00BA162B" w:rsidP="008766ED">
      <w:pPr>
        <w:numPr>
          <w:ilvl w:val="0"/>
          <w:numId w:val="17"/>
        </w:numPr>
        <w:spacing w:line="240" w:lineRule="atLeast"/>
        <w:jc w:val="both"/>
        <w:rPr>
          <w:color w:val="000000"/>
        </w:rPr>
      </w:pPr>
      <w:r w:rsidRPr="003B5CA4">
        <w:rPr>
          <w:color w:val="000000"/>
        </w:rPr>
        <w:t>анкетирование родителей показало высокую степень удовлетворенности качеством предоставляемых услуг.</w:t>
      </w:r>
    </w:p>
    <w:p w:rsidR="00BA162B" w:rsidRPr="00F708D3" w:rsidRDefault="00BA162B" w:rsidP="00F941FB">
      <w:pPr>
        <w:spacing w:line="240" w:lineRule="atLeast"/>
        <w:ind w:left="720"/>
        <w:jc w:val="both"/>
        <w:rPr>
          <w:color w:val="000000"/>
        </w:rPr>
      </w:pPr>
    </w:p>
    <w:p w:rsidR="00BA162B" w:rsidRDefault="00BA162B" w:rsidP="008766ED">
      <w:pPr>
        <w:spacing w:line="240" w:lineRule="atLeast"/>
        <w:rPr>
          <w:b/>
        </w:rPr>
      </w:pPr>
    </w:p>
    <w:p w:rsidR="00BA162B" w:rsidRPr="008E5C22" w:rsidRDefault="00BA162B" w:rsidP="008E5C22">
      <w:pPr>
        <w:spacing w:line="240" w:lineRule="atLeast"/>
        <w:jc w:val="center"/>
        <w:rPr>
          <w:b/>
          <w:iCs/>
        </w:rPr>
      </w:pPr>
      <w:r>
        <w:t xml:space="preserve">     </w:t>
      </w:r>
      <w:r>
        <w:rPr>
          <w:b/>
          <w:iCs/>
        </w:rPr>
        <w:t>5</w:t>
      </w:r>
      <w:r w:rsidRPr="00862FEE">
        <w:rPr>
          <w:b/>
          <w:iCs/>
        </w:rPr>
        <w:t>.</w:t>
      </w:r>
      <w:r>
        <w:rPr>
          <w:b/>
          <w:iCs/>
        </w:rPr>
        <w:t xml:space="preserve"> Кадровое обеспечение</w:t>
      </w:r>
    </w:p>
    <w:p w:rsidR="00BA162B" w:rsidRPr="00377EF0" w:rsidRDefault="00BA162B" w:rsidP="00853110">
      <w:pPr>
        <w:tabs>
          <w:tab w:val="num" w:pos="36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</w:pPr>
      <w:r>
        <w:t xml:space="preserve">    Важнейшими показателями, влияющими на результативность педагогического процесса, являются человеческие ресурсы, а именно, педагогические кадры учреждения. </w:t>
      </w:r>
      <w:r w:rsidRPr="00377EF0">
        <w:rPr>
          <w:color w:val="000000"/>
          <w:szCs w:val="20"/>
          <w:shd w:val="clear" w:color="auto" w:fill="FFFFFF"/>
        </w:rPr>
        <w:t>МДОУ</w:t>
      </w:r>
      <w:r>
        <w:rPr>
          <w:color w:val="000000"/>
          <w:szCs w:val="20"/>
          <w:shd w:val="clear" w:color="auto" w:fill="FFFFFF"/>
        </w:rPr>
        <w:t xml:space="preserve">» Детский сад №7» </w:t>
      </w:r>
      <w:r w:rsidRPr="00377EF0">
        <w:rPr>
          <w:color w:val="000000"/>
          <w:szCs w:val="20"/>
          <w:shd w:val="clear" w:color="auto" w:fill="FFFFFF"/>
        </w:rPr>
        <w:t xml:space="preserve"> полностью укомплектован кадрами. </w:t>
      </w:r>
      <w:r w:rsidRPr="00377EF0">
        <w:rPr>
          <w:szCs w:val="20"/>
        </w:rPr>
        <w:t xml:space="preserve"> </w:t>
      </w:r>
      <w:r>
        <w:t xml:space="preserve">Основной состав педагогического коллектива стабилен.  </w:t>
      </w:r>
    </w:p>
    <w:p w:rsidR="00BA162B" w:rsidRPr="00F708D3" w:rsidRDefault="00BA162B" w:rsidP="00853110">
      <w:p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jc w:val="both"/>
        <w:rPr>
          <w:u w:val="single"/>
        </w:rPr>
      </w:pPr>
      <w:r w:rsidRPr="00F708D3">
        <w:rPr>
          <w:u w:val="single"/>
        </w:rPr>
        <w:t>Администрация МДОУ:</w:t>
      </w:r>
    </w:p>
    <w:p w:rsidR="00BA162B" w:rsidRDefault="00BA162B" w:rsidP="00853110">
      <w:pPr>
        <w:pStyle w:val="Body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660"/>
        <w:rPr>
          <w:b/>
          <w:i/>
          <w:sz w:val="24"/>
          <w:szCs w:val="24"/>
        </w:rPr>
      </w:pPr>
      <w:r w:rsidRPr="00377EF0">
        <w:rPr>
          <w:sz w:val="24"/>
          <w:szCs w:val="24"/>
        </w:rPr>
        <w:t>Заведующий</w:t>
      </w:r>
      <w:r w:rsidRPr="00377EF0">
        <w:rPr>
          <w:i/>
          <w:sz w:val="24"/>
          <w:szCs w:val="24"/>
        </w:rPr>
        <w:t>:</w:t>
      </w:r>
      <w:r>
        <w:rPr>
          <w:b/>
          <w:i/>
          <w:sz w:val="24"/>
          <w:szCs w:val="24"/>
        </w:rPr>
        <w:t xml:space="preserve">    </w:t>
      </w:r>
      <w:r>
        <w:rPr>
          <w:sz w:val="24"/>
          <w:szCs w:val="24"/>
        </w:rPr>
        <w:t>Хитрова Юлия Владимировна</w:t>
      </w:r>
    </w:p>
    <w:p w:rsidR="00BA162B" w:rsidRDefault="00BA162B" w:rsidP="00853110">
      <w:pPr>
        <w:pStyle w:val="Body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660"/>
        <w:rPr>
          <w:b/>
          <w:sz w:val="24"/>
          <w:szCs w:val="24"/>
        </w:rPr>
      </w:pPr>
      <w:r w:rsidRPr="00377EF0">
        <w:rPr>
          <w:sz w:val="24"/>
          <w:szCs w:val="24"/>
        </w:rPr>
        <w:t>Заместитель заведующего по ВМР</w:t>
      </w:r>
      <w:r w:rsidRPr="00377EF0">
        <w:rPr>
          <w:i/>
          <w:sz w:val="24"/>
          <w:szCs w:val="24"/>
        </w:rPr>
        <w:t>:</w:t>
      </w:r>
      <w:r>
        <w:rPr>
          <w:b/>
          <w:i/>
          <w:sz w:val="24"/>
          <w:szCs w:val="24"/>
        </w:rPr>
        <w:t xml:space="preserve">  </w:t>
      </w:r>
      <w:r>
        <w:rPr>
          <w:sz w:val="24"/>
          <w:szCs w:val="24"/>
        </w:rPr>
        <w:t>Мельникова Инна Владимировна</w:t>
      </w:r>
    </w:p>
    <w:p w:rsidR="00BA162B" w:rsidRDefault="00BA162B" w:rsidP="00853110">
      <w:pPr>
        <w:pStyle w:val="BodyText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660"/>
        <w:rPr>
          <w:b/>
          <w:sz w:val="24"/>
          <w:szCs w:val="24"/>
        </w:rPr>
      </w:pPr>
      <w:r w:rsidRPr="00377EF0">
        <w:rPr>
          <w:sz w:val="24"/>
          <w:szCs w:val="24"/>
        </w:rPr>
        <w:t>Заместитель заведующего по АХР: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Назарова Юлия Владимировна </w:t>
      </w:r>
    </w:p>
    <w:p w:rsidR="00BA162B" w:rsidRDefault="00BA162B" w:rsidP="00853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rPr>
          <w:b/>
        </w:rPr>
      </w:pPr>
    </w:p>
    <w:p w:rsidR="00BA162B" w:rsidRDefault="00BA162B" w:rsidP="00853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rPr>
          <w:b/>
        </w:rPr>
      </w:pPr>
    </w:p>
    <w:p w:rsidR="00BA162B" w:rsidRPr="00F708D3" w:rsidRDefault="00BA162B" w:rsidP="008531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tLeast"/>
        <w:rPr>
          <w:u w:val="single"/>
        </w:rPr>
      </w:pPr>
      <w:r w:rsidRPr="00F708D3">
        <w:rPr>
          <w:u w:val="single"/>
        </w:rPr>
        <w:t>Численность педагогического коллектива:</w:t>
      </w:r>
    </w:p>
    <w:tbl>
      <w:tblPr>
        <w:tblW w:w="7512" w:type="dxa"/>
        <w:tblInd w:w="531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618"/>
        <w:gridCol w:w="2894"/>
      </w:tblGrid>
      <w:tr w:rsidR="00BA162B" w:rsidRPr="00CF636E" w:rsidTr="00682B55">
        <w:trPr>
          <w:trHeight w:val="256"/>
        </w:trPr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b/>
                <w:bCs/>
                <w:iCs/>
                <w:color w:val="000000"/>
                <w:szCs w:val="20"/>
              </w:rPr>
              <w:t>к</w:t>
            </w:r>
            <w:r w:rsidRPr="00CF636E">
              <w:rPr>
                <w:b/>
                <w:bCs/>
                <w:iCs/>
                <w:color w:val="000000"/>
                <w:szCs w:val="20"/>
              </w:rPr>
              <w:t>адры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b/>
                <w:bCs/>
                <w:iCs/>
                <w:color w:val="000000"/>
                <w:szCs w:val="20"/>
              </w:rPr>
              <w:t>в</w:t>
            </w:r>
            <w:r w:rsidRPr="00CF636E">
              <w:rPr>
                <w:b/>
                <w:bCs/>
                <w:iCs/>
                <w:color w:val="000000"/>
                <w:szCs w:val="20"/>
              </w:rPr>
              <w:t>сего работников</w:t>
            </w:r>
          </w:p>
        </w:tc>
      </w:tr>
      <w:tr w:rsidR="00BA162B" w:rsidRPr="00CF636E" w:rsidTr="00682B55">
        <w:trPr>
          <w:trHeight w:val="554"/>
        </w:trPr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  <w:szCs w:val="20"/>
                <w:u w:val="single"/>
              </w:rPr>
            </w:pPr>
            <w:r>
              <w:rPr>
                <w:color w:val="000000"/>
                <w:szCs w:val="20"/>
                <w:u w:val="single"/>
              </w:rPr>
              <w:t>пе</w:t>
            </w:r>
            <w:r w:rsidRPr="00CF636E">
              <w:rPr>
                <w:color w:val="000000"/>
                <w:szCs w:val="20"/>
                <w:u w:val="single"/>
              </w:rPr>
              <w:t>дагогические кадры:</w:t>
            </w:r>
          </w:p>
          <w:p w:rsidR="00BA162B" w:rsidRPr="00BE60DA" w:rsidRDefault="00BA162B" w:rsidP="00853110">
            <w:pPr>
              <w:spacing w:line="240" w:lineRule="atLeast"/>
              <w:rPr>
                <w:szCs w:val="20"/>
              </w:rPr>
            </w:pPr>
            <w:r>
              <w:rPr>
                <w:color w:val="000000"/>
                <w:szCs w:val="20"/>
              </w:rPr>
              <w:t>с</w:t>
            </w:r>
            <w:r w:rsidRPr="00BE60DA">
              <w:rPr>
                <w:color w:val="000000"/>
                <w:szCs w:val="20"/>
              </w:rPr>
              <w:t>тарший воспитатель</w:t>
            </w:r>
          </w:p>
          <w:p w:rsidR="00BA162B" w:rsidRPr="00CF636E" w:rsidRDefault="00BA162B" w:rsidP="00853110">
            <w:pPr>
              <w:spacing w:line="240" w:lineRule="atLeast"/>
              <w:rPr>
                <w:szCs w:val="20"/>
              </w:rPr>
            </w:pPr>
            <w:r w:rsidRPr="00CF636E">
              <w:rPr>
                <w:color w:val="000000"/>
                <w:szCs w:val="20"/>
              </w:rPr>
              <w:t>воспитатели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BA162B" w:rsidRDefault="00BA162B" w:rsidP="001F4DF9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22</w:t>
            </w:r>
          </w:p>
          <w:p w:rsidR="00BA162B" w:rsidRPr="00CF636E" w:rsidRDefault="00BA162B" w:rsidP="001F4DF9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 w:rsidRPr="00247ED4">
              <w:rPr>
                <w:color w:val="000000"/>
                <w:szCs w:val="20"/>
              </w:rPr>
              <w:t>2</w:t>
            </w:r>
            <w:r>
              <w:rPr>
                <w:color w:val="000000"/>
                <w:szCs w:val="20"/>
              </w:rPr>
              <w:t>1</w:t>
            </w:r>
          </w:p>
        </w:tc>
      </w:tr>
      <w:tr w:rsidR="00BA162B" w:rsidRPr="00CF636E" w:rsidTr="00682B55">
        <w:trPr>
          <w:trHeight w:val="1178"/>
        </w:trPr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A162B" w:rsidRPr="00CF636E" w:rsidRDefault="00BA162B" w:rsidP="00853110">
            <w:pPr>
              <w:spacing w:line="240" w:lineRule="atLeast"/>
              <w:rPr>
                <w:szCs w:val="20"/>
              </w:rPr>
            </w:pPr>
            <w:r>
              <w:rPr>
                <w:color w:val="000000"/>
                <w:szCs w:val="20"/>
                <w:u w:val="single"/>
              </w:rPr>
              <w:t>с</w:t>
            </w:r>
            <w:r w:rsidRPr="00CF636E">
              <w:rPr>
                <w:color w:val="000000"/>
                <w:szCs w:val="20"/>
                <w:u w:val="single"/>
              </w:rPr>
              <w:t>пециалисты:</w:t>
            </w:r>
          </w:p>
          <w:p w:rsidR="00BA162B" w:rsidRPr="00CF636E" w:rsidRDefault="00BA162B" w:rsidP="00853110">
            <w:pPr>
              <w:spacing w:line="240" w:lineRule="atLeast"/>
              <w:rPr>
                <w:szCs w:val="20"/>
              </w:rPr>
            </w:pPr>
            <w:r w:rsidRPr="00CF636E">
              <w:rPr>
                <w:color w:val="000000"/>
                <w:szCs w:val="20"/>
              </w:rPr>
              <w:t>музыкальный руководитель</w:t>
            </w:r>
          </w:p>
          <w:p w:rsidR="00BA162B" w:rsidRPr="00CF636E" w:rsidRDefault="00BA162B" w:rsidP="00853110">
            <w:pPr>
              <w:spacing w:line="240" w:lineRule="atLeast"/>
              <w:rPr>
                <w:szCs w:val="20"/>
              </w:rPr>
            </w:pPr>
            <w:r w:rsidRPr="00CF636E">
              <w:rPr>
                <w:color w:val="000000"/>
                <w:szCs w:val="20"/>
              </w:rPr>
              <w:t>инструктор по физкультуре</w:t>
            </w:r>
          </w:p>
          <w:p w:rsidR="00BA162B" w:rsidRPr="00CF636E" w:rsidRDefault="00BA162B" w:rsidP="00853110">
            <w:pPr>
              <w:spacing w:line="240" w:lineRule="atLeast"/>
              <w:rPr>
                <w:szCs w:val="20"/>
              </w:rPr>
            </w:pPr>
            <w:r w:rsidRPr="00CF636E">
              <w:rPr>
                <w:color w:val="000000"/>
                <w:szCs w:val="20"/>
              </w:rPr>
              <w:t>учитель-логопед</w:t>
            </w:r>
          </w:p>
          <w:p w:rsidR="00BA162B" w:rsidRPr="00CF636E" w:rsidRDefault="00BA162B" w:rsidP="00853110">
            <w:pPr>
              <w:spacing w:line="240" w:lineRule="atLeast"/>
              <w:rPr>
                <w:szCs w:val="20"/>
              </w:rPr>
            </w:pPr>
            <w:r w:rsidRPr="00CF636E">
              <w:rPr>
                <w:color w:val="000000"/>
                <w:szCs w:val="20"/>
              </w:rPr>
              <w:t>педагог-психолог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BA162B" w:rsidRPr="00CF636E" w:rsidRDefault="00BA162B" w:rsidP="00F941FB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</w:p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</w:p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</w:p>
        </w:tc>
      </w:tr>
      <w:tr w:rsidR="00BA162B" w:rsidRPr="00CF636E" w:rsidTr="00682B55">
        <w:trPr>
          <w:trHeight w:val="320"/>
        </w:trPr>
        <w:tc>
          <w:tcPr>
            <w:tcW w:w="46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BA162B" w:rsidRPr="00CF636E" w:rsidRDefault="00BA162B" w:rsidP="00853110">
            <w:pPr>
              <w:spacing w:line="240" w:lineRule="atLeast"/>
              <w:rPr>
                <w:color w:val="000000"/>
                <w:szCs w:val="20"/>
              </w:rPr>
            </w:pPr>
            <w:r w:rsidRPr="00CF636E">
              <w:rPr>
                <w:color w:val="000000"/>
                <w:szCs w:val="20"/>
              </w:rPr>
              <w:t>всего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BA162B" w:rsidRPr="00CF636E" w:rsidRDefault="00BA162B" w:rsidP="00853110">
            <w:pPr>
              <w:spacing w:line="240" w:lineRule="atLeast"/>
              <w:jc w:val="center"/>
              <w:rPr>
                <w:szCs w:val="20"/>
              </w:rPr>
            </w:pPr>
            <w:r>
              <w:rPr>
                <w:szCs w:val="20"/>
              </w:rPr>
              <w:t>30</w:t>
            </w:r>
          </w:p>
        </w:tc>
      </w:tr>
    </w:tbl>
    <w:p w:rsidR="00BA162B" w:rsidRDefault="00BA162B" w:rsidP="00853110">
      <w:pPr>
        <w:pStyle w:val="NoSpacing"/>
        <w:spacing w:line="240" w:lineRule="atLeast"/>
        <w:rPr>
          <w:rFonts w:ascii="Times New Roman" w:hAnsi="Times New Roman"/>
          <w:b/>
          <w:sz w:val="24"/>
          <w:szCs w:val="24"/>
          <w:lang w:eastAsia="ru-RU"/>
        </w:rPr>
      </w:pPr>
    </w:p>
    <w:p w:rsidR="00BA162B" w:rsidRDefault="00BA162B" w:rsidP="0008787D">
      <w:pPr>
        <w:pStyle w:val="NoSpacing"/>
        <w:rPr>
          <w:rFonts w:ascii="Times New Roman" w:hAnsi="Times New Roman"/>
          <w:sz w:val="24"/>
          <w:u w:val="single"/>
        </w:rPr>
      </w:pPr>
      <w:r w:rsidRPr="0008787D">
        <w:rPr>
          <w:rFonts w:ascii="Times New Roman" w:hAnsi="Times New Roman"/>
          <w:sz w:val="24"/>
          <w:u w:val="single"/>
        </w:rPr>
        <w:t>Сравнительный  анализ образования педагогического  коллектива</w:t>
      </w:r>
    </w:p>
    <w:tbl>
      <w:tblPr>
        <w:tblW w:w="0" w:type="auto"/>
        <w:tblLayout w:type="fixed"/>
        <w:tblLook w:val="00A0"/>
      </w:tblPr>
      <w:tblGrid>
        <w:gridCol w:w="4219"/>
        <w:gridCol w:w="5103"/>
        <w:gridCol w:w="5464"/>
      </w:tblGrid>
      <w:tr w:rsidR="00BA162B" w:rsidRPr="00D550BD" w:rsidTr="008E5F3F">
        <w:tc>
          <w:tcPr>
            <w:tcW w:w="4219" w:type="dxa"/>
          </w:tcPr>
          <w:p w:rsidR="00BA162B" w:rsidRPr="00D550BD" w:rsidRDefault="00BA162B" w:rsidP="0008787D">
            <w:pPr>
              <w:pStyle w:val="NoSpacing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4613" w:dyaOrig="3017">
                <v:shape id="_x0000_i1029" type="#_x0000_t75" style="width:207.5pt;height:142pt" o:ole="">
                  <v:imagedata r:id="rId14" o:title="" cropbottom="-22f"/>
                  <o:lock v:ext="edit" aspectratio="f"/>
                </v:shape>
                <o:OLEObject Type="Embed" ProgID="Excel.Sheet.8" ShapeID="_x0000_i1029" DrawAspect="Content" ObjectID="_1585470710" r:id="rId15"/>
              </w:object>
            </w:r>
          </w:p>
        </w:tc>
        <w:tc>
          <w:tcPr>
            <w:tcW w:w="5103" w:type="dxa"/>
          </w:tcPr>
          <w:p w:rsidR="00BA162B" w:rsidRPr="00D550BD" w:rsidRDefault="00BA162B" w:rsidP="0008787D">
            <w:pPr>
              <w:pStyle w:val="NoSpacing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5160" w:dyaOrig="2792">
                <v:shape id="_x0000_i1030" type="#_x0000_t75" style="width:245pt;height:137pt" o:ole="">
                  <v:imagedata r:id="rId16" o:title=""/>
                  <o:lock v:ext="edit" aspectratio="f"/>
                </v:shape>
                <o:OLEObject Type="Embed" ProgID="Excel.Sheet.8" ShapeID="_x0000_i1030" DrawAspect="Content" ObjectID="_1585470711" r:id="rId17"/>
              </w:object>
            </w:r>
          </w:p>
        </w:tc>
        <w:tc>
          <w:tcPr>
            <w:tcW w:w="5464" w:type="dxa"/>
          </w:tcPr>
          <w:p w:rsidR="00BA162B" w:rsidRPr="00D550BD" w:rsidRDefault="00BA162B" w:rsidP="0008787D">
            <w:pPr>
              <w:pStyle w:val="NoSpacing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6525" w:dyaOrig="3166">
                <v:shape id="_x0000_i1031" type="#_x0000_t75" style="width:254.5pt;height:134.5pt" o:ole="">
                  <v:imagedata r:id="rId18" o:title="" cropbottom="-21f"/>
                  <o:lock v:ext="edit" aspectratio="f"/>
                </v:shape>
                <o:OLEObject Type="Embed" ProgID="Excel.Sheet.8" ShapeID="_x0000_i1031" DrawAspect="Content" ObjectID="_1585470712" r:id="rId19"/>
              </w:object>
            </w:r>
          </w:p>
        </w:tc>
      </w:tr>
    </w:tbl>
    <w:p w:rsidR="00BA162B" w:rsidRDefault="00BA162B" w:rsidP="002B48E0">
      <w:pPr>
        <w:rPr>
          <w:b/>
        </w:rPr>
      </w:pPr>
      <w:r>
        <w:rPr>
          <w:b/>
        </w:rPr>
        <w:t xml:space="preserve">  </w:t>
      </w:r>
    </w:p>
    <w:p w:rsidR="00BA162B" w:rsidRPr="006D3E02" w:rsidRDefault="00BA162B" w:rsidP="002B48E0">
      <w:pPr>
        <w:rPr>
          <w:b/>
        </w:rPr>
      </w:pPr>
      <w:r>
        <w:rPr>
          <w:b/>
        </w:rPr>
        <w:t xml:space="preserve">   </w:t>
      </w:r>
      <w:r w:rsidRPr="006D3E02">
        <w:rPr>
          <w:b/>
        </w:rPr>
        <w:t>Вывод</w:t>
      </w:r>
      <w:r w:rsidRPr="006D3E02">
        <w:t xml:space="preserve">: в </w:t>
      </w:r>
      <w:r>
        <w:t xml:space="preserve">сентябре 2017 года </w:t>
      </w:r>
      <w:r w:rsidRPr="006D3E02">
        <w:t xml:space="preserve">пришел молодой педагог с Педагогического колледжа со среднем профессиональным образованием, </w:t>
      </w:r>
      <w:r>
        <w:t xml:space="preserve">в мае 2017г. один </w:t>
      </w:r>
      <w:r w:rsidRPr="006D3E02">
        <w:t xml:space="preserve"> воспитатель закончил учебу в Педагогическом колледже</w:t>
      </w:r>
      <w:r>
        <w:t xml:space="preserve"> по специальности «Дошкольное образование». </w:t>
      </w:r>
      <w:r w:rsidRPr="006D3E02">
        <w:t>Ставка старшего воспитателя оптимизирована</w:t>
      </w:r>
      <w:r>
        <w:t xml:space="preserve"> в сентябре 2017г.</w:t>
      </w:r>
    </w:p>
    <w:p w:rsidR="00BA162B" w:rsidRDefault="00BA162B" w:rsidP="002B48E0">
      <w:pPr>
        <w:rPr>
          <w:b/>
        </w:rPr>
      </w:pPr>
    </w:p>
    <w:p w:rsidR="00BA162B" w:rsidRDefault="00BA162B" w:rsidP="002B48E0">
      <w:pPr>
        <w:rPr>
          <w:b/>
        </w:rPr>
      </w:pPr>
    </w:p>
    <w:p w:rsidR="00BA162B" w:rsidRDefault="00BA162B" w:rsidP="002B48E0">
      <w:pPr>
        <w:rPr>
          <w:b/>
        </w:rPr>
      </w:pPr>
    </w:p>
    <w:p w:rsidR="00BA162B" w:rsidRPr="006D3E02" w:rsidRDefault="00BA162B" w:rsidP="002B48E0">
      <w:pPr>
        <w:rPr>
          <w:b/>
        </w:rPr>
      </w:pPr>
    </w:p>
    <w:p w:rsidR="00BA162B" w:rsidRDefault="00BA162B" w:rsidP="00C56B6C">
      <w:pPr>
        <w:pStyle w:val="NoSpacing"/>
        <w:jc w:val="left"/>
        <w:rPr>
          <w:rFonts w:ascii="Times New Roman" w:hAnsi="Times New Roman"/>
          <w:sz w:val="24"/>
          <w:u w:val="single"/>
        </w:rPr>
      </w:pPr>
      <w:r w:rsidRPr="00C56B6C">
        <w:rPr>
          <w:rFonts w:ascii="Times New Roman" w:hAnsi="Times New Roman"/>
          <w:sz w:val="24"/>
          <w:u w:val="single"/>
        </w:rPr>
        <w:t>Сравнительный  анализ  стажа  работы  педагогического  коллектива</w:t>
      </w:r>
    </w:p>
    <w:tbl>
      <w:tblPr>
        <w:tblW w:w="0" w:type="auto"/>
        <w:tblLook w:val="00A0"/>
      </w:tblPr>
      <w:tblGrid>
        <w:gridCol w:w="4515"/>
        <w:gridCol w:w="4713"/>
        <w:gridCol w:w="5558"/>
      </w:tblGrid>
      <w:tr w:rsidR="00BA162B" w:rsidRPr="00D550BD" w:rsidTr="008E5F3F">
        <w:tc>
          <w:tcPr>
            <w:tcW w:w="4486" w:type="dxa"/>
          </w:tcPr>
          <w:p w:rsidR="00BA162B" w:rsidRPr="00D550BD" w:rsidRDefault="00BA162B" w:rsidP="00D550BD">
            <w:pPr>
              <w:pStyle w:val="NoSpacing"/>
              <w:jc w:val="left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4894" w:dyaOrig="3869">
                <v:shape id="_x0000_i1032" type="#_x0000_t75" style="width:215.5pt;height:137.5pt" o:ole="">
                  <v:imagedata r:id="rId20" o:title="" cropbottom="-51f"/>
                  <o:lock v:ext="edit" aspectratio="f"/>
                </v:shape>
                <o:OLEObject Type="Embed" ProgID="Excel.Sheet.8" ShapeID="_x0000_i1032" DrawAspect="Content" ObjectID="_1585470713" r:id="rId21"/>
              </w:object>
            </w:r>
          </w:p>
        </w:tc>
        <w:tc>
          <w:tcPr>
            <w:tcW w:w="4709" w:type="dxa"/>
          </w:tcPr>
          <w:p w:rsidR="00BA162B" w:rsidRPr="00D550BD" w:rsidRDefault="00BA162B" w:rsidP="00D550BD">
            <w:pPr>
              <w:pStyle w:val="NoSpacing"/>
              <w:jc w:val="left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4551" w:dyaOrig="2760">
                <v:shape id="_x0000_i1033" type="#_x0000_t75" style="width:225.5pt;height:138.5pt" o:ole="">
                  <v:imagedata r:id="rId22" o:title="" cropbottom="-119f"/>
                  <o:lock v:ext="edit" aspectratio="f"/>
                </v:shape>
                <o:OLEObject Type="Embed" ProgID="Excel.Sheet.8" ShapeID="_x0000_i1033" DrawAspect="Content" ObjectID="_1585470714" r:id="rId23"/>
              </w:object>
            </w:r>
          </w:p>
        </w:tc>
        <w:tc>
          <w:tcPr>
            <w:tcW w:w="5591" w:type="dxa"/>
          </w:tcPr>
          <w:p w:rsidR="00BA162B" w:rsidRPr="00D550BD" w:rsidRDefault="00BA162B" w:rsidP="00D550BD">
            <w:pPr>
              <w:pStyle w:val="NoSpacing"/>
              <w:jc w:val="left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5351" w:dyaOrig="2658">
                <v:shape id="_x0000_i1034" type="#_x0000_t75" style="width:267.5pt;height:137pt" o:ole="">
                  <v:imagedata r:id="rId24" o:title=""/>
                  <o:lock v:ext="edit" aspectratio="f"/>
                </v:shape>
                <o:OLEObject Type="Embed" ProgID="Excel.Sheet.8" ShapeID="_x0000_i1034" DrawAspect="Content" ObjectID="_1585470715" r:id="rId25"/>
              </w:object>
            </w:r>
          </w:p>
        </w:tc>
      </w:tr>
    </w:tbl>
    <w:p w:rsidR="00BA162B" w:rsidRDefault="00BA162B" w:rsidP="0008787D">
      <w:pPr>
        <w:pStyle w:val="NoSpacing"/>
        <w:ind w:left="709"/>
        <w:rPr>
          <w:rFonts w:ascii="Times New Roman" w:hAnsi="Times New Roman"/>
          <w:b/>
          <w:sz w:val="24"/>
        </w:rPr>
      </w:pPr>
    </w:p>
    <w:p w:rsidR="00BA162B" w:rsidRDefault="00BA162B" w:rsidP="0008787D">
      <w:pPr>
        <w:pStyle w:val="NoSpacing"/>
        <w:ind w:left="709"/>
        <w:rPr>
          <w:rFonts w:ascii="Times New Roman" w:hAnsi="Times New Roman"/>
          <w:sz w:val="24"/>
        </w:rPr>
      </w:pPr>
      <w:r w:rsidRPr="00C2023A">
        <w:rPr>
          <w:rFonts w:ascii="Times New Roman" w:hAnsi="Times New Roman"/>
          <w:b/>
          <w:sz w:val="24"/>
        </w:rPr>
        <w:t xml:space="preserve">Вывод: </w:t>
      </w:r>
      <w:r>
        <w:rPr>
          <w:rFonts w:ascii="Times New Roman" w:hAnsi="Times New Roman"/>
          <w:sz w:val="24"/>
        </w:rPr>
        <w:t>с</w:t>
      </w:r>
      <w:r w:rsidRPr="00C2023A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2017 года в образовательной организации работают </w:t>
      </w:r>
      <w:r w:rsidRPr="00C2023A">
        <w:rPr>
          <w:rFonts w:ascii="Times New Roman" w:hAnsi="Times New Roman"/>
          <w:sz w:val="24"/>
        </w:rPr>
        <w:t xml:space="preserve"> молод</w:t>
      </w:r>
      <w:r>
        <w:rPr>
          <w:rFonts w:ascii="Times New Roman" w:hAnsi="Times New Roman"/>
          <w:sz w:val="24"/>
        </w:rPr>
        <w:t>ые</w:t>
      </w:r>
      <w:r w:rsidRPr="00C2023A">
        <w:rPr>
          <w:rFonts w:ascii="Times New Roman" w:hAnsi="Times New Roman"/>
          <w:sz w:val="24"/>
        </w:rPr>
        <w:t xml:space="preserve"> специалист</w:t>
      </w:r>
      <w:r>
        <w:rPr>
          <w:rFonts w:ascii="Times New Roman" w:hAnsi="Times New Roman"/>
          <w:sz w:val="24"/>
        </w:rPr>
        <w:t>ы</w:t>
      </w:r>
    </w:p>
    <w:p w:rsidR="00BA162B" w:rsidRPr="00C2023A" w:rsidRDefault="00BA162B" w:rsidP="0008787D">
      <w:pPr>
        <w:pStyle w:val="NoSpacing"/>
        <w:ind w:left="709"/>
        <w:rPr>
          <w:rFonts w:ascii="Times New Roman" w:hAnsi="Times New Roman"/>
          <w:sz w:val="24"/>
        </w:rPr>
      </w:pPr>
    </w:p>
    <w:p w:rsidR="00BA162B" w:rsidRDefault="00BA162B" w:rsidP="0061347A">
      <w:pPr>
        <w:pStyle w:val="NoSpacing"/>
        <w:jc w:val="left"/>
        <w:rPr>
          <w:rFonts w:ascii="Times New Roman" w:hAnsi="Times New Roman"/>
          <w:sz w:val="24"/>
          <w:u w:val="single"/>
        </w:rPr>
      </w:pPr>
      <w:r w:rsidRPr="0061347A">
        <w:rPr>
          <w:rFonts w:ascii="Times New Roman" w:hAnsi="Times New Roman"/>
          <w:sz w:val="24"/>
          <w:u w:val="single"/>
        </w:rPr>
        <w:t xml:space="preserve"> Сравнительный  анализ уровня квалификации педагогического  коллектива</w:t>
      </w:r>
    </w:p>
    <w:tbl>
      <w:tblPr>
        <w:tblW w:w="0" w:type="auto"/>
        <w:tblLook w:val="00A0"/>
      </w:tblPr>
      <w:tblGrid>
        <w:gridCol w:w="4274"/>
        <w:gridCol w:w="4784"/>
        <w:gridCol w:w="5728"/>
      </w:tblGrid>
      <w:tr w:rsidR="00BA162B" w:rsidRPr="00D550BD" w:rsidTr="008E5F3F">
        <w:tc>
          <w:tcPr>
            <w:tcW w:w="4928" w:type="dxa"/>
          </w:tcPr>
          <w:p w:rsidR="00BA162B" w:rsidRPr="00D550BD" w:rsidRDefault="00BA162B" w:rsidP="00D550BD">
            <w:pPr>
              <w:pStyle w:val="NoSpacing"/>
              <w:jc w:val="left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4980" w:dyaOrig="3629">
                <v:shape id="_x0000_i1035" type="#_x0000_t75" style="width:204pt;height:158pt" o:ole="">
                  <v:imagedata r:id="rId26" o:title="" cropbottom="-18f"/>
                  <o:lock v:ext="edit" aspectratio="f"/>
                </v:shape>
                <o:OLEObject Type="Embed" ProgID="Excel.Sheet.8" ShapeID="_x0000_i1035" DrawAspect="Content" ObjectID="_1585470716" r:id="rId27"/>
              </w:object>
            </w:r>
          </w:p>
        </w:tc>
        <w:tc>
          <w:tcPr>
            <w:tcW w:w="4929" w:type="dxa"/>
          </w:tcPr>
          <w:p w:rsidR="00BA162B" w:rsidRPr="00D550BD" w:rsidRDefault="00BA162B" w:rsidP="00D550BD">
            <w:pPr>
              <w:pStyle w:val="NoSpacing"/>
              <w:jc w:val="left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4889" w:dyaOrig="3512">
                <v:shape id="_x0000_i1036" type="#_x0000_t75" style="width:230pt;height:158pt" o:ole="">
                  <v:imagedata r:id="rId28" o:title=""/>
                  <o:lock v:ext="edit" aspectratio="f"/>
                </v:shape>
                <o:OLEObject Type="Embed" ProgID="Excel.Sheet.8" ShapeID="_x0000_i1036" DrawAspect="Content" ObjectID="_1585470717" r:id="rId29"/>
              </w:object>
            </w:r>
          </w:p>
        </w:tc>
        <w:tc>
          <w:tcPr>
            <w:tcW w:w="4929" w:type="dxa"/>
          </w:tcPr>
          <w:p w:rsidR="00BA162B" w:rsidRPr="00D550BD" w:rsidRDefault="00BA162B" w:rsidP="00D550BD">
            <w:pPr>
              <w:pStyle w:val="NoSpacing"/>
              <w:jc w:val="left"/>
              <w:rPr>
                <w:rFonts w:ascii="Times New Roman" w:hAnsi="Times New Roman"/>
                <w:sz w:val="24"/>
                <w:u w:val="single"/>
              </w:rPr>
            </w:pPr>
            <w:r w:rsidRPr="00D550BD">
              <w:rPr>
                <w:rFonts w:ascii="Times New Roman" w:hAnsi="Times New Roman"/>
                <w:b/>
                <w:noProof/>
                <w:lang w:eastAsia="ru-RU"/>
              </w:rPr>
              <w:object w:dxaOrig="6374" w:dyaOrig="3286">
                <v:shape id="_x0000_i1037" type="#_x0000_t75" style="width:277.5pt;height:153pt" o:ole="">
                  <v:imagedata r:id="rId30" o:title="" cropbottom="-40f"/>
                  <o:lock v:ext="edit" aspectratio="f"/>
                </v:shape>
                <o:OLEObject Type="Embed" ProgID="Excel.Sheet.8" ShapeID="_x0000_i1037" DrawAspect="Content" ObjectID="_1585470718" r:id="rId31"/>
              </w:object>
            </w:r>
          </w:p>
        </w:tc>
      </w:tr>
    </w:tbl>
    <w:p w:rsidR="00BA162B" w:rsidRPr="0061347A" w:rsidRDefault="00BA162B" w:rsidP="0061347A">
      <w:pPr>
        <w:pStyle w:val="NoSpacing"/>
        <w:jc w:val="left"/>
        <w:rPr>
          <w:rFonts w:ascii="Times New Roman" w:hAnsi="Times New Roman"/>
          <w:sz w:val="24"/>
          <w:u w:val="single"/>
        </w:rPr>
      </w:pPr>
    </w:p>
    <w:p w:rsidR="00BA162B" w:rsidRPr="004F457D" w:rsidRDefault="00BA162B" w:rsidP="004F457D">
      <w:pPr>
        <w:pStyle w:val="NoSpacing"/>
        <w:jc w:val="lef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Анализ прохождения</w:t>
      </w:r>
      <w:r w:rsidRPr="001B4360">
        <w:rPr>
          <w:rFonts w:ascii="Times New Roman" w:hAnsi="Times New Roman"/>
          <w:sz w:val="24"/>
          <w:szCs w:val="24"/>
          <w:u w:val="single"/>
        </w:rPr>
        <w:t xml:space="preserve"> аттестации педагогическим коллективом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45"/>
        <w:gridCol w:w="2552"/>
        <w:gridCol w:w="2268"/>
        <w:gridCol w:w="1630"/>
      </w:tblGrid>
      <w:tr w:rsidR="00BA162B" w:rsidTr="00DD1D8F">
        <w:trPr>
          <w:trHeight w:val="143"/>
        </w:trPr>
        <w:tc>
          <w:tcPr>
            <w:tcW w:w="6945" w:type="dxa"/>
          </w:tcPr>
          <w:p w:rsidR="00BA162B" w:rsidRPr="006132E6" w:rsidRDefault="00BA162B" w:rsidP="001B436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2E6">
              <w:rPr>
                <w:rFonts w:ascii="Times New Roman" w:hAnsi="Times New Roman"/>
                <w:b/>
                <w:sz w:val="24"/>
                <w:szCs w:val="24"/>
              </w:rPr>
              <w:t xml:space="preserve">аттестация </w:t>
            </w:r>
          </w:p>
        </w:tc>
        <w:tc>
          <w:tcPr>
            <w:tcW w:w="2552" w:type="dxa"/>
          </w:tcPr>
          <w:p w:rsidR="00BA162B" w:rsidRPr="006132E6" w:rsidRDefault="00BA162B" w:rsidP="001B436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2E6">
              <w:rPr>
                <w:rFonts w:ascii="Times New Roman" w:hAnsi="Times New Roman"/>
                <w:b/>
                <w:sz w:val="24"/>
                <w:szCs w:val="24"/>
              </w:rPr>
              <w:t>Ф. И. О. педагога</w:t>
            </w:r>
          </w:p>
        </w:tc>
        <w:tc>
          <w:tcPr>
            <w:tcW w:w="2268" w:type="dxa"/>
          </w:tcPr>
          <w:p w:rsidR="00BA162B" w:rsidRPr="006132E6" w:rsidRDefault="00BA162B" w:rsidP="001B436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2E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630" w:type="dxa"/>
          </w:tcPr>
          <w:p w:rsidR="00BA162B" w:rsidRPr="006132E6" w:rsidRDefault="00BA162B" w:rsidP="001B4360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2E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</w:tr>
      <w:tr w:rsidR="00BA162B" w:rsidTr="004F457D">
        <w:trPr>
          <w:trHeight w:val="263"/>
        </w:trPr>
        <w:tc>
          <w:tcPr>
            <w:tcW w:w="6945" w:type="dxa"/>
            <w:vMerge w:val="restart"/>
          </w:tcPr>
          <w:p w:rsidR="00BA162B" w:rsidRPr="006132E6" w:rsidRDefault="00BA162B" w:rsidP="004371C6">
            <w:pPr>
              <w:rPr>
                <w:b/>
              </w:rPr>
            </w:pPr>
            <w:r w:rsidRPr="006132E6">
              <w:t>аттестация на соответствие занимаемой должности</w:t>
            </w:r>
          </w:p>
        </w:tc>
        <w:tc>
          <w:tcPr>
            <w:tcW w:w="2552" w:type="dxa"/>
          </w:tcPr>
          <w:p w:rsidR="00BA162B" w:rsidRPr="006132E6" w:rsidRDefault="00BA162B" w:rsidP="004371C6">
            <w:pPr>
              <w:rPr>
                <w:b/>
              </w:rPr>
            </w:pPr>
            <w:r w:rsidRPr="006132E6">
              <w:t>Самсонова Т. В.</w:t>
            </w:r>
          </w:p>
        </w:tc>
        <w:tc>
          <w:tcPr>
            <w:tcW w:w="2268" w:type="dxa"/>
          </w:tcPr>
          <w:p w:rsidR="00BA162B" w:rsidRPr="006132E6" w:rsidRDefault="00BA162B" w:rsidP="004371C6">
            <w:r w:rsidRPr="006132E6">
              <w:t>воспитатель</w:t>
            </w:r>
          </w:p>
        </w:tc>
        <w:tc>
          <w:tcPr>
            <w:tcW w:w="1630" w:type="dxa"/>
          </w:tcPr>
          <w:p w:rsidR="00BA162B" w:rsidRPr="00030E74" w:rsidRDefault="00BA162B" w:rsidP="004371C6">
            <w:pPr>
              <w:rPr>
                <w:b/>
              </w:rPr>
            </w:pPr>
            <w:r w:rsidRPr="00030E74">
              <w:t>25.05.2017г.</w:t>
            </w:r>
          </w:p>
        </w:tc>
      </w:tr>
      <w:tr w:rsidR="00BA162B" w:rsidTr="00DD1D8F">
        <w:trPr>
          <w:trHeight w:val="143"/>
        </w:trPr>
        <w:tc>
          <w:tcPr>
            <w:tcW w:w="6945" w:type="dxa"/>
            <w:vMerge/>
          </w:tcPr>
          <w:p w:rsidR="00BA162B" w:rsidRPr="006132E6" w:rsidRDefault="00BA162B" w:rsidP="004371C6">
            <w:pPr>
              <w:rPr>
                <w:b/>
              </w:rPr>
            </w:pPr>
          </w:p>
        </w:tc>
        <w:tc>
          <w:tcPr>
            <w:tcW w:w="2552" w:type="dxa"/>
          </w:tcPr>
          <w:p w:rsidR="00BA162B" w:rsidRPr="006132E6" w:rsidRDefault="00BA162B" w:rsidP="004371C6">
            <w:r w:rsidRPr="006132E6">
              <w:t>Чилимова Е. Н.</w:t>
            </w:r>
          </w:p>
        </w:tc>
        <w:tc>
          <w:tcPr>
            <w:tcW w:w="2268" w:type="dxa"/>
          </w:tcPr>
          <w:p w:rsidR="00BA162B" w:rsidRPr="006132E6" w:rsidRDefault="00BA162B" w:rsidP="004371C6">
            <w:pPr>
              <w:rPr>
                <w:b/>
              </w:rPr>
            </w:pPr>
            <w:r w:rsidRPr="006132E6">
              <w:t>воспитатель</w:t>
            </w:r>
          </w:p>
        </w:tc>
        <w:tc>
          <w:tcPr>
            <w:tcW w:w="1630" w:type="dxa"/>
          </w:tcPr>
          <w:p w:rsidR="00BA162B" w:rsidRPr="00030E74" w:rsidRDefault="00BA162B" w:rsidP="004371C6">
            <w:r w:rsidRPr="00030E74">
              <w:t>25.05.2017г</w:t>
            </w:r>
          </w:p>
        </w:tc>
      </w:tr>
      <w:tr w:rsidR="00BA162B" w:rsidTr="004F457D">
        <w:trPr>
          <w:trHeight w:val="129"/>
        </w:trPr>
        <w:tc>
          <w:tcPr>
            <w:tcW w:w="6945" w:type="dxa"/>
            <w:vMerge w:val="restart"/>
          </w:tcPr>
          <w:p w:rsidR="00BA162B" w:rsidRPr="006132E6" w:rsidRDefault="00BA162B" w:rsidP="004371C6">
            <w:r w:rsidRPr="006132E6">
              <w:t xml:space="preserve">аттестация на </w:t>
            </w:r>
            <w:r w:rsidRPr="006132E6">
              <w:rPr>
                <w:lang w:val="en-US"/>
              </w:rPr>
              <w:t>I</w:t>
            </w:r>
            <w:r w:rsidRPr="006132E6">
              <w:t xml:space="preserve"> квалификационную категорию</w:t>
            </w:r>
          </w:p>
        </w:tc>
        <w:tc>
          <w:tcPr>
            <w:tcW w:w="2552" w:type="dxa"/>
          </w:tcPr>
          <w:p w:rsidR="00BA162B" w:rsidRPr="006132E6" w:rsidRDefault="00BA162B" w:rsidP="001017C9">
            <w:r w:rsidRPr="006132E6">
              <w:t>Петрова И. В.</w:t>
            </w:r>
          </w:p>
        </w:tc>
        <w:tc>
          <w:tcPr>
            <w:tcW w:w="2268" w:type="dxa"/>
          </w:tcPr>
          <w:p w:rsidR="00BA162B" w:rsidRPr="006132E6" w:rsidRDefault="00BA162B" w:rsidP="001017C9">
            <w:pPr>
              <w:rPr>
                <w:b/>
              </w:rPr>
            </w:pPr>
            <w:r w:rsidRPr="006132E6">
              <w:t>воспитатель</w:t>
            </w:r>
          </w:p>
        </w:tc>
        <w:tc>
          <w:tcPr>
            <w:tcW w:w="1630" w:type="dxa"/>
          </w:tcPr>
          <w:p w:rsidR="00BA162B" w:rsidRPr="00030E74" w:rsidRDefault="00BA162B" w:rsidP="001017C9">
            <w:r>
              <w:t>03</w:t>
            </w:r>
            <w:r w:rsidRPr="00030E74">
              <w:t>.04.2017г</w:t>
            </w:r>
          </w:p>
        </w:tc>
      </w:tr>
      <w:tr w:rsidR="00BA162B" w:rsidTr="00DD1D8F">
        <w:trPr>
          <w:trHeight w:val="224"/>
        </w:trPr>
        <w:tc>
          <w:tcPr>
            <w:tcW w:w="6945" w:type="dxa"/>
            <w:vMerge/>
          </w:tcPr>
          <w:p w:rsidR="00BA162B" w:rsidRPr="006132E6" w:rsidRDefault="00BA162B" w:rsidP="004371C6">
            <w:pPr>
              <w:rPr>
                <w:b/>
              </w:rPr>
            </w:pPr>
          </w:p>
        </w:tc>
        <w:tc>
          <w:tcPr>
            <w:tcW w:w="2552" w:type="dxa"/>
          </w:tcPr>
          <w:p w:rsidR="00BA162B" w:rsidRPr="006132E6" w:rsidRDefault="00BA162B" w:rsidP="004371C6">
            <w:r w:rsidRPr="006132E6">
              <w:t>Серова С. В.</w:t>
            </w:r>
          </w:p>
        </w:tc>
        <w:tc>
          <w:tcPr>
            <w:tcW w:w="2268" w:type="dxa"/>
          </w:tcPr>
          <w:p w:rsidR="00BA162B" w:rsidRPr="006132E6" w:rsidRDefault="00BA162B" w:rsidP="004371C6">
            <w:r w:rsidRPr="006132E6">
              <w:t>воспитатель</w:t>
            </w:r>
          </w:p>
        </w:tc>
        <w:tc>
          <w:tcPr>
            <w:tcW w:w="1630" w:type="dxa"/>
          </w:tcPr>
          <w:p w:rsidR="00BA162B" w:rsidRPr="00030E74" w:rsidRDefault="00BA162B" w:rsidP="004371C6">
            <w:r w:rsidRPr="00257864">
              <w:t>01.05.2017г</w:t>
            </w:r>
          </w:p>
        </w:tc>
      </w:tr>
      <w:tr w:rsidR="00BA162B" w:rsidTr="004F457D">
        <w:trPr>
          <w:trHeight w:val="264"/>
        </w:trPr>
        <w:tc>
          <w:tcPr>
            <w:tcW w:w="6945" w:type="dxa"/>
            <w:vMerge w:val="restart"/>
          </w:tcPr>
          <w:p w:rsidR="00BA162B" w:rsidRPr="006132E6" w:rsidRDefault="00BA162B" w:rsidP="004371C6">
            <w:r w:rsidRPr="006132E6">
              <w:t>аттестация на высшую  квалификационную категорию</w:t>
            </w:r>
          </w:p>
        </w:tc>
        <w:tc>
          <w:tcPr>
            <w:tcW w:w="2552" w:type="dxa"/>
          </w:tcPr>
          <w:p w:rsidR="00BA162B" w:rsidRPr="006132E6" w:rsidRDefault="00BA162B" w:rsidP="001017C9">
            <w:r w:rsidRPr="006132E6">
              <w:t>Ольская О. С.</w:t>
            </w:r>
          </w:p>
        </w:tc>
        <w:tc>
          <w:tcPr>
            <w:tcW w:w="2268" w:type="dxa"/>
          </w:tcPr>
          <w:p w:rsidR="00BA162B" w:rsidRPr="006132E6" w:rsidRDefault="00BA162B" w:rsidP="001017C9">
            <w:r w:rsidRPr="006132E6">
              <w:t>учитель- логопед</w:t>
            </w:r>
          </w:p>
        </w:tc>
        <w:tc>
          <w:tcPr>
            <w:tcW w:w="1630" w:type="dxa"/>
          </w:tcPr>
          <w:p w:rsidR="00BA162B" w:rsidRPr="006132E6" w:rsidRDefault="00BA162B" w:rsidP="001017C9">
            <w:pPr>
              <w:rPr>
                <w:b/>
              </w:rPr>
            </w:pPr>
            <w:r w:rsidRPr="006132E6">
              <w:t>27.01.2017г.</w:t>
            </w:r>
          </w:p>
        </w:tc>
      </w:tr>
      <w:tr w:rsidR="00BA162B" w:rsidTr="00DD1D8F">
        <w:trPr>
          <w:trHeight w:val="143"/>
        </w:trPr>
        <w:tc>
          <w:tcPr>
            <w:tcW w:w="6945" w:type="dxa"/>
            <w:vMerge/>
          </w:tcPr>
          <w:p w:rsidR="00BA162B" w:rsidRPr="006132E6" w:rsidRDefault="00BA162B" w:rsidP="004371C6">
            <w:pPr>
              <w:rPr>
                <w:b/>
              </w:rPr>
            </w:pPr>
          </w:p>
        </w:tc>
        <w:tc>
          <w:tcPr>
            <w:tcW w:w="2552" w:type="dxa"/>
          </w:tcPr>
          <w:p w:rsidR="00BA162B" w:rsidRPr="006132E6" w:rsidRDefault="00BA162B" w:rsidP="004371C6">
            <w:r w:rsidRPr="006132E6">
              <w:t>Мисина С. В.</w:t>
            </w:r>
          </w:p>
        </w:tc>
        <w:tc>
          <w:tcPr>
            <w:tcW w:w="2268" w:type="dxa"/>
          </w:tcPr>
          <w:p w:rsidR="00BA162B" w:rsidRPr="006132E6" w:rsidRDefault="00BA162B" w:rsidP="004371C6">
            <w:r w:rsidRPr="006132E6">
              <w:t>воспитатель</w:t>
            </w:r>
          </w:p>
        </w:tc>
        <w:tc>
          <w:tcPr>
            <w:tcW w:w="1630" w:type="dxa"/>
          </w:tcPr>
          <w:p w:rsidR="00BA162B" w:rsidRPr="006132E6" w:rsidRDefault="00BA162B" w:rsidP="004371C6">
            <w:pPr>
              <w:rPr>
                <w:b/>
              </w:rPr>
            </w:pPr>
            <w:r w:rsidRPr="006132E6">
              <w:t>22.02.2017г</w:t>
            </w:r>
          </w:p>
        </w:tc>
      </w:tr>
    </w:tbl>
    <w:p w:rsidR="00BA162B" w:rsidRDefault="00BA162B" w:rsidP="001B4360">
      <w:pPr>
        <w:pStyle w:val="NoSpacing"/>
        <w:spacing w:line="240" w:lineRule="atLeast"/>
        <w:ind w:left="567"/>
        <w:rPr>
          <w:rFonts w:ascii="Times New Roman" w:hAnsi="Times New Roman"/>
          <w:b/>
        </w:rPr>
      </w:pPr>
      <w:r w:rsidRPr="006132E6">
        <w:rPr>
          <w:rFonts w:ascii="Times New Roman" w:hAnsi="Times New Roman"/>
          <w:b/>
        </w:rPr>
        <w:t xml:space="preserve">  </w:t>
      </w:r>
    </w:p>
    <w:p w:rsidR="00BA162B" w:rsidRDefault="00BA162B" w:rsidP="001B4360">
      <w:pPr>
        <w:pStyle w:val="NoSpacing"/>
        <w:spacing w:line="240" w:lineRule="atLeast"/>
        <w:ind w:left="567"/>
        <w:rPr>
          <w:rFonts w:ascii="Times New Roman" w:hAnsi="Times New Roman"/>
        </w:rPr>
      </w:pPr>
      <w:r w:rsidRPr="006132E6">
        <w:rPr>
          <w:rFonts w:ascii="Times New Roman" w:hAnsi="Times New Roman"/>
          <w:b/>
        </w:rPr>
        <w:t xml:space="preserve">  </w:t>
      </w:r>
      <w:r w:rsidRPr="00030E74">
        <w:rPr>
          <w:rFonts w:ascii="Times New Roman" w:hAnsi="Times New Roman"/>
          <w:b/>
          <w:sz w:val="24"/>
        </w:rPr>
        <w:t>Вывод</w:t>
      </w:r>
      <w:r w:rsidRPr="00030E74">
        <w:rPr>
          <w:rFonts w:ascii="Times New Roman" w:hAnsi="Times New Roman"/>
          <w:sz w:val="24"/>
        </w:rPr>
        <w:t>: в учебном году</w:t>
      </w:r>
      <w:r w:rsidRPr="00030E74">
        <w:rPr>
          <w:rFonts w:ascii="Times New Roman" w:hAnsi="Times New Roman"/>
          <w:b/>
          <w:sz w:val="24"/>
        </w:rPr>
        <w:t xml:space="preserve">  </w:t>
      </w:r>
      <w:r w:rsidRPr="00030E74">
        <w:rPr>
          <w:rFonts w:ascii="Times New Roman" w:hAnsi="Times New Roman"/>
          <w:sz w:val="24"/>
        </w:rPr>
        <w:t>пришел молодой педагог без опыта работы, прошли ат</w:t>
      </w:r>
      <w:r>
        <w:rPr>
          <w:rFonts w:ascii="Times New Roman" w:hAnsi="Times New Roman"/>
          <w:sz w:val="24"/>
        </w:rPr>
        <w:t xml:space="preserve">тестацию на высшую категорию – </w:t>
      </w:r>
      <w:r w:rsidRPr="00030E7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воспитатель</w:t>
      </w:r>
      <w:r w:rsidRPr="00030E74">
        <w:rPr>
          <w:rFonts w:ascii="Times New Roman" w:hAnsi="Times New Roman"/>
          <w:sz w:val="24"/>
        </w:rPr>
        <w:t xml:space="preserve"> и учитель-логопед, на первую квалификационную категорию – 2 педагога</w:t>
      </w:r>
      <w:r>
        <w:rPr>
          <w:rFonts w:ascii="Times New Roman" w:hAnsi="Times New Roman"/>
          <w:sz w:val="24"/>
        </w:rPr>
        <w:t>.</w:t>
      </w:r>
    </w:p>
    <w:p w:rsidR="00BA162B" w:rsidRDefault="00BA162B" w:rsidP="001B4360">
      <w:pPr>
        <w:pStyle w:val="NoSpacing"/>
        <w:spacing w:line="240" w:lineRule="atLeast"/>
        <w:ind w:left="-284"/>
        <w:rPr>
          <w:rFonts w:ascii="Times New Roman" w:hAnsi="Times New Roman"/>
        </w:rPr>
      </w:pPr>
    </w:p>
    <w:p w:rsidR="00BA162B" w:rsidRPr="004F457D" w:rsidRDefault="00BA162B" w:rsidP="004F457D">
      <w:pPr>
        <w:pStyle w:val="NoSpacing"/>
        <w:jc w:val="left"/>
        <w:rPr>
          <w:rFonts w:ascii="Times New Roman" w:hAnsi="Times New Roman"/>
          <w:sz w:val="24"/>
          <w:szCs w:val="24"/>
          <w:u w:val="single"/>
        </w:rPr>
      </w:pPr>
      <w:r w:rsidRPr="004F457D">
        <w:rPr>
          <w:rFonts w:ascii="Times New Roman" w:hAnsi="Times New Roman"/>
          <w:sz w:val="24"/>
          <w:szCs w:val="24"/>
          <w:u w:val="single"/>
        </w:rPr>
        <w:t xml:space="preserve"> Анализ   повышения квалификации педагогического коллектива</w:t>
      </w:r>
    </w:p>
    <w:tbl>
      <w:tblPr>
        <w:tblpPr w:leftFromText="180" w:rightFromText="180" w:vertAnchor="text" w:horzAnchor="page" w:tblpX="1618" w:tblpY="152"/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2126"/>
        <w:gridCol w:w="7938"/>
        <w:gridCol w:w="2126"/>
        <w:gridCol w:w="1418"/>
      </w:tblGrid>
      <w:tr w:rsidR="00BA162B" w:rsidRPr="00183324" w:rsidTr="00CB6ECD">
        <w:trPr>
          <w:trHeight w:val="507"/>
        </w:trPr>
        <w:tc>
          <w:tcPr>
            <w:tcW w:w="534" w:type="dxa"/>
          </w:tcPr>
          <w:p w:rsidR="00BA162B" w:rsidRPr="00183324" w:rsidRDefault="00BA162B" w:rsidP="00183324">
            <w:pPr>
              <w:jc w:val="center"/>
              <w:rPr>
                <w:b/>
              </w:rPr>
            </w:pPr>
            <w:r w:rsidRPr="00183324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2126" w:type="dxa"/>
          </w:tcPr>
          <w:p w:rsidR="00BA162B" w:rsidRPr="00183324" w:rsidRDefault="00BA162B" w:rsidP="00183324">
            <w:pPr>
              <w:jc w:val="center"/>
              <w:rPr>
                <w:b/>
              </w:rPr>
            </w:pPr>
            <w:r w:rsidRPr="00183324">
              <w:rPr>
                <w:b/>
                <w:sz w:val="22"/>
                <w:szCs w:val="22"/>
              </w:rPr>
              <w:t>Ф, И. О. педагога</w:t>
            </w:r>
          </w:p>
        </w:tc>
        <w:tc>
          <w:tcPr>
            <w:tcW w:w="7938" w:type="dxa"/>
          </w:tcPr>
          <w:p w:rsidR="00BA162B" w:rsidRPr="00183324" w:rsidRDefault="00BA162B" w:rsidP="00183324">
            <w:pPr>
              <w:jc w:val="center"/>
              <w:rPr>
                <w:b/>
              </w:rPr>
            </w:pPr>
            <w:r w:rsidRPr="00183324">
              <w:rPr>
                <w:b/>
                <w:sz w:val="22"/>
                <w:szCs w:val="22"/>
              </w:rPr>
              <w:t>тема</w:t>
            </w:r>
          </w:p>
        </w:tc>
        <w:tc>
          <w:tcPr>
            <w:tcW w:w="2126" w:type="dxa"/>
          </w:tcPr>
          <w:p w:rsidR="00BA162B" w:rsidRPr="00183324" w:rsidRDefault="00BA162B" w:rsidP="00183324">
            <w:pPr>
              <w:jc w:val="center"/>
              <w:rPr>
                <w:b/>
              </w:rPr>
            </w:pPr>
            <w:r w:rsidRPr="00183324">
              <w:rPr>
                <w:b/>
                <w:sz w:val="22"/>
                <w:szCs w:val="22"/>
              </w:rPr>
              <w:t>дата</w:t>
            </w:r>
          </w:p>
        </w:tc>
        <w:tc>
          <w:tcPr>
            <w:tcW w:w="1418" w:type="dxa"/>
          </w:tcPr>
          <w:p w:rsidR="00BA162B" w:rsidRPr="00183324" w:rsidRDefault="00BA162B" w:rsidP="0018332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количество</w:t>
            </w:r>
            <w:r w:rsidRPr="00183324">
              <w:rPr>
                <w:b/>
                <w:sz w:val="22"/>
                <w:szCs w:val="22"/>
              </w:rPr>
              <w:t xml:space="preserve"> часов</w:t>
            </w:r>
          </w:p>
        </w:tc>
      </w:tr>
      <w:tr w:rsidR="00BA162B" w:rsidRPr="00183324" w:rsidTr="00CB6ECD">
        <w:trPr>
          <w:trHeight w:val="261"/>
        </w:trPr>
        <w:tc>
          <w:tcPr>
            <w:tcW w:w="534" w:type="dxa"/>
          </w:tcPr>
          <w:p w:rsidR="00BA162B" w:rsidRPr="00913DCE" w:rsidRDefault="00BA162B" w:rsidP="00545D4A">
            <w:r>
              <w:rPr>
                <w:sz w:val="22"/>
                <w:szCs w:val="22"/>
              </w:rPr>
              <w:t>1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left"/>
              <w:rPr>
                <w:rFonts w:ascii="Times New Roman" w:hAnsi="Times New Roman"/>
                <w:b/>
              </w:rPr>
            </w:pPr>
            <w:r w:rsidRPr="00913DCE">
              <w:rPr>
                <w:rFonts w:ascii="Times New Roman" w:hAnsi="Times New Roman"/>
              </w:rPr>
              <w:t>Морозова Е. С.</w:t>
            </w:r>
          </w:p>
        </w:tc>
        <w:tc>
          <w:tcPr>
            <w:tcW w:w="7938" w:type="dxa"/>
          </w:tcPr>
          <w:p w:rsidR="00BA162B" w:rsidRPr="00913DCE" w:rsidRDefault="00BA162B" w:rsidP="00545D4A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Создание образовательного пространства для детей с ОВЗ в условиях ФГОС ДО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01-16.03.2017г.</w:t>
            </w:r>
          </w:p>
        </w:tc>
        <w:tc>
          <w:tcPr>
            <w:tcW w:w="1418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913DCE">
              <w:rPr>
                <w:rFonts w:ascii="Times New Roman" w:hAnsi="Times New Roman"/>
              </w:rPr>
              <w:t>36</w:t>
            </w:r>
          </w:p>
        </w:tc>
      </w:tr>
      <w:tr w:rsidR="00BA162B" w:rsidRPr="00183324" w:rsidTr="00CB6ECD">
        <w:trPr>
          <w:trHeight w:val="261"/>
        </w:trPr>
        <w:tc>
          <w:tcPr>
            <w:tcW w:w="534" w:type="dxa"/>
          </w:tcPr>
          <w:p w:rsidR="00BA162B" w:rsidRPr="00913DCE" w:rsidRDefault="00BA162B" w:rsidP="00545D4A">
            <w:r>
              <w:rPr>
                <w:sz w:val="22"/>
                <w:szCs w:val="22"/>
              </w:rPr>
              <w:t>2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Шумкова Н. И.</w:t>
            </w:r>
          </w:p>
        </w:tc>
        <w:tc>
          <w:tcPr>
            <w:tcW w:w="7938" w:type="dxa"/>
          </w:tcPr>
          <w:p w:rsidR="00BA162B" w:rsidRPr="00913DCE" w:rsidRDefault="00BA162B" w:rsidP="00545D4A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Создание образовательного пространства для детей с ОВЗ в условиях ФГОС ДО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01-16.03.2017г.</w:t>
            </w:r>
          </w:p>
        </w:tc>
        <w:tc>
          <w:tcPr>
            <w:tcW w:w="1418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913DCE">
              <w:rPr>
                <w:rFonts w:ascii="Times New Roman" w:hAnsi="Times New Roman"/>
              </w:rPr>
              <w:t>36</w:t>
            </w:r>
          </w:p>
        </w:tc>
      </w:tr>
      <w:tr w:rsidR="00BA162B" w:rsidRPr="00183324" w:rsidTr="00CB6ECD">
        <w:trPr>
          <w:trHeight w:val="261"/>
        </w:trPr>
        <w:tc>
          <w:tcPr>
            <w:tcW w:w="534" w:type="dxa"/>
          </w:tcPr>
          <w:p w:rsidR="00BA162B" w:rsidRPr="00913DCE" w:rsidRDefault="00BA162B" w:rsidP="00545D4A">
            <w:r>
              <w:rPr>
                <w:sz w:val="22"/>
                <w:szCs w:val="22"/>
              </w:rPr>
              <w:t>3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Макаревич Е. В.</w:t>
            </w:r>
          </w:p>
        </w:tc>
        <w:tc>
          <w:tcPr>
            <w:tcW w:w="7938" w:type="dxa"/>
          </w:tcPr>
          <w:p w:rsidR="00BA162B" w:rsidRPr="00913DCE" w:rsidRDefault="00BA162B" w:rsidP="00545D4A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Создание образовательного пространства для детей с ОВЗ в условиях ФГОС ДО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01-16.03.2017г.</w:t>
            </w:r>
          </w:p>
        </w:tc>
        <w:tc>
          <w:tcPr>
            <w:tcW w:w="1418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913DCE">
              <w:rPr>
                <w:rFonts w:ascii="Times New Roman" w:hAnsi="Times New Roman"/>
              </w:rPr>
              <w:t>36</w:t>
            </w:r>
          </w:p>
        </w:tc>
      </w:tr>
      <w:tr w:rsidR="00BA162B" w:rsidRPr="00183324" w:rsidTr="00CB6ECD">
        <w:trPr>
          <w:trHeight w:val="261"/>
        </w:trPr>
        <w:tc>
          <w:tcPr>
            <w:tcW w:w="534" w:type="dxa"/>
          </w:tcPr>
          <w:p w:rsidR="00BA162B" w:rsidRPr="00913DCE" w:rsidRDefault="00BA162B" w:rsidP="00545D4A">
            <w:r>
              <w:rPr>
                <w:sz w:val="22"/>
                <w:szCs w:val="22"/>
              </w:rPr>
              <w:t>4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lef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Петрова И. В.</w:t>
            </w:r>
          </w:p>
        </w:tc>
        <w:tc>
          <w:tcPr>
            <w:tcW w:w="7938" w:type="dxa"/>
          </w:tcPr>
          <w:p w:rsidR="00BA162B" w:rsidRPr="00913DCE" w:rsidRDefault="00BA162B" w:rsidP="00545D4A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Создание образовательного пространства для детей с ОВЗ в условиях ФГОС ДО</w:t>
            </w:r>
          </w:p>
        </w:tc>
        <w:tc>
          <w:tcPr>
            <w:tcW w:w="2126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913DCE">
              <w:rPr>
                <w:rFonts w:ascii="Times New Roman" w:hAnsi="Times New Roman"/>
              </w:rPr>
              <w:t>01-16.03.2017г.</w:t>
            </w:r>
          </w:p>
        </w:tc>
        <w:tc>
          <w:tcPr>
            <w:tcW w:w="1418" w:type="dxa"/>
          </w:tcPr>
          <w:p w:rsidR="00BA162B" w:rsidRPr="00913DCE" w:rsidRDefault="00BA162B" w:rsidP="00D07964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913DCE">
              <w:rPr>
                <w:rFonts w:ascii="Times New Roman" w:hAnsi="Times New Roman"/>
              </w:rPr>
              <w:t>36</w:t>
            </w:r>
          </w:p>
        </w:tc>
      </w:tr>
      <w:tr w:rsidR="00BA162B" w:rsidRPr="00183324" w:rsidTr="00CB6ECD">
        <w:trPr>
          <w:trHeight w:val="261"/>
        </w:trPr>
        <w:tc>
          <w:tcPr>
            <w:tcW w:w="534" w:type="dxa"/>
          </w:tcPr>
          <w:p w:rsidR="00BA162B" w:rsidRPr="00183324" w:rsidRDefault="00BA162B" w:rsidP="0019183D">
            <w:r>
              <w:rPr>
                <w:sz w:val="22"/>
                <w:szCs w:val="22"/>
              </w:rPr>
              <w:t>5</w:t>
            </w:r>
          </w:p>
        </w:tc>
        <w:tc>
          <w:tcPr>
            <w:tcW w:w="2126" w:type="dxa"/>
          </w:tcPr>
          <w:p w:rsidR="00BA162B" w:rsidRPr="00D01FF9" w:rsidRDefault="00BA162B" w:rsidP="00913DCE">
            <w:pPr>
              <w:pStyle w:val="NoSpacing"/>
              <w:spacing w:line="240" w:lineRule="atLeast"/>
              <w:jc w:val="left"/>
              <w:rPr>
                <w:rFonts w:ascii="Times New Roman" w:hAnsi="Times New Roman"/>
                <w:b/>
              </w:rPr>
            </w:pPr>
            <w:r w:rsidRPr="00D01FF9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Абрамова </w:t>
            </w:r>
            <w:r w:rsidRPr="00183324">
              <w:t xml:space="preserve"> </w:t>
            </w:r>
            <w:r w:rsidRPr="00D01FF9">
              <w:rPr>
                <w:rFonts w:ascii="Times New Roman" w:hAnsi="Times New Roman"/>
                <w:color w:val="000000"/>
                <w:shd w:val="clear" w:color="auto" w:fill="FFFFFF"/>
              </w:rPr>
              <w:t>М. А.</w:t>
            </w:r>
          </w:p>
        </w:tc>
        <w:tc>
          <w:tcPr>
            <w:tcW w:w="7938" w:type="dxa"/>
          </w:tcPr>
          <w:p w:rsidR="00BA162B" w:rsidRPr="00D07964" w:rsidRDefault="00BA162B" w:rsidP="0019183D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FF9">
              <w:rPr>
                <w:rFonts w:ascii="Times New Roman" w:hAnsi="Times New Roman"/>
                <w:color w:val="000000"/>
                <w:shd w:val="clear" w:color="auto" w:fill="FFFFFF"/>
              </w:rPr>
              <w:t>Трудовое законодательство 2017-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D01FF9">
                <w:rPr>
                  <w:rFonts w:ascii="Times New Roman" w:hAnsi="Times New Roman"/>
                  <w:color w:val="000000"/>
                  <w:shd w:val="clear" w:color="auto" w:fill="FFFFFF"/>
                </w:rPr>
                <w:t>2018 г</w:t>
              </w:r>
            </w:smartTag>
            <w:r w:rsidRPr="00D01FF9">
              <w:rPr>
                <w:rFonts w:ascii="Times New Roman" w:hAnsi="Times New Roman"/>
                <w:color w:val="000000"/>
                <w:shd w:val="clear" w:color="auto" w:fill="FFFFFF"/>
              </w:rPr>
              <w:t>. Практика применения</w:t>
            </w:r>
          </w:p>
        </w:tc>
        <w:tc>
          <w:tcPr>
            <w:tcW w:w="2126" w:type="dxa"/>
          </w:tcPr>
          <w:p w:rsidR="00BA162B" w:rsidRPr="00D07964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FF9">
              <w:rPr>
                <w:rFonts w:ascii="Times New Roman" w:hAnsi="Times New Roman"/>
                <w:color w:val="000000"/>
                <w:shd w:val="clear" w:color="auto" w:fill="FFFFFF"/>
              </w:rPr>
              <w:t>26.09.2017г</w:t>
            </w:r>
          </w:p>
        </w:tc>
        <w:tc>
          <w:tcPr>
            <w:tcW w:w="1418" w:type="dxa"/>
          </w:tcPr>
          <w:p w:rsidR="00BA162B" w:rsidRPr="00D07964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7964">
              <w:rPr>
                <w:rFonts w:ascii="Times New Roman" w:hAnsi="Times New Roman"/>
              </w:rPr>
              <w:t xml:space="preserve">36 </w:t>
            </w:r>
          </w:p>
        </w:tc>
      </w:tr>
      <w:tr w:rsidR="00BA162B" w:rsidRPr="00183324" w:rsidTr="00CB6ECD">
        <w:trPr>
          <w:trHeight w:val="70"/>
        </w:trPr>
        <w:tc>
          <w:tcPr>
            <w:tcW w:w="534" w:type="dxa"/>
          </w:tcPr>
          <w:p w:rsidR="00BA162B" w:rsidRPr="00183324" w:rsidRDefault="00BA162B" w:rsidP="0019183D">
            <w:r>
              <w:rPr>
                <w:sz w:val="22"/>
                <w:szCs w:val="22"/>
              </w:rPr>
              <w:t>6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lef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Лучина Е. А.</w:t>
            </w:r>
          </w:p>
        </w:tc>
        <w:tc>
          <w:tcPr>
            <w:tcW w:w="7938" w:type="dxa"/>
          </w:tcPr>
          <w:p w:rsidR="00BA162B" w:rsidRPr="00D07964" w:rsidRDefault="00BA162B" w:rsidP="0019183D">
            <w:pPr>
              <w:pStyle w:val="NoSpacing"/>
              <w:spacing w:line="240" w:lineRule="atLeast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D01FF9">
              <w:rPr>
                <w:rFonts w:ascii="Times New Roman" w:hAnsi="Times New Roman"/>
                <w:color w:val="000000"/>
                <w:shd w:val="clear" w:color="auto" w:fill="FFFFFF"/>
              </w:rPr>
              <w:t>Физическая культура ДОУ в условиях реализации ФГОС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30.10-08.11.2017г</w:t>
            </w:r>
          </w:p>
        </w:tc>
        <w:tc>
          <w:tcPr>
            <w:tcW w:w="141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72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A162B" w:rsidRPr="00183324" w:rsidTr="00CB6ECD">
        <w:trPr>
          <w:trHeight w:val="155"/>
        </w:trPr>
        <w:tc>
          <w:tcPr>
            <w:tcW w:w="534" w:type="dxa"/>
          </w:tcPr>
          <w:p w:rsidR="00BA162B" w:rsidRPr="00183324" w:rsidRDefault="00BA162B" w:rsidP="0019183D">
            <w:r>
              <w:rPr>
                <w:sz w:val="22"/>
                <w:szCs w:val="22"/>
              </w:rPr>
              <w:t>7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lef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Лапкасова А. Г.</w:t>
            </w:r>
          </w:p>
        </w:tc>
        <w:tc>
          <w:tcPr>
            <w:tcW w:w="793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 xml:space="preserve">Организация дошкольной деятельности в соответствии с ФГОС 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11-17.11.2017г.</w:t>
            </w:r>
          </w:p>
        </w:tc>
        <w:tc>
          <w:tcPr>
            <w:tcW w:w="141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BA162B" w:rsidRPr="00183324" w:rsidTr="00CB6ECD">
        <w:trPr>
          <w:trHeight w:val="316"/>
        </w:trPr>
        <w:tc>
          <w:tcPr>
            <w:tcW w:w="534" w:type="dxa"/>
          </w:tcPr>
          <w:p w:rsidR="00BA162B" w:rsidRPr="00183324" w:rsidRDefault="00BA162B" w:rsidP="0019183D"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lef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Жерикова И. Р.</w:t>
            </w:r>
          </w:p>
        </w:tc>
        <w:tc>
          <w:tcPr>
            <w:tcW w:w="793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 xml:space="preserve">Организация дошкольной деятельности в соответствии с ФГОС 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11-17.11.2017г.</w:t>
            </w:r>
          </w:p>
        </w:tc>
        <w:tc>
          <w:tcPr>
            <w:tcW w:w="141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36</w:t>
            </w:r>
          </w:p>
        </w:tc>
      </w:tr>
      <w:tr w:rsidR="00BA162B" w:rsidRPr="00183324" w:rsidTr="00CB6ECD">
        <w:trPr>
          <w:trHeight w:val="507"/>
        </w:trPr>
        <w:tc>
          <w:tcPr>
            <w:tcW w:w="534" w:type="dxa"/>
          </w:tcPr>
          <w:p w:rsidR="00BA162B" w:rsidRPr="00183324" w:rsidRDefault="00BA162B" w:rsidP="0019183D">
            <w:r>
              <w:rPr>
                <w:sz w:val="22"/>
                <w:szCs w:val="22"/>
              </w:rPr>
              <w:t>9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lef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Мацола Л. С.</w:t>
            </w:r>
          </w:p>
        </w:tc>
        <w:tc>
          <w:tcPr>
            <w:tcW w:w="7938" w:type="dxa"/>
          </w:tcPr>
          <w:p w:rsidR="00BA162B" w:rsidRPr="00D01FF9" w:rsidRDefault="00BA162B" w:rsidP="0019183D">
            <w:pPr>
              <w:jc w:val="both"/>
            </w:pPr>
            <w:r w:rsidRPr="00D01FF9">
              <w:rPr>
                <w:sz w:val="22"/>
                <w:szCs w:val="22"/>
              </w:rPr>
              <w:t xml:space="preserve">Педагогическая диагностика индивидуального развития дошкольников: содержание и технологии 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04-08.12.2017г.</w:t>
            </w:r>
          </w:p>
        </w:tc>
        <w:tc>
          <w:tcPr>
            <w:tcW w:w="141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36</w:t>
            </w:r>
          </w:p>
        </w:tc>
      </w:tr>
      <w:tr w:rsidR="00BA162B" w:rsidRPr="00183324" w:rsidTr="00686E38">
        <w:trPr>
          <w:trHeight w:val="301"/>
        </w:trPr>
        <w:tc>
          <w:tcPr>
            <w:tcW w:w="534" w:type="dxa"/>
          </w:tcPr>
          <w:p w:rsidR="00BA162B" w:rsidRPr="00183324" w:rsidRDefault="00BA162B" w:rsidP="0019183D">
            <w:r>
              <w:rPr>
                <w:sz w:val="22"/>
                <w:szCs w:val="22"/>
              </w:rPr>
              <w:t>10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left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Казанская А. Л.</w:t>
            </w:r>
          </w:p>
        </w:tc>
        <w:tc>
          <w:tcPr>
            <w:tcW w:w="7938" w:type="dxa"/>
          </w:tcPr>
          <w:p w:rsidR="00BA162B" w:rsidRPr="00D01FF9" w:rsidRDefault="00BA162B" w:rsidP="0019183D">
            <w:pPr>
              <w:jc w:val="both"/>
            </w:pPr>
            <w:r w:rsidRPr="00D01FF9">
              <w:rPr>
                <w:color w:val="000000"/>
                <w:sz w:val="22"/>
                <w:szCs w:val="22"/>
                <w:shd w:val="clear" w:color="auto" w:fill="FFFFFF"/>
              </w:rPr>
              <w:t>Создание образовательного пространства для детей с ОВЗ в условиях ФГОС ДО</w:t>
            </w:r>
          </w:p>
        </w:tc>
        <w:tc>
          <w:tcPr>
            <w:tcW w:w="2126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21.11-04.12.2017г.</w:t>
            </w:r>
          </w:p>
        </w:tc>
        <w:tc>
          <w:tcPr>
            <w:tcW w:w="1418" w:type="dxa"/>
          </w:tcPr>
          <w:p w:rsidR="00BA162B" w:rsidRPr="00D01FF9" w:rsidRDefault="00BA162B" w:rsidP="0019183D">
            <w:pPr>
              <w:pStyle w:val="NoSpacing"/>
              <w:spacing w:line="240" w:lineRule="atLeast"/>
              <w:jc w:val="center"/>
              <w:rPr>
                <w:rFonts w:ascii="Times New Roman" w:hAnsi="Times New Roman"/>
              </w:rPr>
            </w:pPr>
            <w:r w:rsidRPr="00D01FF9">
              <w:rPr>
                <w:rFonts w:ascii="Times New Roman" w:hAnsi="Times New Roman"/>
              </w:rPr>
              <w:t>36</w:t>
            </w:r>
          </w:p>
        </w:tc>
      </w:tr>
    </w:tbl>
    <w:p w:rsidR="00BA162B" w:rsidRDefault="00BA162B" w:rsidP="001244B4">
      <w:pPr>
        <w:rPr>
          <w:b/>
        </w:rPr>
      </w:pPr>
    </w:p>
    <w:p w:rsidR="00BA162B" w:rsidRDefault="00BA162B" w:rsidP="001244B4">
      <w:pPr>
        <w:rPr>
          <w:b/>
        </w:rPr>
      </w:pPr>
    </w:p>
    <w:p w:rsidR="00BA162B" w:rsidRPr="00B9498B" w:rsidRDefault="00BA162B" w:rsidP="001244B4">
      <w:r>
        <w:rPr>
          <w:b/>
        </w:rPr>
        <w:t xml:space="preserve">          </w:t>
      </w:r>
      <w:r w:rsidRPr="00B9498B">
        <w:rPr>
          <w:b/>
        </w:rPr>
        <w:t>Вывод:</w:t>
      </w:r>
      <w:r>
        <w:t xml:space="preserve"> к</w:t>
      </w:r>
      <w:r w:rsidRPr="00B9498B">
        <w:t xml:space="preserve">урсы повышения квалификации  прошли  </w:t>
      </w:r>
      <w:r>
        <w:t xml:space="preserve">5  воспитателей и 5 специалистов. </w:t>
      </w:r>
      <w:r w:rsidRPr="00B9498B">
        <w:t>Обу</w:t>
      </w:r>
      <w:r>
        <w:t>чается в учебных заведениях - 1 педагог, на курсах переподготовки – 4 человека.</w:t>
      </w:r>
    </w:p>
    <w:p w:rsidR="00BA162B" w:rsidRPr="00B9498B" w:rsidRDefault="00BA162B" w:rsidP="001B4360">
      <w:pPr>
        <w:pStyle w:val="NoSpacing"/>
        <w:ind w:left="709"/>
        <w:rPr>
          <w:rFonts w:ascii="Times New Roman" w:hAnsi="Times New Roman"/>
          <w:sz w:val="24"/>
        </w:rPr>
      </w:pPr>
    </w:p>
    <w:p w:rsidR="00BA162B" w:rsidRPr="001244B4" w:rsidRDefault="00BA162B" w:rsidP="001244B4">
      <w:pPr>
        <w:pStyle w:val="NoSpacing"/>
        <w:jc w:val="left"/>
        <w:rPr>
          <w:rFonts w:ascii="Times New Roman" w:hAnsi="Times New Roman"/>
          <w:sz w:val="24"/>
          <w:szCs w:val="24"/>
          <w:u w:val="single"/>
        </w:rPr>
      </w:pPr>
      <w:r w:rsidRPr="001244B4">
        <w:rPr>
          <w:rFonts w:ascii="Times New Roman" w:hAnsi="Times New Roman"/>
          <w:sz w:val="24"/>
          <w:u w:val="single"/>
        </w:rPr>
        <w:t xml:space="preserve"> А</w:t>
      </w:r>
      <w:r w:rsidRPr="001244B4">
        <w:rPr>
          <w:rFonts w:ascii="Times New Roman" w:hAnsi="Times New Roman"/>
          <w:sz w:val="24"/>
          <w:szCs w:val="24"/>
          <w:u w:val="single"/>
        </w:rPr>
        <w:t>нализ профессиональной деятельности педагогического коллектива</w:t>
      </w:r>
    </w:p>
    <w:p w:rsidR="00BA162B" w:rsidRDefault="00BA162B" w:rsidP="001B4360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В 2017 году педагоги выступили и </w:t>
      </w:r>
      <w:r>
        <w:rPr>
          <w:rFonts w:ascii="Times New Roman" w:hAnsi="Times New Roman"/>
          <w:b/>
          <w:sz w:val="24"/>
          <w:szCs w:val="24"/>
        </w:rPr>
        <w:t>обобщили опыт работы:</w:t>
      </w:r>
    </w:p>
    <w:tbl>
      <w:tblPr>
        <w:tblW w:w="14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7"/>
        <w:gridCol w:w="1754"/>
        <w:gridCol w:w="2034"/>
        <w:gridCol w:w="3685"/>
        <w:gridCol w:w="3828"/>
        <w:gridCol w:w="1756"/>
      </w:tblGrid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jc w:val="center"/>
              <w:rPr>
                <w:b/>
                <w:sz w:val="18"/>
                <w:szCs w:val="18"/>
              </w:rPr>
            </w:pPr>
            <w:r w:rsidRPr="00D16F47">
              <w:rPr>
                <w:b/>
                <w:sz w:val="18"/>
                <w:szCs w:val="18"/>
              </w:rPr>
              <w:t>уровень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jc w:val="center"/>
              <w:rPr>
                <w:b/>
                <w:sz w:val="18"/>
                <w:szCs w:val="18"/>
              </w:rPr>
            </w:pPr>
            <w:r w:rsidRPr="00D16F47">
              <w:rPr>
                <w:b/>
                <w:sz w:val="18"/>
                <w:szCs w:val="18"/>
              </w:rPr>
              <w:t>дата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jc w:val="center"/>
              <w:rPr>
                <w:b/>
                <w:sz w:val="18"/>
                <w:szCs w:val="18"/>
              </w:rPr>
            </w:pPr>
            <w:r w:rsidRPr="00D16F47">
              <w:rPr>
                <w:b/>
                <w:sz w:val="18"/>
                <w:szCs w:val="18"/>
              </w:rPr>
              <w:t>Ф. И. О. педагога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jc w:val="center"/>
              <w:rPr>
                <w:b/>
                <w:sz w:val="18"/>
                <w:szCs w:val="18"/>
              </w:rPr>
            </w:pPr>
            <w:r w:rsidRPr="00D16F47">
              <w:rPr>
                <w:b/>
                <w:sz w:val="18"/>
                <w:szCs w:val="18"/>
              </w:rPr>
              <w:t>тема выступления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jc w:val="center"/>
              <w:rPr>
                <w:b/>
                <w:sz w:val="18"/>
                <w:szCs w:val="18"/>
              </w:rPr>
            </w:pPr>
            <w:r w:rsidRPr="00D16F47">
              <w:rPr>
                <w:b/>
                <w:sz w:val="18"/>
                <w:szCs w:val="18"/>
              </w:rPr>
              <w:t>мероприятие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jc w:val="center"/>
              <w:rPr>
                <w:b/>
                <w:sz w:val="18"/>
                <w:szCs w:val="18"/>
              </w:rPr>
            </w:pPr>
            <w:r w:rsidRPr="00D16F47">
              <w:rPr>
                <w:b/>
                <w:sz w:val="18"/>
                <w:szCs w:val="18"/>
              </w:rPr>
              <w:t>результат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19.12.2016г – 27.02.2017г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Макаревич Е.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Здоровьесберегающие технологии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конкурс «Здоровье-это здорово!» в номинации «Аукцион педагогических идей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сертификат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международный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 февраль, 2017г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Буряченко П. С.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методическая разрабокта «Дидактический синквейн как средство развития речи детей с ОНР» </w:t>
            </w:r>
          </w:p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  <w:lang w:val="en-US"/>
              </w:rPr>
              <w:t>III</w:t>
            </w:r>
            <w:r w:rsidRPr="00D16F47">
              <w:rPr>
                <w:sz w:val="18"/>
                <w:szCs w:val="18"/>
              </w:rPr>
              <w:t xml:space="preserve"> международный конкурс педагогического мастерства «Методическая копилка-2016г» на международном образовательном портале «Одаренность.</w:t>
            </w:r>
            <w:r w:rsidRPr="00D16F47">
              <w:rPr>
                <w:sz w:val="18"/>
                <w:szCs w:val="18"/>
                <w:lang w:val="en-US"/>
              </w:rPr>
              <w:t>RU</w:t>
            </w:r>
            <w:r w:rsidRPr="00D16F47">
              <w:rPr>
                <w:sz w:val="18"/>
                <w:szCs w:val="18"/>
              </w:rPr>
              <w:t xml:space="preserve">» 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диплом победителя за 2 место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29.02.2017г.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Макаревич Е. В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D16F47">
              <w:rPr>
                <w:color w:val="000000"/>
                <w:sz w:val="18"/>
                <w:szCs w:val="18"/>
                <w:shd w:val="clear" w:color="auto" w:fill="FFFFFF"/>
              </w:rPr>
              <w:t>Мини музей по краеведению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82498C">
              <w:rPr>
                <w:sz w:val="16"/>
                <w:szCs w:val="18"/>
              </w:rPr>
              <w:t>конкурс «</w:t>
            </w:r>
            <w:r w:rsidRPr="0082498C">
              <w:rPr>
                <w:rStyle w:val="apple-style-span"/>
                <w:sz w:val="16"/>
                <w:szCs w:val="18"/>
              </w:rPr>
              <w:t>Достопримечательности родного края</w:t>
            </w:r>
            <w:r w:rsidRPr="0082498C">
              <w:rPr>
                <w:sz w:val="16"/>
                <w:szCs w:val="18"/>
              </w:rPr>
              <w:t xml:space="preserve">» 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диплом </w:t>
            </w:r>
            <w:r w:rsidRPr="00D16F47">
              <w:rPr>
                <w:sz w:val="18"/>
                <w:szCs w:val="18"/>
                <w:lang w:val="en-US"/>
              </w:rPr>
              <w:t>I</w:t>
            </w:r>
            <w:r w:rsidRPr="00D16F47">
              <w:rPr>
                <w:sz w:val="18"/>
                <w:szCs w:val="18"/>
              </w:rPr>
              <w:t xml:space="preserve"> степени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декабрь, 2016г. - январь, 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Серова С. В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Мини-музей в ДОУ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конкурс «Талантоха»  в номинации «Фотография и видео»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диплом лауреата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 xml:space="preserve"> январь,2017г.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Серова С.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методическая разработка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 xml:space="preserve">Всероссийский проект для воспитателей ДОУ «Воспитатель. </w:t>
            </w:r>
            <w:r w:rsidRPr="00D16F47">
              <w:rPr>
                <w:sz w:val="18"/>
                <w:szCs w:val="18"/>
                <w:shd w:val="clear" w:color="auto" w:fill="FFFFFF"/>
                <w:lang w:val="en-US"/>
              </w:rPr>
              <w:t>ru</w:t>
            </w:r>
            <w:r w:rsidRPr="00D16F47">
              <w:rPr>
                <w:sz w:val="18"/>
                <w:szCs w:val="18"/>
                <w:shd w:val="clear" w:color="auto" w:fill="FFFFFF"/>
              </w:rPr>
              <w:t>» в олимпиаде  «ФГОС ДО»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диплом за 1 место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29.01.2017г.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Макаревич Е.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 xml:space="preserve">Мини – музей Деда Мороза 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конкурс «Педагогические достижения», в  номинации «Педагогические идеи и технологии»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диплом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15.03.2017г.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Жерикова И. Р.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Мацола Л. В.,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Каминская С.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Никонова И. Н.,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Шумкова Н. И.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Лучина Е. А.,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Муравьева О.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Казанская А. А.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Храмко М. Н.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Буряченко П. С.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Демина М. А.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Серова С.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НОД  по ОО «Художественно-эстетическое развитие»  музыкальный салон  «Творчество С. Я. Маршака»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НОД по ОО «Познавательное развитие» исследовательско-экспериментальная деятельность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НОД по ОО «Физическое развитие» физическая культура «Веселые мячи»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НОД по ОО «Речевое развитие» коррекционно-логопедическая НОД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«Знакомство с традициями и обычаями карельского народа»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D16F47">
              <w:rPr>
                <w:sz w:val="18"/>
                <w:szCs w:val="18"/>
              </w:rPr>
              <w:t xml:space="preserve">редставление авторской дидактической игры по речевому развитию дошкольников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D16F47">
              <w:rPr>
                <w:sz w:val="18"/>
                <w:szCs w:val="18"/>
              </w:rPr>
              <w:t xml:space="preserve">бобщение опыта работы «Лэпбук в работе учителя-логопеда»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rStyle w:val="apple-converted-space"/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мастер класс «Квест  технология</w:t>
            </w:r>
            <w:r w:rsidRPr="00D16F47">
              <w:rPr>
                <w:sz w:val="18"/>
                <w:szCs w:val="18"/>
                <w:shd w:val="clear" w:color="auto" w:fill="FFFFFF"/>
              </w:rPr>
              <w:t>, как одна из деятельностных форм организации образовательного</w:t>
            </w:r>
            <w:r w:rsidRPr="00D16F47">
              <w:rPr>
                <w:rStyle w:val="apple-converted-space"/>
                <w:sz w:val="18"/>
                <w:szCs w:val="18"/>
                <w:shd w:val="clear" w:color="auto" w:fill="FFFFFF"/>
              </w:rPr>
              <w:t> </w:t>
            </w: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процесса</w:t>
            </w:r>
            <w:r w:rsidRPr="00D16F47">
              <w:rPr>
                <w:rStyle w:val="apple-converted-space"/>
                <w:sz w:val="18"/>
                <w:szCs w:val="18"/>
                <w:shd w:val="clear" w:color="auto" w:fill="FFFFFF"/>
              </w:rPr>
              <w:t xml:space="preserve"> в ДОУ»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День открытых дверей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«Федеральный государственный образовательный стандарт дошкольного образования в действии»</w:t>
            </w: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отзывы коллег</w:t>
            </w: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информация на сайте ЦРО и МДОУ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color w:val="000000"/>
                <w:sz w:val="18"/>
                <w:szCs w:val="18"/>
              </w:rPr>
              <w:t>23.03. 2017</w:t>
            </w:r>
            <w:r w:rsidRPr="00D16F47">
              <w:rPr>
                <w:color w:val="000000"/>
                <w:sz w:val="18"/>
                <w:szCs w:val="18"/>
              </w:rPr>
              <w:t>г.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Буряченко П. С.,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Серова С.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color w:val="000000"/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Савельева Ю. Э.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Казанская А. Л.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Демина М. А. 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образовательного квеста в работе с детьми дошкольного возраста с ОВЗ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 Влияние особенностей детско-родительских отношений на формирование и развитие личности ребенка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color w:val="000000"/>
                <w:sz w:val="18"/>
                <w:szCs w:val="18"/>
              </w:rPr>
              <w:t xml:space="preserve">VI Педагогический  марафон специальных </w:t>
            </w:r>
            <w:r w:rsidRPr="00D16F47">
              <w:rPr>
                <w:sz w:val="18"/>
                <w:szCs w:val="18"/>
              </w:rPr>
              <w:t>учителей-логопедов и дефектологов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сертификаты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региональный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30.03.2017г.</w:t>
            </w:r>
          </w:p>
          <w:p w:rsidR="00BA162B" w:rsidRPr="00D16F47" w:rsidRDefault="00BA162B" w:rsidP="0063172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Лучина Е. А.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Образовательная деятельность по физическому развитию детей дошкольного возраста в условиях реализации ФГОС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семинар для инструкторов по физической культуре ДОУ г Петрозаводска и г. Костомукша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сертификат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март, 2017г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Жерикова И. Р.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сценарий музыкальной гостиной «Творчество С. Я. Маршака»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</w:rPr>
            </w:pPr>
            <w:r w:rsidRPr="00D16F47">
              <w:rPr>
                <w:color w:val="000000"/>
                <w:sz w:val="18"/>
                <w:szCs w:val="18"/>
              </w:rPr>
              <w:t>публикация в сети Интернет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сертификат и благодарность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13.04.2017г.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Храмко М. Н.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Морозова Е. С.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Серова С.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Петрова И.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Лучина Е. А.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Савельева Ю. Э.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Лапкасова А. Г.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Буряченко П. С.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Самсонова Т.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Никитина А.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Мисина С.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Муравьева О.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Буряченко П. С.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Шумкова Н. И.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Демина М. А.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D16F47">
              <w:rPr>
                <w:sz w:val="18"/>
                <w:szCs w:val="18"/>
              </w:rPr>
              <w:t>оциальная ситуация развития «Карельский кижицы»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D16F47">
              <w:rPr>
                <w:sz w:val="18"/>
                <w:szCs w:val="18"/>
              </w:rPr>
              <w:t>бразовательный квест «Карельский игрища»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D16F47">
              <w:rPr>
                <w:sz w:val="18"/>
                <w:szCs w:val="18"/>
              </w:rPr>
              <w:t>резентация авторской дидактической игры «Времена года»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D16F47">
              <w:rPr>
                <w:sz w:val="18"/>
                <w:szCs w:val="18"/>
              </w:rPr>
              <w:t>пыт  организации проекта «Рыбы Карелии»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D16F47">
              <w:rPr>
                <w:sz w:val="18"/>
                <w:szCs w:val="18"/>
              </w:rPr>
              <w:t>пыт организации проекта «Петроглифы Карелии»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D16F47">
              <w:rPr>
                <w:sz w:val="18"/>
                <w:szCs w:val="18"/>
              </w:rPr>
              <w:t>пыт  использования с детьми наглядного материала по краеведению «Методическая копилка»</w:t>
            </w:r>
          </w:p>
        </w:tc>
        <w:tc>
          <w:tcPr>
            <w:tcW w:w="3828" w:type="dxa"/>
          </w:tcPr>
          <w:p w:rsidR="00BA162B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откр</w:t>
            </w:r>
            <w:r>
              <w:rPr>
                <w:sz w:val="18"/>
                <w:szCs w:val="18"/>
              </w:rPr>
              <w:t xml:space="preserve">ытое городское мероприятие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«Я в </w:t>
            </w:r>
            <w:r w:rsidRPr="00D16F47">
              <w:rPr>
                <w:sz w:val="18"/>
                <w:szCs w:val="18"/>
              </w:rPr>
              <w:t>Карелии живу»</w:t>
            </w:r>
          </w:p>
          <w:p w:rsidR="00BA162B" w:rsidRPr="00D16F47" w:rsidRDefault="00BA162B" w:rsidP="00631720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отзывы коллег</w:t>
            </w: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информация на сайте ЦРО и МДОУ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26.04.2017г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Казанская А. Л.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обобщение опыта работы с родителями (законными представителями)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конкурс стипендий и грантов имени Л. С. Выгодского для студентов и педагогов дошкольного образования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  <w:shd w:val="clear" w:color="auto" w:fill="FFFFFF"/>
              </w:rPr>
              <w:t>сертификат участника</w:t>
            </w:r>
          </w:p>
        </w:tc>
      </w:tr>
      <w:tr w:rsidR="00BA162B" w:rsidRPr="00D16F47" w:rsidTr="00911364">
        <w:trPr>
          <w:trHeight w:val="150"/>
        </w:trPr>
        <w:tc>
          <w:tcPr>
            <w:tcW w:w="1707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14.04. 2017г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Серова С.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D16F47">
              <w:rPr>
                <w:sz w:val="18"/>
                <w:szCs w:val="18"/>
              </w:rPr>
              <w:t>работа в номинации «Методическая разработка»</w:t>
            </w:r>
          </w:p>
        </w:tc>
        <w:tc>
          <w:tcPr>
            <w:tcW w:w="3828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конкурс «Лучи талантов»</w:t>
            </w:r>
          </w:p>
        </w:tc>
        <w:tc>
          <w:tcPr>
            <w:tcW w:w="1756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диплом</w:t>
            </w:r>
          </w:p>
        </w:tc>
      </w:tr>
      <w:tr w:rsidR="00BA162B" w:rsidRPr="00D16F47" w:rsidTr="00911364">
        <w:trPr>
          <w:trHeight w:val="676"/>
        </w:trPr>
        <w:tc>
          <w:tcPr>
            <w:tcW w:w="1707" w:type="dxa"/>
            <w:vMerge w:val="restart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МДОУ</w:t>
            </w:r>
          </w:p>
        </w:tc>
        <w:tc>
          <w:tcPr>
            <w:tcW w:w="1754" w:type="dxa"/>
            <w:vMerge w:val="restart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16, 17.05.2017г.</w:t>
            </w: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Амосова  О. В.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Развитие математических представлений детей дошкольного возраста посредством игровой деятельности</w:t>
            </w:r>
          </w:p>
        </w:tc>
        <w:tc>
          <w:tcPr>
            <w:tcW w:w="3828" w:type="dxa"/>
            <w:vMerge w:val="restart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Педагогические чтения</w:t>
            </w:r>
          </w:p>
        </w:tc>
        <w:tc>
          <w:tcPr>
            <w:tcW w:w="1756" w:type="dxa"/>
            <w:vMerge w:val="restart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справка по итогам проведения мероприятия</w:t>
            </w:r>
          </w:p>
        </w:tc>
      </w:tr>
      <w:tr w:rsidR="00BA162B" w:rsidRPr="00D16F47" w:rsidTr="00911364">
        <w:trPr>
          <w:trHeight w:val="720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Мисина С. В.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Муравьева О.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социо - игровой технологии в работе с детьми старшего дошкольного возраста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82498C">
        <w:trPr>
          <w:trHeight w:val="121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Петрова И. В.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Серова С.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Ольская О. С.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Лэпбук – как средство развития познавательных способностей детей старшего дошкольного возраста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40593E">
        <w:trPr>
          <w:trHeight w:val="126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Мацола Л. В. 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Игровой стретчинг в детском саду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576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Морозова Е. С., Храмко  М. Н.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Развитие познавательной деятельности дошкольников через  знакомство с животным миром Карелии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358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Макаревич Е. В.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ИКТ в образовательной деятельности воспитателя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447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Чилимова Е. Н.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Кудрявцева Е.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Экспериментирование в средней группе детского сада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EE4A02">
        <w:trPr>
          <w:trHeight w:val="326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Никитина  А. В.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Самсонова Т.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Развитие мелкой моторики у детей младшего дошкольного возраста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420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Шумкова Н. И., Никонова И. Н. 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Воспитание любви к малой родине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295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Комиссарова О. М.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малых фольклорных форм в развитии речевой активности у детей среднего дошкольного возраста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451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Аксентьева  Е. А.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Ознакомление детей дошкольного возраста с временными понятиями через различные виды дидактических игр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220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Каминская С. В.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Проектная деятельность в ДОУ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173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Буряченко П. С.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ИКТ технологий в коррекционной работе учителя-логопеда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378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Казанская  А. Л. Демина М. А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лэпбука в работе учителя-логопеда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EE4A02">
        <w:trPr>
          <w:trHeight w:val="541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Лапкасова А. Г.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Художественно-эстетическое развитие дошкольников через обучение игре на музыкальных инструментах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149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Савельева Ю. Э. </w:t>
            </w: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Тайм-менеджмент современного педагога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911364">
        <w:trPr>
          <w:trHeight w:val="832"/>
        </w:trPr>
        <w:tc>
          <w:tcPr>
            <w:tcW w:w="1707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4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2034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Жерикова И. Р. </w:t>
            </w:r>
          </w:p>
          <w:p w:rsidR="00BA162B" w:rsidRPr="00D16F47" w:rsidRDefault="00BA162B" w:rsidP="00631720">
            <w:pPr>
              <w:rPr>
                <w:sz w:val="18"/>
                <w:szCs w:val="18"/>
              </w:rPr>
            </w:pPr>
          </w:p>
        </w:tc>
        <w:tc>
          <w:tcPr>
            <w:tcW w:w="3685" w:type="dxa"/>
          </w:tcPr>
          <w:p w:rsidR="00BA162B" w:rsidRPr="00D16F47" w:rsidRDefault="00BA162B" w:rsidP="0063172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Музыкальный фольклор, как средство развития музыкальных творческих способностей детей старшего дошкольного возраста</w:t>
            </w:r>
          </w:p>
        </w:tc>
        <w:tc>
          <w:tcPr>
            <w:tcW w:w="3828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756" w:type="dxa"/>
            <w:vMerge/>
            <w:vAlign w:val="center"/>
          </w:tcPr>
          <w:p w:rsidR="00BA162B" w:rsidRPr="00D16F47" w:rsidRDefault="00BA162B" w:rsidP="00631720">
            <w:pPr>
              <w:rPr>
                <w:sz w:val="18"/>
                <w:szCs w:val="18"/>
                <w:lang w:eastAsia="en-US"/>
              </w:rPr>
            </w:pPr>
          </w:p>
        </w:tc>
      </w:tr>
      <w:tr w:rsidR="00BA162B" w:rsidRPr="00D16F47" w:rsidTr="00E76219">
        <w:trPr>
          <w:trHeight w:val="396"/>
        </w:trPr>
        <w:tc>
          <w:tcPr>
            <w:tcW w:w="1707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международный</w:t>
            </w:r>
          </w:p>
        </w:tc>
        <w:tc>
          <w:tcPr>
            <w:tcW w:w="1754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01.05.2017г</w:t>
            </w:r>
          </w:p>
        </w:tc>
        <w:tc>
          <w:tcPr>
            <w:tcW w:w="2034" w:type="dxa"/>
          </w:tcPr>
          <w:p w:rsidR="00BA162B" w:rsidRPr="00EE4A02" w:rsidRDefault="00BA162B" w:rsidP="001017C9">
            <w:pPr>
              <w:rPr>
                <w:sz w:val="18"/>
              </w:rPr>
            </w:pPr>
            <w:r w:rsidRPr="00EE4A02">
              <w:rPr>
                <w:sz w:val="18"/>
              </w:rPr>
              <w:t>Серова С. В.</w:t>
            </w:r>
          </w:p>
        </w:tc>
        <w:tc>
          <w:tcPr>
            <w:tcW w:w="3685" w:type="dxa"/>
          </w:tcPr>
          <w:p w:rsidR="00BA162B" w:rsidRPr="00EE4A02" w:rsidRDefault="00BA162B" w:rsidP="001017C9">
            <w:pPr>
              <w:rPr>
                <w:sz w:val="18"/>
              </w:rPr>
            </w:pPr>
            <w:r w:rsidRPr="00EE4A02">
              <w:rPr>
                <w:sz w:val="18"/>
              </w:rPr>
              <w:t xml:space="preserve">конспект «Помоги незнайке!» </w:t>
            </w:r>
          </w:p>
          <w:p w:rsidR="00BA162B" w:rsidRPr="00EE4A02" w:rsidRDefault="00BA162B" w:rsidP="001017C9">
            <w:pPr>
              <w:rPr>
                <w:sz w:val="18"/>
              </w:rPr>
            </w:pPr>
            <w:r w:rsidRPr="00EE4A02">
              <w:rPr>
                <w:sz w:val="18"/>
              </w:rPr>
              <w:t>(квест - игра по ПДД)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4A02">
              <w:rPr>
                <w:sz w:val="18"/>
              </w:rPr>
              <w:t>международный конкурс  «Азбука пешехода» (образовательный центр «Кладовая талантов»)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4A02">
              <w:rPr>
                <w:sz w:val="18"/>
              </w:rPr>
              <w:t xml:space="preserve">диплом лауреата </w:t>
            </w:r>
            <w:r w:rsidRPr="00EE4A02">
              <w:rPr>
                <w:sz w:val="18"/>
                <w:lang w:val="en-US"/>
              </w:rPr>
              <w:t>I</w:t>
            </w:r>
            <w:r w:rsidRPr="00EE4A02">
              <w:rPr>
                <w:sz w:val="18"/>
              </w:rPr>
              <w:t xml:space="preserve"> степени</w:t>
            </w:r>
          </w:p>
        </w:tc>
      </w:tr>
      <w:tr w:rsidR="00BA162B" w:rsidRPr="00D16F47" w:rsidTr="001032C5">
        <w:trPr>
          <w:trHeight w:val="260"/>
        </w:trPr>
        <w:tc>
          <w:tcPr>
            <w:tcW w:w="1707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Российский</w:t>
            </w:r>
          </w:p>
        </w:tc>
        <w:tc>
          <w:tcPr>
            <w:tcW w:w="1754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12.05.2017г</w:t>
            </w:r>
          </w:p>
        </w:tc>
        <w:tc>
          <w:tcPr>
            <w:tcW w:w="2034" w:type="dxa"/>
          </w:tcPr>
          <w:p w:rsidR="00BA162B" w:rsidRPr="00EE4A02" w:rsidRDefault="00BA162B" w:rsidP="001017C9">
            <w:pPr>
              <w:rPr>
                <w:sz w:val="18"/>
              </w:rPr>
            </w:pPr>
            <w:r w:rsidRPr="00EE4A02">
              <w:rPr>
                <w:sz w:val="18"/>
              </w:rPr>
              <w:t>Петрова И. В.</w:t>
            </w:r>
          </w:p>
        </w:tc>
        <w:tc>
          <w:tcPr>
            <w:tcW w:w="3685" w:type="dxa"/>
          </w:tcPr>
          <w:p w:rsidR="00BA162B" w:rsidRPr="00EE4A02" w:rsidRDefault="00BA162B" w:rsidP="001017C9">
            <w:pPr>
              <w:rPr>
                <w:sz w:val="18"/>
              </w:rPr>
            </w:pPr>
            <w:r w:rsidRPr="00EE4A02">
              <w:rPr>
                <w:sz w:val="18"/>
              </w:rPr>
              <w:t>работа «Кроссворд»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4A02">
              <w:rPr>
                <w:sz w:val="18"/>
              </w:rPr>
              <w:t>конкурс для детей и педагогов «Лига талантов»</w:t>
            </w:r>
          </w:p>
        </w:tc>
        <w:tc>
          <w:tcPr>
            <w:tcW w:w="1756" w:type="dxa"/>
          </w:tcPr>
          <w:p w:rsidR="00BA162B" w:rsidRPr="00EE4A02" w:rsidRDefault="00BA162B" w:rsidP="002B04B0">
            <w:pPr>
              <w:rPr>
                <w:sz w:val="18"/>
              </w:rPr>
            </w:pPr>
            <w:r w:rsidRPr="00EE4A02">
              <w:rPr>
                <w:sz w:val="18"/>
              </w:rPr>
              <w:t xml:space="preserve">диплом </w:t>
            </w:r>
          </w:p>
          <w:p w:rsidR="00BA162B" w:rsidRPr="00EE1054" w:rsidRDefault="00BA162B" w:rsidP="002B04B0">
            <w:pPr>
              <w:rPr>
                <w:sz w:val="18"/>
                <w:szCs w:val="18"/>
              </w:rPr>
            </w:pPr>
            <w:r w:rsidRPr="00EE4A02">
              <w:rPr>
                <w:sz w:val="18"/>
              </w:rPr>
              <w:t>за 1 место</w:t>
            </w:r>
          </w:p>
        </w:tc>
      </w:tr>
      <w:tr w:rsidR="00BA162B" w:rsidRPr="00D16F47" w:rsidTr="00737ECD">
        <w:trPr>
          <w:trHeight w:val="394"/>
        </w:trPr>
        <w:tc>
          <w:tcPr>
            <w:tcW w:w="1707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26.05.2017г</w:t>
            </w:r>
          </w:p>
        </w:tc>
        <w:tc>
          <w:tcPr>
            <w:tcW w:w="2034" w:type="dxa"/>
          </w:tcPr>
          <w:p w:rsidR="00BA162B" w:rsidRPr="00D16F47" w:rsidRDefault="00BA162B" w:rsidP="002B04B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 xml:space="preserve">Серова С.В </w:t>
            </w:r>
          </w:p>
          <w:p w:rsidR="00BA162B" w:rsidRPr="00EE1054" w:rsidRDefault="00BA162B" w:rsidP="002B04B0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Буряченко П.С.</w:t>
            </w:r>
          </w:p>
        </w:tc>
        <w:tc>
          <w:tcPr>
            <w:tcW w:w="3685" w:type="dxa"/>
          </w:tcPr>
          <w:p w:rsidR="00BA162B" w:rsidRPr="00D16F47" w:rsidRDefault="00BA162B" w:rsidP="001017C9">
            <w:pPr>
              <w:rPr>
                <w:sz w:val="18"/>
                <w:szCs w:val="18"/>
              </w:rPr>
            </w:pPr>
            <w:r w:rsidRPr="00D16F47">
              <w:rPr>
                <w:sz w:val="18"/>
                <w:szCs w:val="18"/>
              </w:rPr>
              <w:t>Использование квест-игр в работе с детьми с тяжелыми нарушениями речи</w:t>
            </w:r>
          </w:p>
        </w:tc>
        <w:tc>
          <w:tcPr>
            <w:tcW w:w="3828" w:type="dxa"/>
          </w:tcPr>
          <w:p w:rsidR="00BA162B" w:rsidRPr="00EE1054" w:rsidRDefault="00BA162B" w:rsidP="00737EC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D16F47">
              <w:rPr>
                <w:sz w:val="18"/>
                <w:szCs w:val="18"/>
              </w:rPr>
              <w:t>убликация в газете «Специалист муниципальной системы образования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публикация</w:t>
            </w:r>
          </w:p>
        </w:tc>
      </w:tr>
      <w:tr w:rsidR="00BA162B" w:rsidRPr="00D16F47" w:rsidTr="001017C9">
        <w:trPr>
          <w:trHeight w:val="832"/>
        </w:trPr>
        <w:tc>
          <w:tcPr>
            <w:tcW w:w="1707" w:type="dxa"/>
          </w:tcPr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25.09.2017г</w:t>
            </w: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Морозова Е. С.</w:t>
            </w: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Казанская А. Л.</w:t>
            </w: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  <w:shd w:val="clear" w:color="auto" w:fill="FFFFFF"/>
              </w:rPr>
              <w:t>Мельникова И. В.</w:t>
            </w:r>
          </w:p>
        </w:tc>
        <w:tc>
          <w:tcPr>
            <w:tcW w:w="3685" w:type="dxa"/>
          </w:tcPr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Поддержка и помощь семье в вопросах эмоционального благополучия и развития ребенка дошкольного возраста</w:t>
            </w: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Экспертиза образовательной среды ДОУ: от прошлого к настоящему</w:t>
            </w:r>
          </w:p>
        </w:tc>
        <w:tc>
          <w:tcPr>
            <w:tcW w:w="3828" w:type="dxa"/>
          </w:tcPr>
          <w:p w:rsidR="00BA162B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научно-практическая конференция «Дошкольное образование Карелии: от истории к современности»</w:t>
            </w: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публикация  в журнале «Педагогический вестник Карелии»</w:t>
            </w:r>
          </w:p>
        </w:tc>
        <w:tc>
          <w:tcPr>
            <w:tcW w:w="1756" w:type="dxa"/>
          </w:tcPr>
          <w:p w:rsidR="00BA162B" w:rsidRPr="00EE1054" w:rsidRDefault="00BA162B" w:rsidP="001017C9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сертификаты участия</w:t>
            </w:r>
          </w:p>
          <w:p w:rsidR="00BA162B" w:rsidRPr="00EE1054" w:rsidRDefault="00BA162B" w:rsidP="001017C9">
            <w:pPr>
              <w:rPr>
                <w:sz w:val="18"/>
                <w:szCs w:val="18"/>
              </w:rPr>
            </w:pPr>
          </w:p>
          <w:p w:rsidR="00BA162B" w:rsidRPr="00EE1054" w:rsidRDefault="00BA162B" w:rsidP="00737ECD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 </w:t>
            </w:r>
          </w:p>
        </w:tc>
      </w:tr>
      <w:tr w:rsidR="00BA162B" w:rsidRPr="00D16F47" w:rsidTr="003D3CF8">
        <w:trPr>
          <w:trHeight w:val="263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республиканский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>05.10.2017г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Казанская А. Л.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bCs/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 xml:space="preserve">Технология  развития моторных функций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bCs/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 xml:space="preserve">курсы повышения квалификации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>(ГАУ ДПО РК «КИРО»)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</w:p>
        </w:tc>
      </w:tr>
      <w:tr w:rsidR="00BA162B" w:rsidRPr="00D16F47" w:rsidTr="001017C9">
        <w:trPr>
          <w:trHeight w:val="832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13.10.2017г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Мельникова И.В.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Методическая работа в ДОУ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</w:p>
        </w:tc>
        <w:tc>
          <w:tcPr>
            <w:tcW w:w="3828" w:type="dxa"/>
          </w:tcPr>
          <w:p w:rsidR="00BA162B" w:rsidRPr="003D3CF8" w:rsidRDefault="00BA162B" w:rsidP="00EE1054">
            <w:pPr>
              <w:rPr>
                <w:bCs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научно-практическая конференция«</w:t>
            </w:r>
            <w:r w:rsidRPr="00EE1054">
              <w:rPr>
                <w:sz w:val="18"/>
                <w:szCs w:val="18"/>
                <w:lang w:val="en-US"/>
              </w:rPr>
              <w:t>VIII</w:t>
            </w:r>
            <w:r w:rsidRPr="00EE1054">
              <w:rPr>
                <w:sz w:val="18"/>
                <w:szCs w:val="18"/>
              </w:rPr>
              <w:t xml:space="preserve"> Фрадковские педагогические чтения по теме «Мои первые достижения: путь к профессионализму»</w:t>
            </w:r>
            <w:r w:rsidRPr="00EE1054">
              <w:rPr>
                <w:bCs/>
                <w:sz w:val="18"/>
                <w:szCs w:val="18"/>
              </w:rPr>
              <w:t xml:space="preserve">  </w:t>
            </w:r>
            <w:r>
              <w:rPr>
                <w:bCs/>
                <w:sz w:val="18"/>
                <w:szCs w:val="18"/>
              </w:rPr>
              <w:t xml:space="preserve"> </w:t>
            </w:r>
            <w:r w:rsidRPr="00EE1054">
              <w:rPr>
                <w:bCs/>
                <w:sz w:val="18"/>
                <w:szCs w:val="18"/>
              </w:rPr>
              <w:t>(МОУ «Лицей № 1»</w:t>
            </w:r>
            <w:r w:rsidRPr="00EE1054">
              <w:rPr>
                <w:sz w:val="18"/>
                <w:szCs w:val="18"/>
              </w:rPr>
              <w:t xml:space="preserve">) 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сертификат</w:t>
            </w:r>
          </w:p>
        </w:tc>
      </w:tr>
      <w:tr w:rsidR="00BA162B" w:rsidRPr="00D16F47" w:rsidTr="003D3CF8">
        <w:trPr>
          <w:trHeight w:val="563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b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18.10.2017г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Мельникова И.В.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Шумкова Н. И.</w:t>
            </w:r>
          </w:p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Никонова И. Н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Бумажный мир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  </w:t>
            </w:r>
          </w:p>
          <w:p w:rsidR="00BA162B" w:rsidRPr="00EE1054" w:rsidRDefault="00BA162B" w:rsidP="00EE105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мастер класс   в рамках проекта «Уроки творчества»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информация на сайте МАУ ДПО ЦРО</w:t>
            </w:r>
          </w:p>
        </w:tc>
      </w:tr>
      <w:tr w:rsidR="00BA162B" w:rsidRPr="00D16F47" w:rsidTr="003D3CF8">
        <w:trPr>
          <w:trHeight w:val="218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республиканский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>25.10.2017г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  <w:shd w:val="clear" w:color="auto" w:fill="FFFFFF"/>
              </w:rPr>
              <w:t>Казанская А. Л.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E1054">
              <w:rPr>
                <w:bCs/>
                <w:sz w:val="18"/>
                <w:szCs w:val="18"/>
              </w:rPr>
              <w:t>Технологии коррекционно-развивающего обучения и воспитания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bCs/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 xml:space="preserve">курсы повышения квалификации </w:t>
            </w:r>
          </w:p>
          <w:p w:rsidR="00BA162B" w:rsidRPr="00EE1054" w:rsidRDefault="00BA162B" w:rsidP="00EE1054">
            <w:pPr>
              <w:rPr>
                <w:bCs/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>(ГАУ ДПО РК «КИРО»)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</w:p>
        </w:tc>
      </w:tr>
      <w:tr w:rsidR="00BA162B" w:rsidRPr="00D16F47" w:rsidTr="001017C9">
        <w:trPr>
          <w:trHeight w:val="832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республиканский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25.10.2017г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Макаревич Е. В.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 Казанская А. Л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Серова С. В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Жерикова И. Р.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Буряченко П. С.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Демина М. А.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Морозова Е. С.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Никонова И. Н.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Ольская О. С.  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НОД  «Откуда хлеб пришел?»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НОД  ОО «Речевое развитие»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НОД ОО «Художественно-эстетическое развитие»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индивидуальная коррекционная работа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опытно-экспериментальная деятельность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общение по вопросам организации работы с детьми ТНР  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bCs/>
                <w:sz w:val="18"/>
                <w:szCs w:val="18"/>
              </w:rPr>
            </w:pPr>
            <w:r w:rsidRPr="00EE1054">
              <w:rPr>
                <w:bCs/>
                <w:sz w:val="18"/>
                <w:szCs w:val="18"/>
              </w:rPr>
              <w:t>курсы повышения квалификации (ГАУ ДПО РК «КИРО»)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отзывы коллег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Благодарственные письма от ГАУ ДПО РК «КИРО»</w:t>
            </w:r>
          </w:p>
        </w:tc>
      </w:tr>
      <w:tr w:rsidR="00BA162B" w:rsidRPr="00D16F47" w:rsidTr="00C46B4A">
        <w:trPr>
          <w:trHeight w:val="619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15.11.2017г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Мельникова И.В.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Шумкова Н. И.</w:t>
            </w:r>
          </w:p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Никонова И. Н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Непростые игры с простыми пуговицами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мастер класс   в рамках проекта «Уроки творчества»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информация на сайте МАУ ДПО ЦРО</w:t>
            </w:r>
          </w:p>
        </w:tc>
      </w:tr>
      <w:tr w:rsidR="00BA162B" w:rsidRPr="00D16F47" w:rsidTr="00C46B4A">
        <w:trPr>
          <w:trHeight w:val="558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республиканский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bCs/>
                <w:sz w:val="18"/>
                <w:szCs w:val="18"/>
              </w:rPr>
              <w:t>27-30.11. 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Буряченко П. С.. Ольская О. С.</w:t>
            </w:r>
          </w:p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Демина М. А.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Логопедия. Коррекционная педагогика и специальная психология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bCs/>
                <w:sz w:val="18"/>
                <w:szCs w:val="18"/>
              </w:rPr>
              <w:t xml:space="preserve">программа </w:t>
            </w:r>
            <w:r w:rsidRPr="00EE1054">
              <w:rPr>
                <w:sz w:val="18"/>
                <w:szCs w:val="18"/>
              </w:rPr>
              <w:t>ознакомительной  логопедической практики региональных курсов переподготовки ГАУ ДПО РК КИРО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  <w:shd w:val="clear" w:color="auto" w:fill="FFFFFF"/>
              </w:rPr>
              <w:t>благодарность</w:t>
            </w:r>
          </w:p>
        </w:tc>
      </w:tr>
      <w:tr w:rsidR="00BA162B" w:rsidRPr="00D16F47" w:rsidTr="00C46B4A">
        <w:trPr>
          <w:trHeight w:val="1063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01.06.2017г-31.03.2018г.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b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Макаревич Е. В.</w:t>
            </w:r>
            <w:r w:rsidRPr="00EE1054">
              <w:rPr>
                <w:b/>
                <w:sz w:val="18"/>
                <w:szCs w:val="18"/>
              </w:rPr>
              <w:t xml:space="preserve"> </w:t>
            </w:r>
          </w:p>
          <w:p w:rsidR="00BA162B" w:rsidRPr="00EE1054" w:rsidRDefault="00BA162B" w:rsidP="00EE1054">
            <w:pPr>
              <w:rPr>
                <w:b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Казанская А. Л.  </w:t>
            </w:r>
          </w:p>
          <w:p w:rsidR="00BA162B" w:rsidRPr="00EE1054" w:rsidRDefault="00BA162B" w:rsidP="00EE1054">
            <w:pPr>
              <w:rPr>
                <w:b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Буряченко П. С.   </w:t>
            </w:r>
          </w:p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b/>
                <w:sz w:val="18"/>
                <w:szCs w:val="18"/>
              </w:rPr>
              <w:t>Ольская О. С.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b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НОД  «Откуда хлеб пришел?»</w:t>
            </w:r>
            <w:r w:rsidRPr="00EE1054">
              <w:rPr>
                <w:b/>
                <w:sz w:val="18"/>
                <w:szCs w:val="18"/>
              </w:rPr>
              <w:t xml:space="preserve">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НОД «Традиции и обычаи карел»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НОД «Профессии мам»</w:t>
            </w:r>
          </w:p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b/>
                <w:sz w:val="18"/>
                <w:szCs w:val="18"/>
              </w:rPr>
              <w:t xml:space="preserve">НОД  «Транспорт» - </w:t>
            </w:r>
            <w:r w:rsidRPr="00EE1054">
              <w:rPr>
                <w:b/>
                <w:sz w:val="18"/>
                <w:szCs w:val="18"/>
                <w:lang w:val="en-US"/>
              </w:rPr>
              <w:t>I</w:t>
            </w:r>
            <w:r w:rsidRPr="00EE1054">
              <w:rPr>
                <w:b/>
                <w:sz w:val="18"/>
                <w:szCs w:val="18"/>
              </w:rPr>
              <w:t xml:space="preserve"> место</w:t>
            </w: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  <w:lang w:val="en-US"/>
              </w:rPr>
              <w:t>IX</w:t>
            </w:r>
            <w:r w:rsidRPr="00EE1054">
              <w:rPr>
                <w:sz w:val="18"/>
                <w:szCs w:val="18"/>
              </w:rPr>
              <w:t xml:space="preserve"> городской конкурс профессионального мастерства педагогов «Мой лучший урок»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  <w:shd w:val="clear" w:color="auto" w:fill="FFFFFF"/>
              </w:rPr>
              <w:t>публикации  в методическом журнале издательской группы «Основа»</w:t>
            </w:r>
          </w:p>
        </w:tc>
      </w:tr>
      <w:tr w:rsidR="00BA162B" w:rsidRPr="00D16F47" w:rsidTr="00C46B4A">
        <w:trPr>
          <w:trHeight w:val="271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Всероссийский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ноябрь, 2017г.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>Серова С. В.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 Образовательный проект</w:t>
            </w:r>
          </w:p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828" w:type="dxa"/>
          </w:tcPr>
          <w:p w:rsidR="00BA162B" w:rsidRPr="00C46B4A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конкурс «Педагогика 21 века» в номинации «Лучший проект»</w:t>
            </w:r>
          </w:p>
        </w:tc>
        <w:tc>
          <w:tcPr>
            <w:tcW w:w="1756" w:type="dxa"/>
          </w:tcPr>
          <w:p w:rsidR="00BA162B" w:rsidRPr="00EE1054" w:rsidRDefault="00BA162B" w:rsidP="00EE1054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 xml:space="preserve">диплом за </w:t>
            </w:r>
            <w:r w:rsidRPr="00EE1054">
              <w:rPr>
                <w:sz w:val="18"/>
                <w:szCs w:val="18"/>
                <w:lang w:val="en-US"/>
              </w:rPr>
              <w:t>I</w:t>
            </w:r>
            <w:r w:rsidRPr="00EE1054">
              <w:rPr>
                <w:sz w:val="18"/>
                <w:szCs w:val="18"/>
              </w:rPr>
              <w:t xml:space="preserve"> место</w:t>
            </w:r>
          </w:p>
        </w:tc>
      </w:tr>
      <w:tr w:rsidR="00BA162B" w:rsidRPr="00D16F47" w:rsidTr="001017C9">
        <w:trPr>
          <w:trHeight w:val="832"/>
        </w:trPr>
        <w:tc>
          <w:tcPr>
            <w:tcW w:w="1707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Всероссийский</w:t>
            </w:r>
          </w:p>
        </w:tc>
        <w:tc>
          <w:tcPr>
            <w:tcW w:w="1754" w:type="dxa"/>
          </w:tcPr>
          <w:p w:rsidR="00BA162B" w:rsidRPr="00EE1054" w:rsidRDefault="00BA162B" w:rsidP="00EE1054">
            <w:pPr>
              <w:rPr>
                <w:color w:val="000000"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01.12.2016 – 30.11.2017г</w:t>
            </w:r>
          </w:p>
        </w:tc>
        <w:tc>
          <w:tcPr>
            <w:tcW w:w="2034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Жерикова И. Р.</w:t>
            </w:r>
          </w:p>
        </w:tc>
        <w:tc>
          <w:tcPr>
            <w:tcW w:w="3685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 xml:space="preserve">конспект музыкального салона «Творчество В. Я. Шаинского» </w:t>
            </w:r>
          </w:p>
          <w:p w:rsidR="00BA162B" w:rsidRPr="00EE1054" w:rsidRDefault="00BA162B" w:rsidP="00EE1054">
            <w:pPr>
              <w:rPr>
                <w:sz w:val="18"/>
                <w:szCs w:val="18"/>
              </w:rPr>
            </w:pPr>
          </w:p>
        </w:tc>
        <w:tc>
          <w:tcPr>
            <w:tcW w:w="3828" w:type="dxa"/>
          </w:tcPr>
          <w:p w:rsidR="00BA162B" w:rsidRPr="00EE1054" w:rsidRDefault="00BA162B" w:rsidP="00EE1054">
            <w:pPr>
              <w:rPr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конкурс «Творческий воспитатель -2017»</w:t>
            </w:r>
          </w:p>
          <w:p w:rsidR="00BA162B" w:rsidRPr="00EE1054" w:rsidRDefault="00BA162B" w:rsidP="00EE1054">
            <w:pPr>
              <w:rPr>
                <w:color w:val="000000"/>
                <w:sz w:val="18"/>
                <w:szCs w:val="18"/>
              </w:rPr>
            </w:pPr>
            <w:r w:rsidRPr="00EE1054">
              <w:rPr>
                <w:sz w:val="18"/>
                <w:szCs w:val="18"/>
              </w:rPr>
              <w:t>публикация конспекта  в практическом журнале «Детский сад. Все для воспитателя» издательства «Основа»</w:t>
            </w:r>
          </w:p>
        </w:tc>
        <w:tc>
          <w:tcPr>
            <w:tcW w:w="1756" w:type="dxa"/>
          </w:tcPr>
          <w:p w:rsidR="00BA162B" w:rsidRPr="00EE1054" w:rsidRDefault="00BA162B" w:rsidP="001032C5">
            <w:pPr>
              <w:rPr>
                <w:sz w:val="18"/>
                <w:szCs w:val="18"/>
                <w:shd w:val="clear" w:color="auto" w:fill="FFFFFF"/>
              </w:rPr>
            </w:pPr>
            <w:r w:rsidRPr="00EE1054">
              <w:rPr>
                <w:sz w:val="18"/>
                <w:szCs w:val="18"/>
              </w:rPr>
              <w:t xml:space="preserve">диплом участия </w:t>
            </w:r>
          </w:p>
        </w:tc>
      </w:tr>
      <w:tr w:rsidR="00BA162B" w:rsidRPr="00D16F47" w:rsidTr="00596CC8">
        <w:trPr>
          <w:trHeight w:val="268"/>
        </w:trPr>
        <w:tc>
          <w:tcPr>
            <w:tcW w:w="1707" w:type="dxa"/>
            <w:vMerge w:val="restart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МДОУ</w:t>
            </w:r>
          </w:p>
        </w:tc>
        <w:tc>
          <w:tcPr>
            <w:tcW w:w="1754" w:type="dxa"/>
            <w:vMerge w:val="restart"/>
          </w:tcPr>
          <w:p w:rsidR="00BA162B" w:rsidRPr="00AE6065" w:rsidRDefault="00BA162B" w:rsidP="00D176F6">
            <w:pPr>
              <w:spacing w:line="240" w:lineRule="atLeast"/>
              <w:rPr>
                <w:color w:val="000000"/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 xml:space="preserve"> - </w:t>
            </w:r>
            <w:r w:rsidRPr="00AE6065">
              <w:rPr>
                <w:sz w:val="18"/>
                <w:szCs w:val="18"/>
              </w:rPr>
              <w:t xml:space="preserve"> 15.12.2017г.</w:t>
            </w:r>
          </w:p>
        </w:tc>
        <w:tc>
          <w:tcPr>
            <w:tcW w:w="2034" w:type="dxa"/>
          </w:tcPr>
          <w:p w:rsidR="00BA162B" w:rsidRPr="00E91937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Николаева С. А.</w:t>
            </w:r>
          </w:p>
        </w:tc>
        <w:tc>
          <w:tcPr>
            <w:tcW w:w="3685" w:type="dxa"/>
          </w:tcPr>
          <w:p w:rsidR="00BA162B" w:rsidRPr="00704E73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Свойства воздуха</w:t>
            </w:r>
          </w:p>
        </w:tc>
        <w:tc>
          <w:tcPr>
            <w:tcW w:w="3828" w:type="dxa"/>
            <w:vMerge w:val="restart"/>
          </w:tcPr>
          <w:p w:rsidR="00BA162B" w:rsidRPr="00D16F47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bCs/>
                <w:sz w:val="18"/>
                <w:szCs w:val="18"/>
              </w:rPr>
              <w:t>отрытые НОД</w:t>
            </w:r>
            <w:r>
              <w:rPr>
                <w:bCs/>
                <w:sz w:val="18"/>
                <w:szCs w:val="18"/>
              </w:rPr>
              <w:t xml:space="preserve"> в рамках проекта «Неделя профессионального мастерства»</w:t>
            </w:r>
          </w:p>
        </w:tc>
        <w:tc>
          <w:tcPr>
            <w:tcW w:w="1756" w:type="dxa"/>
            <w:vMerge w:val="restart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отзывы коллег</w:t>
            </w:r>
          </w:p>
        </w:tc>
      </w:tr>
      <w:tr w:rsidR="00BA162B" w:rsidRPr="00D16F47" w:rsidTr="00596CC8">
        <w:trPr>
          <w:trHeight w:val="296"/>
        </w:trPr>
        <w:tc>
          <w:tcPr>
            <w:tcW w:w="1707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/>
          </w:tcPr>
          <w:p w:rsidR="00BA162B" w:rsidRPr="00D16F47" w:rsidRDefault="00BA162B" w:rsidP="001017C9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 xml:space="preserve">Храмко М. Н., Казанская А. Л.  </w:t>
            </w:r>
          </w:p>
        </w:tc>
        <w:tc>
          <w:tcPr>
            <w:tcW w:w="3685" w:type="dxa"/>
          </w:tcPr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Зимующий птицы</w:t>
            </w:r>
            <w:r w:rsidRPr="00AE6065">
              <w:rPr>
                <w:sz w:val="18"/>
                <w:szCs w:val="18"/>
              </w:rPr>
              <w:t xml:space="preserve">  </w:t>
            </w:r>
          </w:p>
        </w:tc>
        <w:tc>
          <w:tcPr>
            <w:tcW w:w="3828" w:type="dxa"/>
            <w:vMerge/>
          </w:tcPr>
          <w:p w:rsidR="00BA162B" w:rsidRPr="002C194E" w:rsidRDefault="00BA162B" w:rsidP="001017C9">
            <w:pPr>
              <w:pStyle w:val="NoSpacing1"/>
              <w:spacing w:line="240" w:lineRule="atLeast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596CC8">
        <w:trPr>
          <w:trHeight w:val="155"/>
        </w:trPr>
        <w:tc>
          <w:tcPr>
            <w:tcW w:w="1707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/>
          </w:tcPr>
          <w:p w:rsidR="00BA162B" w:rsidRPr="00D16F47" w:rsidRDefault="00BA162B" w:rsidP="001017C9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 xml:space="preserve">Комиссарова О. М.   </w:t>
            </w:r>
          </w:p>
        </w:tc>
        <w:tc>
          <w:tcPr>
            <w:tcW w:w="3685" w:type="dxa"/>
          </w:tcPr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Свойства снега и льда</w:t>
            </w:r>
          </w:p>
        </w:tc>
        <w:tc>
          <w:tcPr>
            <w:tcW w:w="3828" w:type="dxa"/>
            <w:vMerge/>
          </w:tcPr>
          <w:p w:rsidR="00BA162B" w:rsidRPr="002C194E" w:rsidRDefault="00BA162B" w:rsidP="001017C9">
            <w:pPr>
              <w:pStyle w:val="NoSpacing1"/>
              <w:spacing w:line="240" w:lineRule="atLeast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1756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596CC8">
        <w:trPr>
          <w:trHeight w:val="405"/>
        </w:trPr>
        <w:tc>
          <w:tcPr>
            <w:tcW w:w="1707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/>
          </w:tcPr>
          <w:p w:rsidR="00BA162B" w:rsidRPr="00D16F47" w:rsidRDefault="00BA162B" w:rsidP="001017C9">
            <w:pPr>
              <w:spacing w:line="240" w:lineRule="atLeast"/>
              <w:jc w:val="center"/>
              <w:rPr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 xml:space="preserve">Никонова И. Н. Шумкова Н. И.  </w:t>
            </w:r>
          </w:p>
        </w:tc>
        <w:tc>
          <w:tcPr>
            <w:tcW w:w="3685" w:type="dxa"/>
          </w:tcPr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Как животные готовятся к зиме?</w:t>
            </w:r>
          </w:p>
        </w:tc>
        <w:tc>
          <w:tcPr>
            <w:tcW w:w="3828" w:type="dxa"/>
            <w:vMerge/>
          </w:tcPr>
          <w:p w:rsidR="00BA162B" w:rsidRPr="00690181" w:rsidRDefault="00BA162B" w:rsidP="001017C9">
            <w:pPr>
              <w:pStyle w:val="NoSpacing1"/>
              <w:spacing w:line="240" w:lineRule="atLeas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756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596CC8">
        <w:trPr>
          <w:trHeight w:val="263"/>
        </w:trPr>
        <w:tc>
          <w:tcPr>
            <w:tcW w:w="1707" w:type="dxa"/>
            <w:vMerge/>
          </w:tcPr>
          <w:p w:rsidR="00BA162B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/>
          </w:tcPr>
          <w:p w:rsidR="00BA162B" w:rsidRPr="00690181" w:rsidRDefault="00BA162B" w:rsidP="001017C9">
            <w:pPr>
              <w:spacing w:line="240" w:lineRule="atLeas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Демина М. А.</w:t>
            </w:r>
          </w:p>
        </w:tc>
        <w:tc>
          <w:tcPr>
            <w:tcW w:w="3685" w:type="dxa"/>
          </w:tcPr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Дикие животные</w:t>
            </w:r>
          </w:p>
        </w:tc>
        <w:tc>
          <w:tcPr>
            <w:tcW w:w="3828" w:type="dxa"/>
            <w:vMerge/>
          </w:tcPr>
          <w:p w:rsidR="00BA162B" w:rsidRPr="00690181" w:rsidRDefault="00BA162B" w:rsidP="001017C9">
            <w:pPr>
              <w:pStyle w:val="NoSpacing1"/>
              <w:spacing w:line="240" w:lineRule="atLeas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756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D176F6">
        <w:trPr>
          <w:trHeight w:val="263"/>
        </w:trPr>
        <w:tc>
          <w:tcPr>
            <w:tcW w:w="1707" w:type="dxa"/>
            <w:vMerge/>
          </w:tcPr>
          <w:p w:rsidR="00BA162B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/>
          </w:tcPr>
          <w:p w:rsidR="00BA162B" w:rsidRPr="00690181" w:rsidRDefault="00BA162B" w:rsidP="001017C9">
            <w:pPr>
              <w:spacing w:line="240" w:lineRule="atLeas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Макаревич Е. В., Буряченко П. С.</w:t>
            </w:r>
          </w:p>
        </w:tc>
        <w:tc>
          <w:tcPr>
            <w:tcW w:w="3685" w:type="dxa"/>
          </w:tcPr>
          <w:p w:rsidR="00BA162B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Свойства магнита</w:t>
            </w:r>
          </w:p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</w:p>
        </w:tc>
        <w:tc>
          <w:tcPr>
            <w:tcW w:w="3828" w:type="dxa"/>
            <w:vMerge/>
          </w:tcPr>
          <w:p w:rsidR="00BA162B" w:rsidRPr="00690181" w:rsidRDefault="00BA162B" w:rsidP="001017C9">
            <w:pPr>
              <w:pStyle w:val="NoSpacing1"/>
              <w:spacing w:line="240" w:lineRule="atLeas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756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596CC8">
        <w:trPr>
          <w:trHeight w:val="355"/>
        </w:trPr>
        <w:tc>
          <w:tcPr>
            <w:tcW w:w="1707" w:type="dxa"/>
            <w:vMerge w:val="restart"/>
          </w:tcPr>
          <w:p w:rsidR="00BA162B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 w:val="restart"/>
          </w:tcPr>
          <w:p w:rsidR="00BA162B" w:rsidRPr="00690181" w:rsidRDefault="00BA162B" w:rsidP="001017C9">
            <w:pPr>
              <w:spacing w:line="240" w:lineRule="atLeas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Аксентьева Е. А., Серова С. В.</w:t>
            </w:r>
          </w:p>
        </w:tc>
        <w:tc>
          <w:tcPr>
            <w:tcW w:w="3685" w:type="dxa"/>
          </w:tcPr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 xml:space="preserve">образовательная игра «Что? Где? Когда?»  </w:t>
            </w:r>
          </w:p>
        </w:tc>
        <w:tc>
          <w:tcPr>
            <w:tcW w:w="3828" w:type="dxa"/>
            <w:vMerge w:val="restart"/>
          </w:tcPr>
          <w:p w:rsidR="00BA162B" w:rsidRPr="00690181" w:rsidRDefault="00BA162B" w:rsidP="001017C9">
            <w:pPr>
              <w:pStyle w:val="NoSpacing1"/>
              <w:spacing w:line="240" w:lineRule="atLeas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756" w:type="dxa"/>
            <w:vMerge w:val="restart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596CC8">
        <w:trPr>
          <w:trHeight w:val="290"/>
        </w:trPr>
        <w:tc>
          <w:tcPr>
            <w:tcW w:w="1707" w:type="dxa"/>
            <w:vMerge/>
          </w:tcPr>
          <w:p w:rsidR="00BA162B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54" w:type="dxa"/>
            <w:vMerge/>
          </w:tcPr>
          <w:p w:rsidR="00BA162B" w:rsidRPr="00690181" w:rsidRDefault="00BA162B" w:rsidP="001017C9">
            <w:pPr>
              <w:spacing w:line="240" w:lineRule="atLeast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34" w:type="dxa"/>
          </w:tcPr>
          <w:p w:rsidR="00BA162B" w:rsidRPr="00AE6065" w:rsidRDefault="00BA162B" w:rsidP="001017C9">
            <w:pPr>
              <w:pStyle w:val="NormalWeb"/>
              <w:shd w:val="clear" w:color="auto" w:fill="FFFFFF"/>
              <w:spacing w:before="0" w:after="0" w:line="240" w:lineRule="atLeast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 xml:space="preserve">Мацола Л. В.  </w:t>
            </w:r>
          </w:p>
        </w:tc>
        <w:tc>
          <w:tcPr>
            <w:tcW w:w="3685" w:type="dxa"/>
          </w:tcPr>
          <w:p w:rsidR="00BA162B" w:rsidRPr="00AE6065" w:rsidRDefault="00BA162B" w:rsidP="001017C9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AE6065">
              <w:rPr>
                <w:sz w:val="18"/>
                <w:szCs w:val="18"/>
              </w:rPr>
              <w:t>Экологический светофор</w:t>
            </w:r>
          </w:p>
        </w:tc>
        <w:tc>
          <w:tcPr>
            <w:tcW w:w="3828" w:type="dxa"/>
            <w:vMerge/>
          </w:tcPr>
          <w:p w:rsidR="00BA162B" w:rsidRPr="00690181" w:rsidRDefault="00BA162B" w:rsidP="001017C9">
            <w:pPr>
              <w:pStyle w:val="NoSpacing1"/>
              <w:spacing w:line="240" w:lineRule="atLeast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756" w:type="dxa"/>
            <w:vMerge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022638">
        <w:trPr>
          <w:trHeight w:val="334"/>
        </w:trPr>
        <w:tc>
          <w:tcPr>
            <w:tcW w:w="1707" w:type="dxa"/>
          </w:tcPr>
          <w:p w:rsidR="00BA162B" w:rsidRPr="002C194E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2C194E" w:rsidRDefault="00BA162B" w:rsidP="00D176F6">
            <w:pPr>
              <w:spacing w:line="240" w:lineRule="atLeast"/>
              <w:rPr>
                <w:sz w:val="18"/>
                <w:szCs w:val="18"/>
              </w:rPr>
            </w:pPr>
            <w:r w:rsidRPr="00690181">
              <w:rPr>
                <w:bCs/>
                <w:sz w:val="18"/>
                <w:szCs w:val="18"/>
              </w:rPr>
              <w:t>06.12.2017г.</w:t>
            </w:r>
          </w:p>
        </w:tc>
        <w:tc>
          <w:tcPr>
            <w:tcW w:w="2034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>Шумкова Н. И., Никонова И. Н</w:t>
            </w:r>
          </w:p>
        </w:tc>
        <w:tc>
          <w:tcPr>
            <w:tcW w:w="3685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>Изящество квиллинга</w:t>
            </w:r>
          </w:p>
          <w:p w:rsidR="00BA162B" w:rsidRPr="00022638" w:rsidRDefault="00BA162B" w:rsidP="00022638">
            <w:pPr>
              <w:rPr>
                <w:sz w:val="18"/>
              </w:rPr>
            </w:pPr>
          </w:p>
        </w:tc>
        <w:tc>
          <w:tcPr>
            <w:tcW w:w="3828" w:type="dxa"/>
          </w:tcPr>
          <w:p w:rsidR="00BA162B" w:rsidRPr="00022638" w:rsidRDefault="00BA162B" w:rsidP="00022638">
            <w:pPr>
              <w:rPr>
                <w:color w:val="000000"/>
                <w:sz w:val="18"/>
              </w:rPr>
            </w:pPr>
            <w:r w:rsidRPr="00022638">
              <w:rPr>
                <w:sz w:val="18"/>
              </w:rPr>
              <w:t xml:space="preserve">мастер-класс в рамках городского проекта «Уроки творчества» </w:t>
            </w:r>
          </w:p>
        </w:tc>
        <w:tc>
          <w:tcPr>
            <w:tcW w:w="1756" w:type="dxa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022638">
        <w:trPr>
          <w:trHeight w:val="624"/>
        </w:trPr>
        <w:tc>
          <w:tcPr>
            <w:tcW w:w="1707" w:type="dxa"/>
          </w:tcPr>
          <w:p w:rsidR="00BA162B" w:rsidRPr="002C194E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885F68">
              <w:rPr>
                <w:rFonts w:ascii="Times New Roman" w:hAnsi="Times New Roman"/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2C194E" w:rsidRDefault="00BA162B" w:rsidP="00D176F6">
            <w:pPr>
              <w:spacing w:line="240" w:lineRule="atLeast"/>
              <w:rPr>
                <w:sz w:val="18"/>
                <w:szCs w:val="18"/>
              </w:rPr>
            </w:pPr>
            <w:r w:rsidRPr="00885F68">
              <w:rPr>
                <w:sz w:val="18"/>
                <w:szCs w:val="18"/>
              </w:rPr>
              <w:t>01.10 - 10.12.2017г</w:t>
            </w:r>
          </w:p>
        </w:tc>
        <w:tc>
          <w:tcPr>
            <w:tcW w:w="2034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>Абрамова М. А., Серова С. В.</w:t>
            </w:r>
          </w:p>
        </w:tc>
        <w:tc>
          <w:tcPr>
            <w:tcW w:w="3685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 xml:space="preserve"> Авторская программа повышения квалификации педагогов</w:t>
            </w:r>
          </w:p>
        </w:tc>
        <w:tc>
          <w:tcPr>
            <w:tcW w:w="3828" w:type="dxa"/>
          </w:tcPr>
          <w:p w:rsidR="00BA162B" w:rsidRPr="004414B3" w:rsidRDefault="00BA162B" w:rsidP="001017C9">
            <w:pPr>
              <w:jc w:val="both"/>
              <w:rPr>
                <w:sz w:val="18"/>
                <w:szCs w:val="18"/>
              </w:rPr>
            </w:pPr>
            <w:r w:rsidRPr="00885F68">
              <w:rPr>
                <w:sz w:val="18"/>
                <w:szCs w:val="18"/>
              </w:rPr>
              <w:t>конкурс на лучшее представление педагогического опыта в форме программы повышения квалификации</w:t>
            </w:r>
          </w:p>
        </w:tc>
        <w:tc>
          <w:tcPr>
            <w:tcW w:w="1756" w:type="dxa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сертификаты</w:t>
            </w:r>
          </w:p>
        </w:tc>
      </w:tr>
      <w:tr w:rsidR="00BA162B" w:rsidRPr="00D16F47" w:rsidTr="00022638">
        <w:trPr>
          <w:trHeight w:val="420"/>
        </w:trPr>
        <w:tc>
          <w:tcPr>
            <w:tcW w:w="1707" w:type="dxa"/>
          </w:tcPr>
          <w:p w:rsidR="00BA162B" w:rsidRPr="002C194E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0E57F8">
              <w:rPr>
                <w:rFonts w:ascii="Times New Roman" w:hAnsi="Times New Roman"/>
                <w:bCs/>
                <w:sz w:val="18"/>
                <w:szCs w:val="18"/>
              </w:rPr>
              <w:t>городской</w:t>
            </w:r>
          </w:p>
        </w:tc>
        <w:tc>
          <w:tcPr>
            <w:tcW w:w="1754" w:type="dxa"/>
          </w:tcPr>
          <w:p w:rsidR="00BA162B" w:rsidRPr="002C194E" w:rsidRDefault="00BA162B" w:rsidP="00D176F6">
            <w:pPr>
              <w:spacing w:line="240" w:lineRule="atLeast"/>
              <w:rPr>
                <w:sz w:val="18"/>
                <w:szCs w:val="18"/>
              </w:rPr>
            </w:pPr>
            <w:r w:rsidRPr="000E57F8">
              <w:rPr>
                <w:bCs/>
                <w:sz w:val="18"/>
                <w:szCs w:val="18"/>
              </w:rPr>
              <w:t>03.03.-29.12.2017г</w:t>
            </w:r>
          </w:p>
        </w:tc>
        <w:tc>
          <w:tcPr>
            <w:tcW w:w="2034" w:type="dxa"/>
          </w:tcPr>
          <w:p w:rsidR="00BA162B" w:rsidRPr="00022638" w:rsidRDefault="00BA162B" w:rsidP="00022638">
            <w:pPr>
              <w:rPr>
                <w:bCs/>
                <w:sz w:val="18"/>
              </w:rPr>
            </w:pPr>
            <w:r w:rsidRPr="00022638">
              <w:rPr>
                <w:bCs/>
                <w:sz w:val="18"/>
              </w:rPr>
              <w:t xml:space="preserve">Мельникова И. В. </w:t>
            </w:r>
          </w:p>
          <w:p w:rsidR="00BA162B" w:rsidRPr="00022638" w:rsidRDefault="00BA162B" w:rsidP="00022638">
            <w:pPr>
              <w:rPr>
                <w:sz w:val="18"/>
              </w:rPr>
            </w:pPr>
          </w:p>
        </w:tc>
        <w:tc>
          <w:tcPr>
            <w:tcW w:w="3685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>представление работы по экологическому образованию дошкольников</w:t>
            </w:r>
          </w:p>
        </w:tc>
        <w:tc>
          <w:tcPr>
            <w:tcW w:w="3828" w:type="dxa"/>
          </w:tcPr>
          <w:p w:rsidR="00BA162B" w:rsidRPr="004414B3" w:rsidRDefault="00BA162B" w:rsidP="001017C9">
            <w:pPr>
              <w:jc w:val="both"/>
              <w:rPr>
                <w:sz w:val="18"/>
                <w:szCs w:val="18"/>
              </w:rPr>
            </w:pPr>
            <w:r w:rsidRPr="000E57F8">
              <w:rPr>
                <w:bCs/>
                <w:sz w:val="18"/>
                <w:szCs w:val="18"/>
              </w:rPr>
              <w:t xml:space="preserve">конкурс «Эко-рейтинг» в номинации «Экологическая инициатива»  </w:t>
            </w:r>
          </w:p>
        </w:tc>
        <w:tc>
          <w:tcPr>
            <w:tcW w:w="1756" w:type="dxa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A162B" w:rsidRPr="00D16F47" w:rsidTr="00022638">
        <w:trPr>
          <w:trHeight w:val="412"/>
        </w:trPr>
        <w:tc>
          <w:tcPr>
            <w:tcW w:w="1707" w:type="dxa"/>
          </w:tcPr>
          <w:p w:rsidR="00BA162B" w:rsidRPr="002C194E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0E57F8">
              <w:rPr>
                <w:rFonts w:ascii="Times New Roman" w:hAnsi="Times New Roman"/>
                <w:sz w:val="18"/>
                <w:szCs w:val="18"/>
              </w:rPr>
              <w:t>международный</w:t>
            </w:r>
          </w:p>
        </w:tc>
        <w:tc>
          <w:tcPr>
            <w:tcW w:w="1754" w:type="dxa"/>
          </w:tcPr>
          <w:p w:rsidR="00BA162B" w:rsidRPr="002C194E" w:rsidRDefault="00BA162B" w:rsidP="00D176F6">
            <w:pPr>
              <w:spacing w:line="240" w:lineRule="atLeast"/>
              <w:rPr>
                <w:sz w:val="18"/>
                <w:szCs w:val="18"/>
              </w:rPr>
            </w:pPr>
            <w:r w:rsidRPr="000E57F8">
              <w:rPr>
                <w:sz w:val="18"/>
                <w:szCs w:val="18"/>
              </w:rPr>
              <w:t>09.12.2017г</w:t>
            </w:r>
          </w:p>
        </w:tc>
        <w:tc>
          <w:tcPr>
            <w:tcW w:w="2034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>Серова С.В.</w:t>
            </w:r>
          </w:p>
        </w:tc>
        <w:tc>
          <w:tcPr>
            <w:tcW w:w="3685" w:type="dxa"/>
          </w:tcPr>
          <w:p w:rsidR="00BA162B" w:rsidRPr="00022638" w:rsidRDefault="00BA162B" w:rsidP="00022638">
            <w:pPr>
              <w:rPr>
                <w:sz w:val="18"/>
              </w:rPr>
            </w:pPr>
            <w:r w:rsidRPr="00022638">
              <w:rPr>
                <w:sz w:val="18"/>
              </w:rPr>
              <w:t>образовательный проект «Памятники животным в России»</w:t>
            </w:r>
          </w:p>
        </w:tc>
        <w:tc>
          <w:tcPr>
            <w:tcW w:w="3828" w:type="dxa"/>
          </w:tcPr>
          <w:p w:rsidR="00BA162B" w:rsidRPr="004414B3" w:rsidRDefault="00BA162B" w:rsidP="001017C9">
            <w:pPr>
              <w:jc w:val="both"/>
              <w:rPr>
                <w:sz w:val="18"/>
                <w:szCs w:val="18"/>
              </w:rPr>
            </w:pPr>
            <w:r w:rsidRPr="000E57F8">
              <w:rPr>
                <w:sz w:val="18"/>
                <w:szCs w:val="18"/>
                <w:lang w:val="en-US"/>
              </w:rPr>
              <w:t>XII</w:t>
            </w:r>
            <w:r w:rsidRPr="000E57F8">
              <w:rPr>
                <w:sz w:val="18"/>
                <w:szCs w:val="18"/>
              </w:rPr>
              <w:t xml:space="preserve"> педагогический конкурс «Педагогический опыт» </w:t>
            </w:r>
            <w:r>
              <w:rPr>
                <w:sz w:val="18"/>
                <w:szCs w:val="18"/>
              </w:rPr>
              <w:t xml:space="preserve">в интернет-портале </w:t>
            </w:r>
            <w:r w:rsidRPr="000E57F8">
              <w:rPr>
                <w:sz w:val="18"/>
                <w:szCs w:val="18"/>
              </w:rPr>
              <w:t>РУСОЛИМП</w:t>
            </w:r>
          </w:p>
        </w:tc>
        <w:tc>
          <w:tcPr>
            <w:tcW w:w="1756" w:type="dxa"/>
          </w:tcPr>
          <w:p w:rsidR="00BA162B" w:rsidRPr="00D16F47" w:rsidRDefault="00BA162B" w:rsidP="001017C9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диплом</w:t>
            </w:r>
          </w:p>
        </w:tc>
      </w:tr>
    </w:tbl>
    <w:p w:rsidR="00BA162B" w:rsidRDefault="00BA162B" w:rsidP="00B35240">
      <w:pPr>
        <w:pStyle w:val="ListParagraph"/>
        <w:ind w:left="0"/>
        <w:jc w:val="both"/>
        <w:rPr>
          <w:b/>
        </w:rPr>
      </w:pPr>
    </w:p>
    <w:p w:rsidR="00BA162B" w:rsidRPr="00552423" w:rsidRDefault="00BA162B" w:rsidP="00B35240">
      <w:pPr>
        <w:pStyle w:val="ListParagraph"/>
        <w:ind w:left="0"/>
        <w:jc w:val="both"/>
        <w:rPr>
          <w:b/>
        </w:rPr>
      </w:pPr>
      <w:r w:rsidRPr="006D3E02">
        <w:rPr>
          <w:b/>
        </w:rPr>
        <w:t>В</w:t>
      </w:r>
      <w:r>
        <w:rPr>
          <w:b/>
        </w:rPr>
        <w:t>ЫВОД</w:t>
      </w:r>
      <w:r w:rsidRPr="006D3E02">
        <w:t xml:space="preserve">: в </w:t>
      </w:r>
      <w:r>
        <w:t xml:space="preserve">2017 </w:t>
      </w:r>
      <w:r w:rsidRPr="006D3E02">
        <w:t>году</w:t>
      </w:r>
      <w:r w:rsidRPr="006D3E02">
        <w:rPr>
          <w:b/>
        </w:rPr>
        <w:t xml:space="preserve">  </w:t>
      </w:r>
      <w:r w:rsidRPr="006D3E02">
        <w:t>пришло</w:t>
      </w:r>
      <w:r>
        <w:t xml:space="preserve"> два</w:t>
      </w:r>
      <w:r w:rsidRPr="006D3E02">
        <w:t xml:space="preserve"> молод</w:t>
      </w:r>
      <w:r>
        <w:t>ых</w:t>
      </w:r>
      <w:r w:rsidRPr="006D3E02">
        <w:t xml:space="preserve"> педаго</w:t>
      </w:r>
      <w:r>
        <w:t>г</w:t>
      </w:r>
      <w:r w:rsidRPr="006D3E02">
        <w:t>а</w:t>
      </w:r>
      <w:r>
        <w:t>:</w:t>
      </w:r>
      <w:r w:rsidRPr="006D3E02">
        <w:t xml:space="preserve"> с Педагогического колледжа со среднем профессиональным образованием</w:t>
      </w:r>
      <w:r w:rsidRPr="008C1C6F">
        <w:t xml:space="preserve"> </w:t>
      </w:r>
      <w:r w:rsidRPr="00030E74">
        <w:t>без опыта работы</w:t>
      </w:r>
      <w:r w:rsidRPr="006D3E02">
        <w:t xml:space="preserve">, </w:t>
      </w:r>
      <w:r>
        <w:t xml:space="preserve">и с высшим педагогическим образованием с опытом работы 1 год; </w:t>
      </w:r>
      <w:r w:rsidRPr="006D3E02">
        <w:t>1 воспитатель закончил учебу в Педагогическом колледже</w:t>
      </w:r>
      <w:r>
        <w:t xml:space="preserve"> по специальности «Дошкольное образование»; </w:t>
      </w:r>
      <w:r w:rsidRPr="00552423">
        <w:t>1</w:t>
      </w:r>
      <w:r>
        <w:t xml:space="preserve"> педагог прошел курсы переподготовки 550 часов по дошкольному образованию; </w:t>
      </w:r>
      <w:r w:rsidRPr="00030E74">
        <w:t>аттестацию на высшую категорию</w:t>
      </w:r>
      <w:r>
        <w:t xml:space="preserve"> прошли </w:t>
      </w:r>
      <w:r w:rsidRPr="00030E74">
        <w:t xml:space="preserve"> – </w:t>
      </w:r>
      <w:r>
        <w:t xml:space="preserve">воспитатель, </w:t>
      </w:r>
      <w:r w:rsidRPr="00030E74">
        <w:t>учитель-логопед</w:t>
      </w:r>
      <w:r>
        <w:t xml:space="preserve">, </w:t>
      </w:r>
      <w:r w:rsidRPr="00030E74">
        <w:t xml:space="preserve">на первую квалификационную категорию – </w:t>
      </w:r>
      <w:r>
        <w:t>2 педагога</w:t>
      </w:r>
      <w:r w:rsidRPr="0090097E">
        <w:t xml:space="preserve">; курсы повышения квалификации  прошли  </w:t>
      </w:r>
      <w:r>
        <w:t>10</w:t>
      </w:r>
      <w:r w:rsidRPr="0090097E">
        <w:t xml:space="preserve"> человек. Педагоги постоянно повышают свой профессиональный</w:t>
      </w:r>
      <w:r>
        <w:t xml:space="preserve"> уровень, эффективно участвуют в работе методических объединений и в мероприятиях города, знакомятся с опытом коллег, а так же саморазвиваются. </w:t>
      </w:r>
    </w:p>
    <w:p w:rsidR="00BA162B" w:rsidRDefault="00BA162B" w:rsidP="00B87607">
      <w:pPr>
        <w:pStyle w:val="BodyTextIndent3"/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 учреждении большое внимание уделяется повышению педагогического мастерства воспитателей, разработана система повышения квалификации педагогов, включающая следующие формы: </w:t>
      </w:r>
    </w:p>
    <w:p w:rsidR="00BA162B" w:rsidRDefault="00BA162B" w:rsidP="00D550BD">
      <w:pPr>
        <w:pStyle w:val="BodyTextIndent3"/>
        <w:numPr>
          <w:ilvl w:val="0"/>
          <w:numId w:val="10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прохождение курсов повышения квалификации и переподготовки;</w:t>
      </w:r>
    </w:p>
    <w:p w:rsidR="00BA162B" w:rsidRDefault="00BA162B" w:rsidP="00D550BD">
      <w:pPr>
        <w:pStyle w:val="BodyTextIndent3"/>
        <w:numPr>
          <w:ilvl w:val="0"/>
          <w:numId w:val="10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участие в работе ПМПк;</w:t>
      </w:r>
    </w:p>
    <w:p w:rsidR="00BA162B" w:rsidRDefault="00BA162B" w:rsidP="00D550BD">
      <w:pPr>
        <w:pStyle w:val="BodyTextIndent3"/>
        <w:numPr>
          <w:ilvl w:val="0"/>
          <w:numId w:val="10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организация и проведение Педагогических советов,  педагогических чтений, проектной деятельности, семинаров-практикумов, открытых просмотров НОД, досугов и  режимных моментов, представление  результатов проектов и мини – музеев;</w:t>
      </w:r>
    </w:p>
    <w:p w:rsidR="00BA162B" w:rsidRDefault="00BA162B" w:rsidP="00D550BD">
      <w:pPr>
        <w:pStyle w:val="BodyTextIndent3"/>
        <w:numPr>
          <w:ilvl w:val="0"/>
          <w:numId w:val="10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изучение научно-методической литературы по темам самообразования и внедрение инновационных методов и приемов работы в практику учреждения;</w:t>
      </w:r>
    </w:p>
    <w:p w:rsidR="00BA162B" w:rsidRDefault="00BA162B" w:rsidP="00D550BD">
      <w:pPr>
        <w:pStyle w:val="BodyTextIndent3"/>
        <w:numPr>
          <w:ilvl w:val="0"/>
          <w:numId w:val="10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процедуры аттестации педагогических работников;</w:t>
      </w:r>
    </w:p>
    <w:p w:rsidR="00BA162B" w:rsidRDefault="00BA162B" w:rsidP="00D550BD">
      <w:pPr>
        <w:pStyle w:val="BodyTextIndent3"/>
        <w:numPr>
          <w:ilvl w:val="0"/>
          <w:numId w:val="10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участие в  конкурсах  различного уровня: МДОУ, города, республики, Российской Федерации, международного уровня.</w:t>
      </w:r>
    </w:p>
    <w:p w:rsidR="00BA162B" w:rsidRDefault="00BA162B" w:rsidP="00377A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</w:rPr>
      </w:pPr>
      <w:r>
        <w:t>Все это в комплексе дает хороший результат в организации педагогической деятельности и улучшения качества образования и воспитания дошкольников.</w:t>
      </w:r>
    </w:p>
    <w:p w:rsidR="00BA162B" w:rsidRDefault="00BA162B" w:rsidP="00853110">
      <w:pPr>
        <w:spacing w:line="240" w:lineRule="atLeast"/>
        <w:jc w:val="both"/>
        <w:rPr>
          <w:szCs w:val="22"/>
          <w:lang w:eastAsia="en-US"/>
        </w:rPr>
      </w:pPr>
    </w:p>
    <w:p w:rsidR="00BA162B" w:rsidRDefault="00BA162B" w:rsidP="00853110">
      <w:pPr>
        <w:spacing w:line="240" w:lineRule="atLeast"/>
        <w:jc w:val="both"/>
        <w:rPr>
          <w:szCs w:val="22"/>
          <w:lang w:eastAsia="en-US"/>
        </w:rPr>
      </w:pPr>
    </w:p>
    <w:p w:rsidR="00BA162B" w:rsidRDefault="00BA162B" w:rsidP="00853110">
      <w:pPr>
        <w:spacing w:line="240" w:lineRule="atLeast"/>
        <w:jc w:val="both"/>
      </w:pPr>
    </w:p>
    <w:p w:rsidR="00BA162B" w:rsidRDefault="00BA162B" w:rsidP="00756BB5">
      <w:pPr>
        <w:spacing w:line="240" w:lineRule="atLeast"/>
        <w:jc w:val="center"/>
        <w:rPr>
          <w:b/>
        </w:rPr>
      </w:pPr>
      <w:r>
        <w:rPr>
          <w:b/>
        </w:rPr>
        <w:t>6</w:t>
      </w:r>
      <w:r w:rsidRPr="00756BB5">
        <w:rPr>
          <w:b/>
        </w:rPr>
        <w:t xml:space="preserve">. </w:t>
      </w:r>
      <w:r>
        <w:rPr>
          <w:b/>
        </w:rPr>
        <w:t>Учебно-методическое обеспечение</w:t>
      </w:r>
    </w:p>
    <w:p w:rsidR="00BA162B" w:rsidRDefault="00BA162B" w:rsidP="00756BB5">
      <w:pPr>
        <w:spacing w:line="240" w:lineRule="atLeast"/>
        <w:jc w:val="center"/>
        <w:rPr>
          <w:b/>
        </w:rPr>
      </w:pPr>
    </w:p>
    <w:p w:rsidR="00BA162B" w:rsidRPr="005527AC" w:rsidRDefault="00BA162B" w:rsidP="005527AC">
      <w:pPr>
        <w:jc w:val="both"/>
        <w:rPr>
          <w:b/>
        </w:rPr>
      </w:pPr>
      <w:r w:rsidRPr="005527AC">
        <w:rPr>
          <w:b/>
        </w:rPr>
        <w:t>6.1.  Оборудование  и оснащение методического кабинета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 xml:space="preserve">Методическая работа в </w:t>
      </w:r>
      <w:r>
        <w:rPr>
          <w:rStyle w:val="c5"/>
        </w:rPr>
        <w:t>М</w:t>
      </w:r>
      <w:r w:rsidRPr="005527AC">
        <w:rPr>
          <w:rStyle w:val="c5"/>
        </w:rPr>
        <w:t>ДОУ заключается в обучении и развитии педагогических кадров, выявлении, обобщении и распространении наиболее ценного опыта работы, а также создании методических разработок.</w:t>
      </w:r>
      <w:r w:rsidRPr="005527AC">
        <w:t xml:space="preserve"> </w:t>
      </w:r>
      <w:r w:rsidRPr="005527AC">
        <w:rPr>
          <w:rStyle w:val="c5"/>
        </w:rPr>
        <w:t>Центром всей педагогической работы детского сада является методический кабинет - копилка традиций дошкольного учреждения.</w:t>
      </w:r>
      <w:r w:rsidRPr="005527AC">
        <w:rPr>
          <w:rStyle w:val="Heading7Char"/>
          <w:lang w:val="ru-RU"/>
        </w:rPr>
        <w:t xml:space="preserve"> </w:t>
      </w:r>
      <w:r w:rsidRPr="005527AC">
        <w:rPr>
          <w:rStyle w:val="c5"/>
        </w:rPr>
        <w:t>Все его содержание направлено на оказание помощи педагогическому коллективу  в организации воспитательно-образовательного процесса, повышении педагогического мастерства, взаимодействии с родителями и просто в повседневной деятельности: подготовке к рабочему дню, Педагогическому совету и т. д.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>Организация методической работы в нашем учреждении предусматривает формирование и развитие профессиональных качеств педагогов, создание условий для их профессионального роста и повышения педагогического мастерства, совершенствования творческого потенциала каждого педагога, направленного на оптимальное формирование и развитие личности ребенка.</w:t>
      </w:r>
      <w:r w:rsidRPr="005527AC">
        <w:t xml:space="preserve"> </w:t>
      </w:r>
      <w:r w:rsidRPr="005527AC">
        <w:rPr>
          <w:rStyle w:val="c5"/>
        </w:rPr>
        <w:t xml:space="preserve">Исходя из этого методический кабинет призван обеспечить: </w:t>
      </w:r>
    </w:p>
    <w:p w:rsidR="00BA162B" w:rsidRPr="005527AC" w:rsidRDefault="00BA162B" w:rsidP="00F53476">
      <w:pPr>
        <w:numPr>
          <w:ilvl w:val="0"/>
          <w:numId w:val="35"/>
        </w:numPr>
        <w:ind w:left="709"/>
        <w:jc w:val="both"/>
        <w:rPr>
          <w:rStyle w:val="c5"/>
        </w:rPr>
      </w:pPr>
      <w:r w:rsidRPr="005527AC">
        <w:rPr>
          <w:rStyle w:val="c5"/>
        </w:rPr>
        <w:t xml:space="preserve">построение образовательного процесса на основе приоритета общечеловеческих ценностей, жизни и здоровья человека, свободного развития личности; </w:t>
      </w:r>
    </w:p>
    <w:p w:rsidR="00BA162B" w:rsidRPr="005527AC" w:rsidRDefault="00BA162B" w:rsidP="00F53476">
      <w:pPr>
        <w:numPr>
          <w:ilvl w:val="0"/>
          <w:numId w:val="35"/>
        </w:numPr>
        <w:ind w:left="709"/>
        <w:jc w:val="both"/>
      </w:pPr>
      <w:r w:rsidRPr="005527AC">
        <w:rPr>
          <w:rStyle w:val="c5"/>
        </w:rPr>
        <w:t xml:space="preserve">воспитания гражданственности, трудолюбия, уважения к правам и свободам человека, любви к окружающей природе, Родине, семье; </w:t>
      </w:r>
    </w:p>
    <w:p w:rsidR="00BA162B" w:rsidRPr="005527AC" w:rsidRDefault="00BA162B" w:rsidP="00F53476">
      <w:pPr>
        <w:numPr>
          <w:ilvl w:val="0"/>
          <w:numId w:val="35"/>
        </w:numPr>
        <w:ind w:left="709"/>
        <w:jc w:val="both"/>
      </w:pPr>
      <w:r w:rsidRPr="005527AC">
        <w:rPr>
          <w:rStyle w:val="c5"/>
        </w:rPr>
        <w:t>адаптацию образовательной организации  к социальному заказу и особенностям развития воспитанников;</w:t>
      </w:r>
    </w:p>
    <w:p w:rsidR="00BA162B" w:rsidRPr="005527AC" w:rsidRDefault="00BA162B" w:rsidP="00F53476">
      <w:pPr>
        <w:numPr>
          <w:ilvl w:val="0"/>
          <w:numId w:val="35"/>
        </w:numPr>
        <w:ind w:left="709"/>
        <w:jc w:val="both"/>
      </w:pPr>
      <w:r w:rsidRPr="005527AC">
        <w:rPr>
          <w:rStyle w:val="c5"/>
        </w:rPr>
        <w:t>эффективное и оперативное информирование педагогов о новых методиках, технологиях, организации и диагностике образовательного процесса;</w:t>
      </w:r>
    </w:p>
    <w:p w:rsidR="00BA162B" w:rsidRPr="005527AC" w:rsidRDefault="00BA162B" w:rsidP="00F53476">
      <w:pPr>
        <w:numPr>
          <w:ilvl w:val="0"/>
          <w:numId w:val="35"/>
        </w:numPr>
        <w:ind w:left="709"/>
        <w:jc w:val="both"/>
      </w:pPr>
      <w:r w:rsidRPr="005527AC">
        <w:rPr>
          <w:rStyle w:val="c5"/>
        </w:rPr>
        <w:t>взаимодействие со структурами муниципальной методической службы, родителями (законными представителями) воспитанников, социокультурными и образовательными учреждениями города.</w:t>
      </w:r>
    </w:p>
    <w:p w:rsidR="00BA162B" w:rsidRPr="005527AC" w:rsidRDefault="00BA162B" w:rsidP="00F53476">
      <w:pPr>
        <w:ind w:firstLine="426"/>
        <w:jc w:val="both"/>
      </w:pPr>
      <w:r w:rsidRPr="005527AC">
        <w:t>Методическое руководство кабинетом осуществляет зам зав по ВМР, на него возлагается ответственность за нормативно - правовое, программно - методическое, информационное обеспечение воспитательно-образовательного процесса, планирование и организация методической работы МДОУ.</w:t>
      </w:r>
    </w:p>
    <w:p w:rsidR="00BA162B" w:rsidRDefault="00BA162B" w:rsidP="00F53476">
      <w:pPr>
        <w:ind w:firstLine="426"/>
        <w:jc w:val="both"/>
        <w:rPr>
          <w:i/>
          <w:iCs/>
        </w:rPr>
      </w:pPr>
      <w:r w:rsidRPr="005527AC">
        <w:rPr>
          <w:i/>
          <w:iCs/>
        </w:rPr>
        <w:t>Кабинет оборудован:</w:t>
      </w:r>
    </w:p>
    <w:p w:rsidR="00BA162B" w:rsidRDefault="00BA162B" w:rsidP="00804626">
      <w:pPr>
        <w:numPr>
          <w:ilvl w:val="0"/>
          <w:numId w:val="36"/>
        </w:numPr>
        <w:jc w:val="both"/>
      </w:pPr>
      <w:r w:rsidRPr="005527AC">
        <w:t>книжными шкафами</w:t>
      </w:r>
      <w:r>
        <w:t xml:space="preserve"> (3)</w:t>
      </w:r>
      <w:r w:rsidRPr="005527AC">
        <w:t>, в которых концентрируются нормативные и инструктивные документы, методическая и детская художественная литература, дидактические материалы</w:t>
      </w:r>
      <w:r>
        <w:t>;</w:t>
      </w:r>
    </w:p>
    <w:p w:rsidR="00BA162B" w:rsidRDefault="00BA162B" w:rsidP="00804626">
      <w:pPr>
        <w:numPr>
          <w:ilvl w:val="0"/>
          <w:numId w:val="36"/>
        </w:numPr>
        <w:jc w:val="both"/>
      </w:pPr>
      <w:r w:rsidRPr="005527AC">
        <w:t>письменными столами</w:t>
      </w:r>
      <w:r>
        <w:t>(2)</w:t>
      </w:r>
      <w:r w:rsidRPr="005527AC">
        <w:t>, стульями</w:t>
      </w:r>
      <w:r>
        <w:t>(6)</w:t>
      </w:r>
      <w:r w:rsidRPr="005527AC">
        <w:t>, для организации и проведения микро-консилиумов, мини-педсоветов, консультаций</w:t>
      </w:r>
      <w:r>
        <w:t xml:space="preserve">; </w:t>
      </w:r>
    </w:p>
    <w:p w:rsidR="00BA162B" w:rsidRPr="005527AC" w:rsidRDefault="00BA162B" w:rsidP="00804626">
      <w:pPr>
        <w:numPr>
          <w:ilvl w:val="0"/>
          <w:numId w:val="36"/>
        </w:numPr>
        <w:jc w:val="both"/>
      </w:pPr>
      <w:r w:rsidRPr="005527AC">
        <w:t>ноутбук</w:t>
      </w:r>
      <w:r>
        <w:t>;</w:t>
      </w:r>
    </w:p>
    <w:p w:rsidR="00BA162B" w:rsidRPr="005527AC" w:rsidRDefault="00BA162B" w:rsidP="00804626">
      <w:pPr>
        <w:numPr>
          <w:ilvl w:val="0"/>
          <w:numId w:val="36"/>
        </w:numPr>
        <w:jc w:val="both"/>
      </w:pPr>
      <w:r w:rsidRPr="005527AC">
        <w:t>принтер</w:t>
      </w:r>
      <w:r>
        <w:t>;</w:t>
      </w:r>
    </w:p>
    <w:p w:rsidR="00BA162B" w:rsidRPr="005527AC" w:rsidRDefault="00BA162B" w:rsidP="00804626">
      <w:pPr>
        <w:numPr>
          <w:ilvl w:val="0"/>
          <w:numId w:val="36"/>
        </w:numPr>
        <w:jc w:val="both"/>
      </w:pPr>
      <w:r>
        <w:t>м</w:t>
      </w:r>
      <w:r w:rsidRPr="005527AC">
        <w:t>агнитная доска</w:t>
      </w:r>
      <w:r>
        <w:t>;</w:t>
      </w:r>
    </w:p>
    <w:p w:rsidR="00BA162B" w:rsidRDefault="00BA162B" w:rsidP="00942EE3">
      <w:pPr>
        <w:numPr>
          <w:ilvl w:val="0"/>
          <w:numId w:val="36"/>
        </w:numPr>
        <w:jc w:val="both"/>
      </w:pPr>
      <w:r>
        <w:t>ф</w:t>
      </w:r>
      <w:r w:rsidRPr="005527AC">
        <w:t>отоаппарат</w:t>
      </w:r>
      <w:r>
        <w:t>.</w:t>
      </w:r>
    </w:p>
    <w:p w:rsidR="00BA162B" w:rsidRDefault="00BA162B" w:rsidP="00AB298A">
      <w:pPr>
        <w:jc w:val="both"/>
      </w:pPr>
    </w:p>
    <w:p w:rsidR="00BA162B" w:rsidRDefault="00BA162B" w:rsidP="00AB298A">
      <w:pPr>
        <w:jc w:val="both"/>
      </w:pPr>
    </w:p>
    <w:p w:rsidR="00BA162B" w:rsidRDefault="00BA162B" w:rsidP="003871A1">
      <w:pPr>
        <w:jc w:val="both"/>
        <w:rPr>
          <w:rStyle w:val="Strong"/>
        </w:rPr>
      </w:pPr>
      <w:r>
        <w:rPr>
          <w:rStyle w:val="Strong"/>
        </w:rPr>
        <w:t xml:space="preserve">6.2. </w:t>
      </w:r>
      <w:r w:rsidRPr="005527AC">
        <w:rPr>
          <w:rStyle w:val="Strong"/>
        </w:rPr>
        <w:t>Методическое обеспечение</w:t>
      </w:r>
    </w:p>
    <w:p w:rsidR="00BA162B" w:rsidRPr="0009019F" w:rsidRDefault="00BA162B" w:rsidP="006D741B">
      <w:pPr>
        <w:numPr>
          <w:ilvl w:val="0"/>
          <w:numId w:val="37"/>
        </w:numPr>
        <w:jc w:val="both"/>
        <w:rPr>
          <w:u w:val="single"/>
        </w:rPr>
      </w:pPr>
      <w:r w:rsidRPr="0009019F">
        <w:rPr>
          <w:iCs/>
          <w:u w:val="single"/>
        </w:rPr>
        <w:t>Отдел информационно – аналитический</w:t>
      </w:r>
    </w:p>
    <w:p w:rsidR="00BA162B" w:rsidRPr="006D741B" w:rsidRDefault="00BA162B" w:rsidP="00F53476">
      <w:pPr>
        <w:ind w:firstLine="426"/>
        <w:jc w:val="both"/>
      </w:pPr>
      <w:r w:rsidRPr="006D741B">
        <w:t>Материалы по аттестации, повышению квалификации, комплексное оценивание педагогической деятельности. Осуществление контроля и анализа состояния воспитательно-образовательного процесса, его качества. Оценка результативности педагогического процесса в ДОУ.</w:t>
      </w:r>
    </w:p>
    <w:p w:rsidR="00BA162B" w:rsidRPr="0009019F" w:rsidRDefault="00BA162B" w:rsidP="00790CDD">
      <w:pPr>
        <w:numPr>
          <w:ilvl w:val="0"/>
          <w:numId w:val="37"/>
        </w:numPr>
        <w:jc w:val="both"/>
        <w:rPr>
          <w:iCs/>
          <w:u w:val="single"/>
        </w:rPr>
      </w:pPr>
      <w:r w:rsidRPr="0009019F">
        <w:rPr>
          <w:iCs/>
          <w:u w:val="single"/>
        </w:rPr>
        <w:t>Отдел программно – методического обеспечения</w:t>
      </w:r>
    </w:p>
    <w:p w:rsidR="00BA162B" w:rsidRPr="006D741B" w:rsidRDefault="00BA162B" w:rsidP="00F53476">
      <w:pPr>
        <w:ind w:firstLine="426"/>
        <w:jc w:val="both"/>
      </w:pPr>
      <w:r>
        <w:t>Образовательные программы дошкольного образования</w:t>
      </w:r>
      <w:r w:rsidRPr="006D741B">
        <w:t xml:space="preserve">; парциальные образовательные программы; тематическое планирование; методическая литература по психологии; </w:t>
      </w:r>
    </w:p>
    <w:p w:rsidR="00BA162B" w:rsidRPr="0009019F" w:rsidRDefault="00BA162B" w:rsidP="00790CDD">
      <w:pPr>
        <w:numPr>
          <w:ilvl w:val="0"/>
          <w:numId w:val="37"/>
        </w:numPr>
        <w:jc w:val="both"/>
        <w:rPr>
          <w:iCs/>
          <w:u w:val="single"/>
        </w:rPr>
      </w:pPr>
      <w:r w:rsidRPr="0009019F">
        <w:rPr>
          <w:iCs/>
          <w:u w:val="single"/>
        </w:rPr>
        <w:t>Отдел художественно – эстетического развития</w:t>
      </w:r>
    </w:p>
    <w:p w:rsidR="00BA162B" w:rsidRDefault="00BA162B" w:rsidP="0009019F">
      <w:pPr>
        <w:ind w:firstLine="426"/>
        <w:jc w:val="both"/>
      </w:pPr>
      <w:r w:rsidRPr="006D741B">
        <w:t>Методическая литература, конспекты занятий, консультации по изодеятельности, к</w:t>
      </w:r>
      <w:r>
        <w:t>онструированию, ручному труду; и</w:t>
      </w:r>
      <w:r w:rsidRPr="006D741B">
        <w:t>нформация о художниках, репрод</w:t>
      </w:r>
      <w:r>
        <w:t>укции картин; и</w:t>
      </w:r>
      <w:r w:rsidRPr="006D741B">
        <w:t xml:space="preserve">нформация и образцы по народному </w:t>
      </w:r>
      <w:r>
        <w:t>творчеству, народной игрушке.</w:t>
      </w:r>
    </w:p>
    <w:p w:rsidR="00BA162B" w:rsidRPr="0009019F" w:rsidRDefault="00BA162B" w:rsidP="0009019F">
      <w:pPr>
        <w:numPr>
          <w:ilvl w:val="0"/>
          <w:numId w:val="37"/>
        </w:numPr>
        <w:jc w:val="both"/>
        <w:rPr>
          <w:iCs/>
          <w:u w:val="single"/>
        </w:rPr>
      </w:pPr>
      <w:r w:rsidRPr="0009019F">
        <w:rPr>
          <w:iCs/>
          <w:u w:val="single"/>
        </w:rPr>
        <w:t>Отдел физического развития</w:t>
      </w:r>
    </w:p>
    <w:p w:rsidR="00BA162B" w:rsidRPr="006D741B" w:rsidRDefault="00BA162B" w:rsidP="00F53476">
      <w:pPr>
        <w:ind w:firstLine="426"/>
        <w:jc w:val="both"/>
      </w:pPr>
      <w:r w:rsidRPr="006D741B">
        <w:t>Методическая литература и разработки конспектов, консультаций по физическому воспитанию и оздоровлению детей; литература по валеологии, энциклопедии (физическое воспитани</w:t>
      </w:r>
      <w:r>
        <w:t xml:space="preserve">е, анатомия, строение человек); </w:t>
      </w:r>
      <w:r w:rsidRPr="006D741B">
        <w:t>методичес</w:t>
      </w:r>
      <w:r>
        <w:t>кие разработки, рабочие тетради (по программе «Поговорим о правильном питании»)</w:t>
      </w:r>
      <w:r w:rsidRPr="006D741B">
        <w:t xml:space="preserve"> </w:t>
      </w:r>
    </w:p>
    <w:p w:rsidR="00BA162B" w:rsidRPr="00393B4B" w:rsidRDefault="00BA162B" w:rsidP="00393B4B">
      <w:pPr>
        <w:numPr>
          <w:ilvl w:val="0"/>
          <w:numId w:val="37"/>
        </w:numPr>
        <w:jc w:val="both"/>
        <w:rPr>
          <w:iCs/>
          <w:u w:val="single"/>
        </w:rPr>
      </w:pPr>
      <w:r w:rsidRPr="00393B4B">
        <w:rPr>
          <w:iCs/>
          <w:u w:val="single"/>
        </w:rPr>
        <w:t>Отдел художественной литературы</w:t>
      </w:r>
    </w:p>
    <w:p w:rsidR="00BA162B" w:rsidRDefault="00BA162B" w:rsidP="00393B4B">
      <w:pPr>
        <w:ind w:firstLine="426"/>
        <w:jc w:val="both"/>
      </w:pPr>
      <w:r w:rsidRPr="006D741B">
        <w:t>Сборники и отдельные произведения детской, ху</w:t>
      </w:r>
      <w:r>
        <w:t>дожественной литературы; портреты детских писателей, н</w:t>
      </w:r>
      <w:r w:rsidRPr="006D741B">
        <w:t>аучно – методические журналы, буклеты.</w:t>
      </w:r>
    </w:p>
    <w:p w:rsidR="00BA162B" w:rsidRPr="006D741B" w:rsidRDefault="00BA162B" w:rsidP="00393B4B">
      <w:pPr>
        <w:numPr>
          <w:ilvl w:val="0"/>
          <w:numId w:val="37"/>
        </w:numPr>
        <w:jc w:val="both"/>
        <w:rPr>
          <w:iCs/>
        </w:rPr>
      </w:pPr>
      <w:r w:rsidRPr="00393B4B">
        <w:rPr>
          <w:iCs/>
          <w:u w:val="single"/>
        </w:rPr>
        <w:t>Отдел социально-личностного</w:t>
      </w:r>
      <w:r>
        <w:rPr>
          <w:iCs/>
          <w:u w:val="single"/>
        </w:rPr>
        <w:t xml:space="preserve"> и коммуникативного</w:t>
      </w:r>
      <w:r w:rsidRPr="00393B4B">
        <w:rPr>
          <w:iCs/>
          <w:u w:val="single"/>
        </w:rPr>
        <w:t xml:space="preserve"> развития</w:t>
      </w:r>
    </w:p>
    <w:p w:rsidR="00BA162B" w:rsidRPr="006D741B" w:rsidRDefault="00BA162B" w:rsidP="00F53476">
      <w:pPr>
        <w:ind w:firstLine="426"/>
        <w:jc w:val="both"/>
      </w:pPr>
      <w:r w:rsidRPr="006D741B">
        <w:t xml:space="preserve">Методическая литература, разработки конспектов, консультаций по ознакомлению с родным краем, Республикой </w:t>
      </w:r>
      <w:r>
        <w:t>Карелия, л</w:t>
      </w:r>
      <w:r w:rsidRPr="006D741B">
        <w:t>итература для реализации национально – регионального компонента (художественная литература, методические пособия, наглядно – иллюстративный материал</w:t>
      </w:r>
      <w:r>
        <w:t xml:space="preserve">, конспекты занятий), </w:t>
      </w:r>
      <w:r w:rsidRPr="00656477">
        <w:t>видеоматериалы для работы с детьми по ОБЖ, ПДД.</w:t>
      </w:r>
    </w:p>
    <w:p w:rsidR="00BA162B" w:rsidRPr="004C0890" w:rsidRDefault="00BA162B" w:rsidP="004C0890">
      <w:pPr>
        <w:numPr>
          <w:ilvl w:val="0"/>
          <w:numId w:val="37"/>
        </w:numPr>
        <w:jc w:val="both"/>
        <w:rPr>
          <w:iCs/>
          <w:u w:val="single"/>
        </w:rPr>
      </w:pPr>
      <w:r w:rsidRPr="004C0890">
        <w:rPr>
          <w:iCs/>
          <w:u w:val="single"/>
        </w:rPr>
        <w:t>Отдел познавательного и  речевого развития</w:t>
      </w:r>
    </w:p>
    <w:p w:rsidR="00BA162B" w:rsidRPr="006D741B" w:rsidRDefault="00BA162B" w:rsidP="004C0890">
      <w:pPr>
        <w:jc w:val="both"/>
      </w:pPr>
      <w:r>
        <w:t xml:space="preserve">      </w:t>
      </w:r>
      <w:r w:rsidRPr="006D741B">
        <w:t>Методическая литература, разраб</w:t>
      </w:r>
      <w:r>
        <w:t>отки конспектов, консультаций; д</w:t>
      </w:r>
      <w:r w:rsidRPr="006D741B">
        <w:t>етские энциклопедии, нагляд</w:t>
      </w:r>
      <w:r>
        <w:t>но – иллюстративный материал, репродукции картин для составления рассказов по картине.</w:t>
      </w:r>
    </w:p>
    <w:p w:rsidR="00BA162B" w:rsidRPr="004C0890" w:rsidRDefault="00BA162B" w:rsidP="004C0890">
      <w:pPr>
        <w:numPr>
          <w:ilvl w:val="0"/>
          <w:numId w:val="37"/>
        </w:numPr>
        <w:jc w:val="both"/>
        <w:rPr>
          <w:iCs/>
          <w:u w:val="single"/>
        </w:rPr>
      </w:pPr>
      <w:r w:rsidRPr="004C0890">
        <w:rPr>
          <w:iCs/>
          <w:u w:val="single"/>
        </w:rPr>
        <w:t>Отдел по работе с родителями</w:t>
      </w:r>
    </w:p>
    <w:p w:rsidR="00BA162B" w:rsidRDefault="00BA162B" w:rsidP="00F53476">
      <w:pPr>
        <w:ind w:firstLine="426"/>
        <w:jc w:val="both"/>
      </w:pPr>
      <w:r w:rsidRPr="006D741B">
        <w:t>Информация по общим проблемам воспитания детей, по подготовке детей к школе, по защите прав ребенка</w:t>
      </w:r>
      <w:r>
        <w:t>,</w:t>
      </w:r>
      <w:r w:rsidRPr="006D741B">
        <w:t xml:space="preserve"> нормативные документы, методическая литература, разработки консультаций, бесед, наглядно – иллюстративный материал</w:t>
      </w:r>
      <w:r>
        <w:t>.</w:t>
      </w:r>
    </w:p>
    <w:p w:rsidR="00BA162B" w:rsidRPr="005527AC" w:rsidRDefault="00BA162B" w:rsidP="008B3662">
      <w:pPr>
        <w:jc w:val="both"/>
      </w:pPr>
      <w:r w:rsidRPr="004C0890">
        <w:rPr>
          <w:b/>
        </w:rPr>
        <w:t>ВЫВОД:</w:t>
      </w:r>
      <w:r w:rsidRPr="005527AC">
        <w:t xml:space="preserve"> 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Однако кабинет недостаточ</w:t>
      </w:r>
      <w:r>
        <w:t>но большой, вмещает 4-5 человек.</w:t>
      </w:r>
      <w:r w:rsidRPr="005527AC">
        <w:t xml:space="preserve"> </w:t>
      </w:r>
    </w:p>
    <w:p w:rsidR="00BA162B" w:rsidRPr="005527AC" w:rsidRDefault="00BA162B" w:rsidP="00F53476">
      <w:pPr>
        <w:ind w:firstLine="426"/>
        <w:jc w:val="both"/>
      </w:pPr>
    </w:p>
    <w:p w:rsidR="00BA162B" w:rsidRPr="008B3662" w:rsidRDefault="00BA162B" w:rsidP="008B3662">
      <w:pPr>
        <w:jc w:val="both"/>
        <w:rPr>
          <w:b/>
        </w:rPr>
      </w:pPr>
      <w:r w:rsidRPr="008B3662">
        <w:rPr>
          <w:b/>
        </w:rPr>
        <w:t xml:space="preserve">6. </w:t>
      </w:r>
      <w:r>
        <w:rPr>
          <w:b/>
        </w:rPr>
        <w:t>3. Библиотечно-информаци</w:t>
      </w:r>
      <w:r w:rsidRPr="008B3662">
        <w:rPr>
          <w:b/>
        </w:rPr>
        <w:t>онное обеспечение</w:t>
      </w:r>
    </w:p>
    <w:p w:rsidR="00BA162B" w:rsidRPr="005527AC" w:rsidRDefault="00BA162B" w:rsidP="00F53476">
      <w:pPr>
        <w:ind w:firstLine="426"/>
        <w:jc w:val="both"/>
      </w:pPr>
      <w:r w:rsidRPr="005527AC">
        <w:t xml:space="preserve">В </w:t>
      </w:r>
      <w:r>
        <w:t xml:space="preserve">образовательной организации </w:t>
      </w:r>
      <w:r w:rsidRPr="005527AC">
        <w:t xml:space="preserve"> библиотека является составной частью методической службы. </w:t>
      </w:r>
      <w:r w:rsidRPr="005527AC">
        <w:rPr>
          <w:color w:val="000000"/>
        </w:rPr>
        <w:t xml:space="preserve">Библиотечный фонд располагается в методическом кабинете, кабинетах специалистов, группах дошкольного учреждения. Библиотечный фонд представлен методической литературой по всем пяти образовательным областям программы, детской художественной литературой, периодическими изданиями и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</w:t>
      </w:r>
      <w:r w:rsidRPr="005527AC">
        <w:t>образовательных программ.</w:t>
      </w:r>
    </w:p>
    <w:p w:rsidR="00BA162B" w:rsidRPr="005527AC" w:rsidRDefault="00BA162B" w:rsidP="00F53476">
      <w:pPr>
        <w:ind w:firstLine="426"/>
        <w:jc w:val="both"/>
        <w:rPr>
          <w:color w:val="000000"/>
        </w:rPr>
      </w:pPr>
      <w:r w:rsidRPr="005527AC">
        <w:t>В 2017 году</w:t>
      </w:r>
      <w:r w:rsidRPr="005527AC">
        <w:rPr>
          <w:color w:val="000000"/>
        </w:rPr>
        <w:t xml:space="preserve"> учебно-методический комплект пополнился:</w:t>
      </w:r>
    </w:p>
    <w:p w:rsidR="00BA162B" w:rsidRPr="005527AC" w:rsidRDefault="00BA162B" w:rsidP="00F53476">
      <w:pPr>
        <w:ind w:firstLine="426"/>
        <w:jc w:val="both"/>
        <w:rPr>
          <w:color w:val="000000"/>
        </w:rPr>
      </w:pPr>
      <w:r w:rsidRPr="005527AC">
        <w:rPr>
          <w:color w:val="000000"/>
        </w:rPr>
        <w:t>- наглядно-методическими пособиями «До</w:t>
      </w:r>
      <w:r>
        <w:rPr>
          <w:color w:val="000000"/>
        </w:rPr>
        <w:t>машние птицы», «Дикие животные»,</w:t>
      </w:r>
      <w:r w:rsidRPr="006259FA">
        <w:t xml:space="preserve"> </w:t>
      </w:r>
      <w:r w:rsidRPr="005527AC">
        <w:t>«Животные жарких стран»</w:t>
      </w:r>
      <w:r>
        <w:t>;</w:t>
      </w:r>
    </w:p>
    <w:p w:rsidR="00BA162B" w:rsidRPr="005527AC" w:rsidRDefault="00BA162B" w:rsidP="00F53476">
      <w:pPr>
        <w:ind w:firstLine="426"/>
        <w:jc w:val="both"/>
        <w:rPr>
          <w:color w:val="000000"/>
        </w:rPr>
      </w:pPr>
      <w:r w:rsidRPr="005527AC">
        <w:rPr>
          <w:color w:val="000000"/>
        </w:rPr>
        <w:t>- плакаты по ПДД;</w:t>
      </w:r>
    </w:p>
    <w:p w:rsidR="00BA162B" w:rsidRPr="005527AC" w:rsidRDefault="00BA162B" w:rsidP="00F53476">
      <w:pPr>
        <w:ind w:firstLine="426"/>
        <w:jc w:val="both"/>
        <w:rPr>
          <w:color w:val="000000"/>
        </w:rPr>
      </w:pPr>
      <w:r w:rsidRPr="005527AC">
        <w:rPr>
          <w:color w:val="000000"/>
        </w:rPr>
        <w:t>- рабочие тетради по программе «Поговорим о правильном питании» для детей старшего возраста;</w:t>
      </w:r>
    </w:p>
    <w:p w:rsidR="00BA162B" w:rsidRDefault="00BA162B" w:rsidP="00F53476">
      <w:pPr>
        <w:ind w:firstLine="426"/>
        <w:jc w:val="both"/>
        <w:rPr>
          <w:color w:val="000000"/>
        </w:rPr>
      </w:pPr>
      <w:r w:rsidRPr="005527AC">
        <w:rPr>
          <w:color w:val="000000"/>
        </w:rPr>
        <w:t xml:space="preserve">- методическими рекомендациями </w:t>
      </w:r>
      <w:r>
        <w:rPr>
          <w:color w:val="000000"/>
        </w:rPr>
        <w:t xml:space="preserve"> и пособиями в помощь педагогам по программе «Письма животным» в рамках международного проекта;</w:t>
      </w:r>
    </w:p>
    <w:p w:rsidR="00BA162B" w:rsidRDefault="00BA162B" w:rsidP="00EF3D1B">
      <w:pPr>
        <w:ind w:firstLine="426"/>
        <w:jc w:val="both"/>
      </w:pPr>
      <w:r>
        <w:rPr>
          <w:color w:val="000000"/>
        </w:rPr>
        <w:t>-</w:t>
      </w:r>
      <w:r>
        <w:t xml:space="preserve"> </w:t>
      </w:r>
      <w:r w:rsidRPr="005527AC">
        <w:t>комплексы для оформления родительских уголков;</w:t>
      </w:r>
    </w:p>
    <w:p w:rsidR="00BA162B" w:rsidRPr="005527AC" w:rsidRDefault="00BA162B" w:rsidP="00EF3D1B">
      <w:pPr>
        <w:ind w:firstLine="426"/>
        <w:jc w:val="both"/>
      </w:pPr>
      <w:r>
        <w:t>- пособия «Насекомые», «Дорожные знаки».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 xml:space="preserve">В методическом кабинете имеются дубликаты отдельных </w:t>
      </w:r>
      <w:r w:rsidRPr="005527AC">
        <w:rPr>
          <w:rStyle w:val="c0"/>
        </w:rPr>
        <w:t>нормативных документов</w:t>
      </w:r>
      <w:r w:rsidRPr="005527AC">
        <w:rPr>
          <w:rStyle w:val="c5"/>
        </w:rPr>
        <w:t>, касающихся воспитательно-образовательной работы с детьми.</w:t>
      </w:r>
      <w:r w:rsidRPr="005527AC">
        <w:t xml:space="preserve"> </w:t>
      </w:r>
      <w:r w:rsidRPr="005527AC">
        <w:rPr>
          <w:rStyle w:val="c5"/>
        </w:rPr>
        <w:t>Со всеми этими документами должны быть ознакомлены все сотрудники дошкольного учреждения. Каждый воспитатель имеет возможность уточнить в этих документах интересующие его вопросы, использовать их в своей работе.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>Широко представлена методическая и справочная литература. В библиотеке для воспитателей имеется справочная литература, энциклопедии.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>Центральное место занимают книги и статьи о профессии воспитателя «Педагог: профессия и личность». В них освещены история и социальная значимость профессии, характеристика педагогической деятельности, личностные качества педагога, инструментарий воспитателя о методах воспитания, выделены качества хорошего воспитателя, указаны ошибки при работе с детьми.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>Небольшое место занимает периодическая печать.  В следующем году планируем организовать подписку  на журналы, касающиеся вопросов управления дошкольным учреждением, работы с кадрами, организации воспитательно-образовательного процесса в детском саду.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>В библиотеке выделен раздел «Педагогика и психология», в котором представлены произведения великих педагогов, книги по общим проблемам педагогики и психологии.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 xml:space="preserve">Специальная методическая литература распределена по разделам </w:t>
      </w:r>
      <w:r>
        <w:rPr>
          <w:rStyle w:val="c5"/>
        </w:rPr>
        <w:t xml:space="preserve">образовательной </w:t>
      </w:r>
      <w:r w:rsidRPr="005527AC">
        <w:rPr>
          <w:rStyle w:val="c5"/>
        </w:rPr>
        <w:t xml:space="preserve"> программы и парциальных программ, выбранных для обеспечения целостного воспитательно-образовательного процесса.</w:t>
      </w:r>
    </w:p>
    <w:p w:rsidR="00BA162B" w:rsidRPr="005527AC" w:rsidRDefault="00BA162B" w:rsidP="00F53476">
      <w:pPr>
        <w:ind w:firstLine="426"/>
        <w:jc w:val="both"/>
      </w:pPr>
      <w:r w:rsidRPr="005527AC">
        <w:rPr>
          <w:rStyle w:val="c5"/>
        </w:rPr>
        <w:t>Также в методическом кабинете собран материал, знакомящий с опытом работы лучших педагогов учреждения.</w:t>
      </w:r>
    </w:p>
    <w:p w:rsidR="00BA162B" w:rsidRPr="005527AC" w:rsidRDefault="00BA162B" w:rsidP="00F53476">
      <w:pPr>
        <w:ind w:firstLine="426"/>
        <w:jc w:val="both"/>
      </w:pPr>
      <w:r w:rsidRPr="005527AC">
        <w:t xml:space="preserve">Информационное обеспечение </w:t>
      </w:r>
      <w:r>
        <w:t>МДОУ</w:t>
      </w:r>
      <w:r w:rsidRPr="005527AC">
        <w:t xml:space="preserve"> включает:</w:t>
      </w:r>
    </w:p>
    <w:p w:rsidR="00BA162B" w:rsidRPr="00F85927" w:rsidRDefault="00BA162B" w:rsidP="00F53476">
      <w:pPr>
        <w:ind w:firstLine="426"/>
        <w:jc w:val="both"/>
      </w:pPr>
      <w:r w:rsidRPr="00F85927">
        <w:t>− информационно-телекоммуникационное оборудование;</w:t>
      </w:r>
    </w:p>
    <w:p w:rsidR="00BA162B" w:rsidRPr="00F85927" w:rsidRDefault="00BA162B" w:rsidP="00F53476">
      <w:pPr>
        <w:ind w:firstLine="426"/>
        <w:jc w:val="both"/>
      </w:pPr>
      <w:r w:rsidRPr="00F85927">
        <w:t>− программное обеспечение – позволяет работать с текстовыми редакт</w:t>
      </w:r>
      <w:r>
        <w:t xml:space="preserve">орами, интернет-ресурсами, фото и </w:t>
      </w:r>
      <w:r w:rsidRPr="00F85927">
        <w:t xml:space="preserve"> видеоматериалами, графическими редакторами.</w:t>
      </w:r>
    </w:p>
    <w:p w:rsidR="00BA162B" w:rsidRDefault="00BA162B" w:rsidP="00F45FF2">
      <w:pPr>
        <w:ind w:firstLine="426"/>
        <w:jc w:val="both"/>
        <w:rPr>
          <w:b/>
        </w:rPr>
      </w:pPr>
    </w:p>
    <w:p w:rsidR="00BA162B" w:rsidRPr="005527AC" w:rsidRDefault="00BA162B" w:rsidP="00DC4BE8">
      <w:pPr>
        <w:ind w:firstLine="426"/>
        <w:jc w:val="both"/>
      </w:pPr>
      <w:r w:rsidRPr="00F45FF2">
        <w:rPr>
          <w:b/>
        </w:rPr>
        <w:t>ВЫВОД:</w:t>
      </w:r>
      <w:r>
        <w:t xml:space="preserve"> </w:t>
      </w:r>
      <w:r w:rsidRPr="00F85927">
        <w:t xml:space="preserve">В </w:t>
      </w:r>
      <w:r>
        <w:t>МДОУ</w:t>
      </w:r>
      <w:r w:rsidRPr="00F85927"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  <w:r>
        <w:t xml:space="preserve"> </w:t>
      </w:r>
    </w:p>
    <w:p w:rsidR="00BA162B" w:rsidRDefault="00BA162B" w:rsidP="00756BB5">
      <w:pPr>
        <w:spacing w:line="240" w:lineRule="atLeast"/>
        <w:jc w:val="center"/>
        <w:rPr>
          <w:b/>
        </w:rPr>
      </w:pPr>
      <w:r>
        <w:rPr>
          <w:b/>
        </w:rPr>
        <w:t>7. М</w:t>
      </w:r>
      <w:r w:rsidRPr="00756BB5">
        <w:rPr>
          <w:b/>
        </w:rPr>
        <w:t>атериально- техническ</w:t>
      </w:r>
      <w:r>
        <w:rPr>
          <w:b/>
        </w:rPr>
        <w:t>ая</w:t>
      </w:r>
      <w:r w:rsidRPr="00756BB5">
        <w:rPr>
          <w:b/>
        </w:rPr>
        <w:t xml:space="preserve"> </w:t>
      </w:r>
      <w:r>
        <w:rPr>
          <w:b/>
        </w:rPr>
        <w:t>база образовательной организации</w:t>
      </w:r>
    </w:p>
    <w:p w:rsidR="00BA162B" w:rsidRDefault="00BA162B" w:rsidP="00853110">
      <w:pPr>
        <w:spacing w:line="240" w:lineRule="atLeast"/>
        <w:rPr>
          <w:b/>
        </w:rPr>
      </w:pPr>
      <w:r w:rsidRPr="00845121">
        <w:rPr>
          <w:b/>
        </w:rPr>
        <w:t>Тип здания</w:t>
      </w:r>
      <w:r>
        <w:t>: типовое</w:t>
      </w:r>
      <w:r>
        <w:br/>
      </w:r>
      <w:r w:rsidRPr="00845121">
        <w:rPr>
          <w:b/>
        </w:rPr>
        <w:t>Год ввода в эксплуатацию</w:t>
      </w:r>
      <w:r>
        <w:t xml:space="preserve">: 1975 год </w:t>
      </w:r>
      <w:r>
        <w:br/>
      </w:r>
      <w:r w:rsidRPr="00845121">
        <w:rPr>
          <w:b/>
        </w:rPr>
        <w:t>Общая площадь территории</w:t>
      </w:r>
      <w:r>
        <w:t xml:space="preserve">: </w:t>
      </w:r>
      <w:smartTag w:uri="urn:schemas-microsoft-com:office:smarttags" w:element="metricconverter">
        <w:smartTagPr>
          <w:attr w:name="ProductID" w:val="10760 кв. м"/>
        </w:smartTagPr>
        <w:r>
          <w:t>10760 кв. м</w:t>
        </w:r>
      </w:smartTag>
      <w:r>
        <w:t>.</w:t>
      </w:r>
      <w:r>
        <w:br/>
      </w:r>
      <w:r w:rsidRPr="00845121">
        <w:rPr>
          <w:b/>
        </w:rPr>
        <w:t xml:space="preserve">Общая площадь здания </w:t>
      </w:r>
      <w:r>
        <w:rPr>
          <w:b/>
        </w:rPr>
        <w:t>учреждения</w:t>
      </w:r>
      <w:r>
        <w:t>: 1749,7 кв.м.</w:t>
      </w:r>
    </w:p>
    <w:p w:rsidR="00BA162B" w:rsidRDefault="00BA162B" w:rsidP="00B54BBE">
      <w:pPr>
        <w:spacing w:line="240" w:lineRule="atLeast"/>
        <w:jc w:val="both"/>
      </w:pPr>
      <w:r w:rsidRPr="00CD3D23">
        <w:rPr>
          <w:b/>
        </w:rPr>
        <w:t>Территория дошкольной организации</w:t>
      </w:r>
      <w:r>
        <w:t xml:space="preserve"> поделена на 2 зоны: игровую и хозяйственную, разграниченные растительным ограждением.</w:t>
      </w:r>
    </w:p>
    <w:p w:rsidR="00BA162B" w:rsidRDefault="00BA162B" w:rsidP="00B54BBE">
      <w:pPr>
        <w:spacing w:line="240" w:lineRule="atLeast"/>
        <w:jc w:val="both"/>
      </w:pPr>
      <w:r>
        <w:t xml:space="preserve">       В </w:t>
      </w:r>
      <w:r w:rsidRPr="00B54BBE">
        <w:rPr>
          <w:u w:val="single"/>
        </w:rPr>
        <w:t>игровой зоне</w:t>
      </w:r>
      <w:r>
        <w:t xml:space="preserve"> выделены индивидуальные и групповые площадки, физкультурная площадка, песочницы, теневой навес, есть пространство для учебной зоны по профилактике дорожно-транспортного травматизма, </w:t>
      </w:r>
      <w:r w:rsidRPr="00B54BBE">
        <w:rPr>
          <w:color w:val="000000"/>
        </w:rPr>
        <w:t xml:space="preserve"> </w:t>
      </w:r>
      <w:r>
        <w:rPr>
          <w:color w:val="000000"/>
        </w:rPr>
        <w:t>на которой проводятся занятия, практикумы и развлечения по правилам дорожного движения. Физкультурная  площадка используется для проведения физкультурных занятий, гимнастики в теплый период года, праздников и развлечений, а также для самостоятельной двигательной деятельности детей.</w:t>
      </w:r>
    </w:p>
    <w:p w:rsidR="00BA162B" w:rsidRPr="00B54BBE" w:rsidRDefault="00BA162B" w:rsidP="00B54BBE">
      <w:pPr>
        <w:spacing w:line="240" w:lineRule="atLeast"/>
        <w:jc w:val="both"/>
      </w:pPr>
      <w:r>
        <w:rPr>
          <w:color w:val="000000"/>
        </w:rPr>
        <w:t>Каждая возрастная группа детей имеет свой участок.</w:t>
      </w:r>
      <w:r w:rsidRPr="00B54BBE">
        <w:t xml:space="preserve"> </w:t>
      </w:r>
      <w:r>
        <w:t xml:space="preserve">Теневой навес на территории только на одной групповой площадке. Он оборудован в соответствии с требованиями санитарных правил, имеет ограждение с трех сторон.   Групповые и физкультурная площадки оснащены малыми архитектурными формами, игровым и спортивным оборудованием, </w:t>
      </w:r>
      <w:r>
        <w:rPr>
          <w:color w:val="000000"/>
        </w:rPr>
        <w:t xml:space="preserve">в соответствии с возрастом: песочницами, горками, лесенками, качелями, машинами и др. </w:t>
      </w:r>
      <w:r>
        <w:t>Оборудование  безопасно, надежно закреплено, не имеет острых выступов. Древесные насаждения и забор не загораживают игровые зоны и физкультурную площадку, обеспечивая доступ солнечных лучшей.</w:t>
      </w:r>
      <w:r w:rsidRPr="00B54BBE">
        <w:t xml:space="preserve"> </w:t>
      </w:r>
      <w:r>
        <w:rPr>
          <w:color w:val="000000"/>
        </w:rPr>
        <w:t xml:space="preserve">На территории МДОУ разбиты цветники и клумбы. В теплый период года цветники используются для проведения с детьми наблюдений, опытно-экспериментальной работы, организации труда в природе. </w:t>
      </w:r>
    </w:p>
    <w:p w:rsidR="00BA162B" w:rsidRDefault="00BA162B" w:rsidP="00B54BBE">
      <w:pPr>
        <w:spacing w:line="240" w:lineRule="atLeast"/>
        <w:jc w:val="both"/>
      </w:pPr>
      <w:r>
        <w:rPr>
          <w:color w:val="000000"/>
        </w:rPr>
        <w:t xml:space="preserve">       </w:t>
      </w:r>
      <w:r>
        <w:t xml:space="preserve">К </w:t>
      </w:r>
      <w:r w:rsidRPr="00B54BBE">
        <w:rPr>
          <w:u w:val="single"/>
        </w:rPr>
        <w:t>хозяйственной зоне</w:t>
      </w:r>
      <w:r>
        <w:t xml:space="preserve"> обеспечен отдельный въезд с улицы. На территории хозяйственной зоны предусмотрено место для сушки постельных принадлежностей чистки ковров, площадка для сбора мусора.</w:t>
      </w:r>
      <w:r w:rsidRPr="00B54BBE">
        <w:t xml:space="preserve"> </w:t>
      </w:r>
    </w:p>
    <w:p w:rsidR="00BA162B" w:rsidRDefault="00BA162B" w:rsidP="00B54BBE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Территории убирают ежедневно: утром за 1-2 часа до прихода детей и вечером после их ухода. В теплый период организуются субботники, при жаркой погоде - полив территории. В зимнее время территорию очищают от снега и наледи без применения химических реагентов. Установки наружного освещения размещены по периметру территории и обеспечивают достаточный уровень освещенности (п. 3.3 и п. 10.5 СанПиН детского сада). </w:t>
      </w:r>
    </w:p>
    <w:p w:rsidR="00BA162B" w:rsidRDefault="00BA162B" w:rsidP="00B54BBE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Территория детского сада имеет один въезд при условии организации подъезда автотранспорта к хозяйственной площадке в период отсутствия воспитанников (п. 3.16 СанПин детского сада).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 w:rsidRPr="00CD3D23">
        <w:rPr>
          <w:rFonts w:ascii="Times New Roman" w:hAnsi="Times New Roman"/>
          <w:b/>
          <w:sz w:val="24"/>
        </w:rPr>
        <w:t>Здание дошкольного учреждения</w:t>
      </w:r>
      <w:r>
        <w:rPr>
          <w:rFonts w:ascii="Times New Roman" w:hAnsi="Times New Roman"/>
          <w:sz w:val="24"/>
        </w:rPr>
        <w:t xml:space="preserve"> имеет 5 выходов: главный, технические и  для групповых ячеек, которые оборудованы тамбурами и имеют противоскользящее покрытие. Главный  – для работников, детей и сопровождающих их лиц. Технические  – для хозяйственных и бытовых нужд. Выход для групповых ячеек – для выхода детей на игровую площадку. 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В целях комплексной защиты организована охрана, обеспечен контрольно пропускной режим, предусмотрено оснащение здания средствами технической защиты – сигнализацией, видеонаблюдением. Здание укомплектовано материально - техническими средствами и средствами противопожарной защиты. 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Для обеспечения энергоэффективности здания, организуются меры по пропаганде энергосбережения. 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 w:rsidRPr="00F87B85">
        <w:rPr>
          <w:i/>
        </w:rPr>
        <w:t xml:space="preserve"> </w:t>
      </w:r>
      <w:r w:rsidRPr="00CD3D23">
        <w:rPr>
          <w:rFonts w:ascii="Times New Roman" w:hAnsi="Times New Roman"/>
          <w:b/>
          <w:sz w:val="24"/>
        </w:rPr>
        <w:t>Помещения образовательной организации</w:t>
      </w:r>
      <w:r>
        <w:rPr>
          <w:rFonts w:ascii="Times New Roman" w:hAnsi="Times New Roman"/>
          <w:sz w:val="24"/>
        </w:rPr>
        <w:t xml:space="preserve"> делятся на функциональные группы (п.4.4 СанПиН детского сада): 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групповые ячейки – группы, спальни, буфетные, туалетные, раздевальные;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дополнительные помещения для занятий с детьми – физкультурный, музыкальный залы, 2 кабинета учителей - логопедов, кабинет педагога-психолога;</w:t>
      </w:r>
    </w:p>
    <w:p w:rsidR="00BA162B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 сопутствующие – медицинский блок, прачечная, пищеблок;</w:t>
      </w:r>
    </w:p>
    <w:p w:rsidR="00BA162B" w:rsidRPr="00CD3D23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-  служебно-бытовые – коммуникационные (тамбур и коридоры), </w:t>
      </w:r>
      <w:r w:rsidRPr="00CD3D23">
        <w:rPr>
          <w:rFonts w:ascii="Times New Roman" w:hAnsi="Times New Roman"/>
          <w:sz w:val="24"/>
          <w:szCs w:val="24"/>
        </w:rPr>
        <w:t>к</w:t>
      </w:r>
      <w:r w:rsidRPr="00CD3D23">
        <w:rPr>
          <w:rFonts w:ascii="Times New Roman" w:hAnsi="Times New Roman"/>
          <w:color w:val="000000"/>
          <w:sz w:val="24"/>
          <w:szCs w:val="24"/>
        </w:rPr>
        <w:t>ладовые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162B" w:rsidRPr="00CD3D23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  <w:szCs w:val="24"/>
        </w:rPr>
      </w:pPr>
      <w:r w:rsidRPr="00CD3D23">
        <w:rPr>
          <w:rFonts w:ascii="Times New Roman" w:hAnsi="Times New Roman"/>
          <w:sz w:val="24"/>
          <w:szCs w:val="24"/>
        </w:rPr>
        <w:t xml:space="preserve">- административно - бытовые для работы персонала - </w:t>
      </w:r>
      <w:r w:rsidRPr="00CD3D23">
        <w:rPr>
          <w:rFonts w:ascii="Times New Roman" w:hAnsi="Times New Roman"/>
          <w:color w:val="000000"/>
          <w:sz w:val="24"/>
          <w:szCs w:val="24"/>
        </w:rPr>
        <w:t xml:space="preserve">кабинет заведующего, методический кабинет, </w:t>
      </w:r>
      <w:r>
        <w:rPr>
          <w:rFonts w:ascii="Times New Roman" w:hAnsi="Times New Roman"/>
          <w:color w:val="000000"/>
          <w:sz w:val="24"/>
          <w:szCs w:val="24"/>
        </w:rPr>
        <w:t xml:space="preserve">процедурный кабинет, </w:t>
      </w:r>
      <w:r w:rsidRPr="00CD3D23">
        <w:rPr>
          <w:rFonts w:ascii="Times New Roman" w:hAnsi="Times New Roman"/>
          <w:color w:val="000000"/>
          <w:sz w:val="24"/>
          <w:szCs w:val="24"/>
        </w:rPr>
        <w:t>кабинет завхоза, мастерская кастелянши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BA162B" w:rsidRPr="00CD3D23" w:rsidRDefault="00BA162B" w:rsidP="00CD3D23">
      <w:pPr>
        <w:pStyle w:val="NoSpacing"/>
        <w:spacing w:line="240" w:lineRule="atLeast"/>
        <w:rPr>
          <w:rFonts w:ascii="Times New Roman" w:hAnsi="Times New Roman"/>
          <w:sz w:val="24"/>
          <w:szCs w:val="24"/>
        </w:rPr>
      </w:pPr>
      <w:r w:rsidRPr="00CD3D23">
        <w:rPr>
          <w:rFonts w:ascii="Times New Roman" w:hAnsi="Times New Roman"/>
          <w:sz w:val="24"/>
          <w:szCs w:val="24"/>
        </w:rPr>
        <w:t>- технические и  подсобные помещения.</w:t>
      </w:r>
    </w:p>
    <w:p w:rsidR="00BA162B" w:rsidRPr="00CD3D23" w:rsidRDefault="00BA162B" w:rsidP="00CD3D23">
      <w:pPr>
        <w:spacing w:line="240" w:lineRule="atLeast"/>
        <w:jc w:val="both"/>
        <w:rPr>
          <w:rFonts w:ascii="Arial" w:hAnsi="Arial" w:cs="Arial"/>
          <w:i/>
        </w:rPr>
      </w:pPr>
      <w:r>
        <w:t xml:space="preserve">       </w:t>
      </w:r>
      <w:r w:rsidRPr="00CD3D23">
        <w:rPr>
          <w:u w:val="single"/>
        </w:rPr>
        <w:t>Прачечная учреждения</w:t>
      </w:r>
      <w:r w:rsidRPr="00CD3D23">
        <w:rPr>
          <w:i/>
        </w:rPr>
        <w:t xml:space="preserve"> </w:t>
      </w:r>
      <w:r w:rsidRPr="00CD3D23">
        <w:rPr>
          <w:color w:val="000000"/>
        </w:rPr>
        <w:t xml:space="preserve"> оборудована стиральными  машинами (3 шт)  - автомат, ванной, гладильными столами, электрическими утюгами, стеллажами для чистого белья, камерой для сушки белья.</w:t>
      </w:r>
    </w:p>
    <w:p w:rsidR="00BA162B" w:rsidRDefault="00BA162B" w:rsidP="00CD3D23">
      <w:pPr>
        <w:spacing w:line="240" w:lineRule="atLeast"/>
        <w:jc w:val="both"/>
      </w:pPr>
      <w:r w:rsidRPr="00CD3D23">
        <w:t xml:space="preserve">    </w:t>
      </w:r>
      <w:r w:rsidRPr="00CD3D23">
        <w:rPr>
          <w:color w:val="000000"/>
        </w:rPr>
        <w:t xml:space="preserve">В учреждении имеется </w:t>
      </w:r>
      <w:r w:rsidRPr="00CD3D23">
        <w:rPr>
          <w:color w:val="000000"/>
          <w:u w:val="single"/>
        </w:rPr>
        <w:t>библиотека методической и художественной литературы</w:t>
      </w:r>
      <w:r w:rsidRPr="00CD3D23">
        <w:rPr>
          <w:color w:val="000000"/>
        </w:rPr>
        <w:t>, репродукции картин, иллюстративный материал, дидактические пособия, демонстрационный и раздаточный материал.</w:t>
      </w:r>
    </w:p>
    <w:p w:rsidR="00BA162B" w:rsidRDefault="00BA162B" w:rsidP="00F87B85">
      <w:pPr>
        <w:spacing w:line="240" w:lineRule="atLeast"/>
        <w:jc w:val="both"/>
      </w:pPr>
      <w:r>
        <w:t xml:space="preserve">        В учреждении созданы необходимые условия для воспитания, обучения и развития дошкольников. Оборудовано 11 </w:t>
      </w:r>
      <w:r w:rsidRPr="00CD3D23">
        <w:rPr>
          <w:u w:val="single"/>
        </w:rPr>
        <w:t xml:space="preserve">групповых помещений </w:t>
      </w:r>
      <w:r>
        <w:t>для пребывания детей от 2 до 7(8) лет, в каждом из которых имеются: приемная (раздевальная комната),  игровая, моечная, туалет, в 4 группах отдельная спальная комната.  Реальная площадь помещений составляет:</w:t>
      </w:r>
    </w:p>
    <w:tbl>
      <w:tblPr>
        <w:tblW w:w="8495" w:type="dxa"/>
        <w:tblCellSpacing w:w="0" w:type="dxa"/>
        <w:tblInd w:w="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837"/>
        <w:gridCol w:w="5815"/>
        <w:gridCol w:w="1843"/>
      </w:tblGrid>
      <w:tr w:rsidR="00BA162B" w:rsidTr="00BB1406">
        <w:trPr>
          <w:trHeight w:val="53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№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название помещения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площадь кв.м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«Капитошки»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60,7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«Веселые человечки»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50,3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3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«Смешарики»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50,0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4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«Лесная сказка»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63,4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5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«Цветочный город»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62,9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«Пчелки»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52,5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7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«Звездочки»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62,8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8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«Речецветики»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63,1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9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 xml:space="preserve"> группа «Радужка»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63,7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10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«Дельфинчики»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63,1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11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группа «Лучики»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63,4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12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музыкальный зал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74,6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13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>физкультурный зал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63,6</w:t>
            </w:r>
          </w:p>
        </w:tc>
      </w:tr>
      <w:tr w:rsidR="00BA162B" w:rsidTr="00BB1406">
        <w:trPr>
          <w:trHeight w:val="284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14</w:t>
            </w:r>
          </w:p>
        </w:tc>
        <w:tc>
          <w:tcPr>
            <w:tcW w:w="5815" w:type="dxa"/>
          </w:tcPr>
          <w:p w:rsidR="00BA162B" w:rsidRDefault="00BA162B" w:rsidP="00BB1406">
            <w:pPr>
              <w:spacing w:line="240" w:lineRule="atLeast"/>
              <w:ind w:left="182"/>
            </w:pPr>
            <w:r>
              <w:t xml:space="preserve">кабинеты логопедов 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26,1</w:t>
            </w:r>
          </w:p>
        </w:tc>
      </w:tr>
      <w:tr w:rsidR="00BA162B" w:rsidTr="00BB1406">
        <w:trPr>
          <w:trHeight w:val="269"/>
          <w:tblCellSpacing w:w="0" w:type="dxa"/>
        </w:trPr>
        <w:tc>
          <w:tcPr>
            <w:tcW w:w="837" w:type="dxa"/>
          </w:tcPr>
          <w:p w:rsidR="00BA162B" w:rsidRDefault="00BA162B" w:rsidP="00BB1406">
            <w:pPr>
              <w:spacing w:line="240" w:lineRule="atLeast"/>
              <w:jc w:val="center"/>
            </w:pPr>
            <w:r>
              <w:t>15</w:t>
            </w:r>
          </w:p>
        </w:tc>
        <w:tc>
          <w:tcPr>
            <w:tcW w:w="5815" w:type="dxa"/>
            <w:tcBorders>
              <w:right w:val="single" w:sz="8" w:space="0" w:color="auto"/>
            </w:tcBorders>
          </w:tcPr>
          <w:p w:rsidR="00BA162B" w:rsidRDefault="00BA162B" w:rsidP="00BB1406">
            <w:pPr>
              <w:spacing w:line="240" w:lineRule="atLeast"/>
              <w:ind w:left="182"/>
            </w:pPr>
            <w:r>
              <w:t xml:space="preserve">кабинет педагога- психолога 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</w:pPr>
            <w:r>
              <w:t xml:space="preserve">             9,8</w:t>
            </w:r>
          </w:p>
        </w:tc>
      </w:tr>
      <w:tr w:rsidR="00BA162B" w:rsidTr="00BB1406">
        <w:trPr>
          <w:trHeight w:val="301"/>
          <w:tblCellSpacing w:w="0" w:type="dxa"/>
        </w:trPr>
        <w:tc>
          <w:tcPr>
            <w:tcW w:w="6652" w:type="dxa"/>
            <w:gridSpan w:val="2"/>
            <w:tcBorders>
              <w:right w:val="single" w:sz="8" w:space="0" w:color="auto"/>
            </w:tcBorders>
          </w:tcPr>
          <w:p w:rsidR="00BA162B" w:rsidRDefault="00BA162B" w:rsidP="00BB1406">
            <w:pPr>
              <w:spacing w:line="240" w:lineRule="atLeast"/>
              <w:jc w:val="right"/>
            </w:pPr>
            <w:r>
              <w:t xml:space="preserve">площадь групповых и кабинетов в расчете на одного ребенка </w:t>
            </w:r>
          </w:p>
        </w:tc>
        <w:tc>
          <w:tcPr>
            <w:tcW w:w="1843" w:type="dxa"/>
          </w:tcPr>
          <w:p w:rsidR="00BA162B" w:rsidRDefault="00BA162B" w:rsidP="00BB1406">
            <w:pPr>
              <w:spacing w:line="240" w:lineRule="atLeast"/>
            </w:pPr>
            <w:r>
              <w:t xml:space="preserve">              3,9</w:t>
            </w:r>
          </w:p>
        </w:tc>
      </w:tr>
    </w:tbl>
    <w:p w:rsidR="00BA162B" w:rsidRPr="00F87B85" w:rsidRDefault="00BA162B" w:rsidP="00F87B85">
      <w:pPr>
        <w:spacing w:line="240" w:lineRule="atLeast"/>
        <w:jc w:val="both"/>
      </w:pPr>
      <w:r>
        <w:t xml:space="preserve">     </w:t>
      </w:r>
      <w:r w:rsidRPr="004B4CD4">
        <w:t>Все группы оснащены детской мебелью, высота столов и стульев 2 раза в год</w:t>
      </w:r>
      <w:r>
        <w:t xml:space="preserve"> корректируется в соответствии с ростом детей. В каждой группе естественное и искусственное (люминесцентное) освещение. Отопление центральное.  Для обеспечения оптимальных параметров микроклимата соблюдаются требования к режиму проветривания помещений. Для контроля температуры воздуха во всех группах размещены бытовые термометры. </w:t>
      </w:r>
    </w:p>
    <w:p w:rsidR="00BA162B" w:rsidRDefault="00BA162B" w:rsidP="00F87B85">
      <w:pPr>
        <w:spacing w:line="240" w:lineRule="atLeast"/>
        <w:jc w:val="both"/>
      </w:pPr>
      <w:r>
        <w:rPr>
          <w:i/>
        </w:rPr>
        <w:t xml:space="preserve">    </w:t>
      </w:r>
      <w:r w:rsidRPr="0045380D">
        <w:rPr>
          <w:u w:val="single"/>
        </w:rPr>
        <w:t>Предметно-развивающая среда</w:t>
      </w:r>
      <w:r>
        <w:t xml:space="preserve"> в групповых помещениях организуется так, что каждый ребенок имеет возможность свободно заниматься любимым делом. Размещение оборудования по центрам развития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 Центральное место занимают  материалы, активизирующие познавательную деятельность: развивающие игры, технические устройства и игрушки, модели, предметы для опытно-поисковой работы-магниты, увеличительные стекла, пружинки, весы, мензурки и прочее; большой выбор природных материалов для изучения, экспериментирования, составления коллекций. Так же имеются материалы учитывающие интересы мальчиков и девочек, как в труде, так и в игре. Для развития творческого замысла в игре для девочек созданы уголки с   предметами женской одежды, украшения, банты, сумочки, зонтики и т. п.; для мальчиков - детали военной формы, строительные игры, русских богатырей, разнообразные технические игрушки.  В учреждении развивающая предметно – пространственная среда  насыщенная, трансформируемая, полифункциональная, вариативная, доступная и безопасная. </w:t>
      </w:r>
    </w:p>
    <w:p w:rsidR="00BA162B" w:rsidRDefault="00BA162B" w:rsidP="00F87B85">
      <w:pPr>
        <w:spacing w:line="240" w:lineRule="atLeast"/>
        <w:jc w:val="both"/>
        <w:rPr>
          <w:i/>
        </w:rPr>
      </w:pPr>
      <w:r>
        <w:t xml:space="preserve">     Анализируя развивающую среду в группах детского сада, мы убедились, что  во всех группах она соответствует требованиям ФГОС ДО, обеспечивая возможность общения и совместной деятельности детей и взрослых, двигательную активность детей. Все материалы развивающих  центров  прописаны в «Паспортах предметно развивающей среды группы».   В 2017 году в рамках решения годовой задачи состоялся смотр-конкурс на лучший уголок природы «В гармонии с природой», который дал возможность педагогам и специалистам пополнить развивающую предметно-пространственную среду новыми материалами, дидактическими пособиями, альбомами по лексическим темам.  В перспективе планируем заменить статичные физкультурные центры и корзины в группах на полифункциональные выдвижные, позволяющие размещать их в любом пространстве группы по желанию детей.</w:t>
      </w:r>
    </w:p>
    <w:p w:rsidR="00BA162B" w:rsidRDefault="00BA162B" w:rsidP="00853110">
      <w:pPr>
        <w:spacing w:line="240" w:lineRule="atLeast"/>
        <w:jc w:val="both"/>
      </w:pPr>
      <w:r>
        <w:rPr>
          <w:rStyle w:val="Strong"/>
        </w:rPr>
        <w:t xml:space="preserve">    Таким образом</w:t>
      </w:r>
      <w:r>
        <w:t>, в нашем учреждении создаются условия, которые появляются у детей в разные годы дошкольного детства. Содержание предметно-развивающей среды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</w:t>
      </w:r>
    </w:p>
    <w:p w:rsidR="00BA162B" w:rsidRDefault="00BA162B" w:rsidP="00853110">
      <w:pPr>
        <w:spacing w:line="240" w:lineRule="atLeast"/>
        <w:rPr>
          <w:u w:val="single"/>
        </w:rPr>
      </w:pPr>
    </w:p>
    <w:p w:rsidR="00BA162B" w:rsidRDefault="00BA162B" w:rsidP="00853110">
      <w:pPr>
        <w:spacing w:line="240" w:lineRule="atLeast"/>
        <w:rPr>
          <w:u w:val="single"/>
        </w:rPr>
      </w:pPr>
      <w:r>
        <w:rPr>
          <w:u w:val="single"/>
        </w:rPr>
        <w:t xml:space="preserve">Анализ оборудования </w:t>
      </w:r>
      <w:r w:rsidRPr="008F036B">
        <w:rPr>
          <w:u w:val="single"/>
        </w:rPr>
        <w:t xml:space="preserve"> и технически</w:t>
      </w:r>
      <w:r>
        <w:rPr>
          <w:u w:val="single"/>
        </w:rPr>
        <w:t>х средств</w:t>
      </w:r>
      <w:r w:rsidRPr="008F036B">
        <w:rPr>
          <w:u w:val="single"/>
        </w:rPr>
        <w:t>, используемы</w:t>
      </w:r>
      <w:r>
        <w:rPr>
          <w:u w:val="single"/>
        </w:rPr>
        <w:t>х</w:t>
      </w:r>
      <w:r w:rsidRPr="008F036B">
        <w:rPr>
          <w:u w:val="single"/>
        </w:rPr>
        <w:t xml:space="preserve"> в образовательном процессе</w:t>
      </w:r>
    </w:p>
    <w:p w:rsidR="00BA162B" w:rsidRPr="00DC4BE8" w:rsidRDefault="00BA162B" w:rsidP="00853110">
      <w:pPr>
        <w:spacing w:line="240" w:lineRule="atLeast"/>
        <w:rPr>
          <w:u w:val="single"/>
        </w:rPr>
      </w:pPr>
    </w:p>
    <w:tbl>
      <w:tblPr>
        <w:tblW w:w="5953" w:type="dxa"/>
        <w:tblInd w:w="2093" w:type="dxa"/>
        <w:tblCellMar>
          <w:left w:w="0" w:type="dxa"/>
          <w:right w:w="0" w:type="dxa"/>
        </w:tblCellMar>
        <w:tblLook w:val="00A0"/>
      </w:tblPr>
      <w:tblGrid>
        <w:gridCol w:w="4479"/>
        <w:gridCol w:w="1474"/>
      </w:tblGrid>
      <w:tr w:rsidR="00BA162B" w:rsidRPr="00D64D58" w:rsidTr="00D64D58">
        <w:trPr>
          <w:trHeight w:val="327"/>
        </w:trPr>
        <w:tc>
          <w:tcPr>
            <w:tcW w:w="44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220D62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D64D58">
              <w:rPr>
                <w:b/>
                <w:color w:val="000000"/>
                <w:sz w:val="22"/>
              </w:rPr>
              <w:t>наименование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220D62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D64D58">
              <w:rPr>
                <w:b/>
                <w:color w:val="000000"/>
                <w:sz w:val="22"/>
              </w:rPr>
              <w:t>количество</w:t>
            </w:r>
          </w:p>
        </w:tc>
      </w:tr>
      <w:tr w:rsidR="00BA162B" w:rsidRPr="00D64D58" w:rsidTr="00D64D58">
        <w:trPr>
          <w:trHeight w:val="327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color w:val="000000"/>
                <w:sz w:val="22"/>
              </w:rPr>
              <w:t>к</w:t>
            </w:r>
            <w:r w:rsidRPr="00D64D58">
              <w:rPr>
                <w:color w:val="000000"/>
                <w:sz w:val="22"/>
              </w:rPr>
              <w:t>омпьютер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2"/>
              </w:rPr>
              <w:t>3</w:t>
            </w:r>
          </w:p>
        </w:tc>
      </w:tr>
      <w:tr w:rsidR="00BA162B" w:rsidRPr="00D64D58" w:rsidTr="00D64D58">
        <w:trPr>
          <w:trHeight w:val="327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color w:val="000000"/>
                <w:sz w:val="22"/>
              </w:rPr>
              <w:t>п</w:t>
            </w:r>
            <w:r w:rsidRPr="00D64D58">
              <w:rPr>
                <w:color w:val="000000"/>
                <w:sz w:val="22"/>
              </w:rPr>
              <w:t xml:space="preserve">ринтер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2"/>
              </w:rPr>
              <w:t>5</w:t>
            </w:r>
          </w:p>
        </w:tc>
      </w:tr>
      <w:tr w:rsidR="00BA162B" w:rsidRPr="00D64D58" w:rsidTr="00D64D58">
        <w:trPr>
          <w:trHeight w:val="327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фотоаппарат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</w:tr>
      <w:tr w:rsidR="00BA162B" w:rsidRPr="00D64D58" w:rsidTr="00D64D58">
        <w:trPr>
          <w:trHeight w:val="327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ламинатор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</w:tr>
      <w:tr w:rsidR="00BA162B" w:rsidRPr="00D64D58" w:rsidTr="00D64D58">
        <w:trPr>
          <w:trHeight w:val="327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385CB2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брошюратор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</w:tr>
      <w:tr w:rsidR="00BA162B" w:rsidRPr="00D64D58" w:rsidTr="00D64D58">
        <w:trPr>
          <w:trHeight w:val="327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color w:val="000000"/>
                <w:sz w:val="22"/>
              </w:rPr>
              <w:t>м</w:t>
            </w:r>
            <w:r w:rsidRPr="00D64D58">
              <w:rPr>
                <w:color w:val="000000"/>
                <w:sz w:val="22"/>
              </w:rPr>
              <w:t>узыкальный центр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D64D58">
              <w:rPr>
                <w:color w:val="000000"/>
                <w:sz w:val="22"/>
              </w:rPr>
              <w:t>1</w:t>
            </w:r>
          </w:p>
        </w:tc>
      </w:tr>
      <w:tr w:rsidR="00BA162B" w:rsidRPr="00D64D58" w:rsidTr="00D64D58">
        <w:trPr>
          <w:trHeight w:val="341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rPr>
                <w:rFonts w:ascii="Arial" w:hAnsi="Arial" w:cs="Arial"/>
              </w:rPr>
            </w:pPr>
            <w:r>
              <w:rPr>
                <w:color w:val="000000"/>
                <w:sz w:val="22"/>
              </w:rPr>
              <w:t>с</w:t>
            </w:r>
            <w:r w:rsidRPr="00D64D58">
              <w:rPr>
                <w:color w:val="000000"/>
                <w:sz w:val="22"/>
              </w:rPr>
              <w:t xml:space="preserve">интезатор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jc w:val="center"/>
              <w:rPr>
                <w:rFonts w:ascii="Arial" w:hAnsi="Arial" w:cs="Arial"/>
              </w:rPr>
            </w:pPr>
            <w:r w:rsidRPr="00D64D58">
              <w:rPr>
                <w:color w:val="000000"/>
                <w:sz w:val="22"/>
              </w:rPr>
              <w:t>1</w:t>
            </w:r>
          </w:p>
        </w:tc>
      </w:tr>
      <w:tr w:rsidR="00BA162B" w:rsidRPr="00D64D58" w:rsidTr="00D64D58">
        <w:trPr>
          <w:trHeight w:val="341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т</w:t>
            </w:r>
            <w:r w:rsidRPr="00D64D58">
              <w:rPr>
                <w:color w:val="000000"/>
                <w:sz w:val="22"/>
              </w:rPr>
              <w:t>елевизор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5</w:t>
            </w:r>
          </w:p>
        </w:tc>
      </w:tr>
      <w:tr w:rsidR="00BA162B" w:rsidRPr="00D64D58" w:rsidTr="00D64D58">
        <w:trPr>
          <w:trHeight w:val="341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31683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проектор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Pr="00D64D58" w:rsidRDefault="00BA162B" w:rsidP="00316831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</w:t>
            </w:r>
          </w:p>
        </w:tc>
      </w:tr>
      <w:tr w:rsidR="00BA162B" w:rsidRPr="00D64D58" w:rsidTr="00D64D58">
        <w:trPr>
          <w:trHeight w:val="341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31683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ноутбуки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316831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10</w:t>
            </w:r>
          </w:p>
        </w:tc>
      </w:tr>
      <w:tr w:rsidR="00BA162B" w:rsidRPr="00D64D58" w:rsidTr="00D64D58">
        <w:trPr>
          <w:trHeight w:val="341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A4274E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магнитофон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A4274E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10</w:t>
            </w:r>
          </w:p>
        </w:tc>
      </w:tr>
      <w:tr w:rsidR="00BA162B" w:rsidRPr="00D64D58" w:rsidTr="00D64D58">
        <w:trPr>
          <w:trHeight w:val="341"/>
        </w:trPr>
        <w:tc>
          <w:tcPr>
            <w:tcW w:w="44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316831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  <w:sz w:val="22"/>
              </w:rPr>
              <w:t>калонки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A162B" w:rsidRDefault="00BA162B" w:rsidP="00316831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>2</w:t>
            </w:r>
          </w:p>
        </w:tc>
      </w:tr>
    </w:tbl>
    <w:p w:rsidR="00BA162B" w:rsidRDefault="00BA162B" w:rsidP="00853110">
      <w:pPr>
        <w:spacing w:line="240" w:lineRule="atLeast"/>
        <w:rPr>
          <w:u w:val="single"/>
        </w:rPr>
      </w:pPr>
      <w:bookmarkStart w:id="0" w:name="TOC---"/>
      <w:bookmarkEnd w:id="0"/>
    </w:p>
    <w:p w:rsidR="00BA162B" w:rsidRDefault="00BA162B" w:rsidP="00853110">
      <w:pPr>
        <w:spacing w:line="240" w:lineRule="atLeast"/>
        <w:rPr>
          <w:u w:val="single"/>
        </w:rPr>
      </w:pPr>
      <w:r w:rsidRPr="00A04C27">
        <w:rPr>
          <w:u w:val="single"/>
        </w:rPr>
        <w:t>Анализ состояния  материально-технической обеспечения</w:t>
      </w:r>
      <w:r>
        <w:rPr>
          <w:u w:val="single"/>
        </w:rPr>
        <w:t xml:space="preserve"> учреждения</w:t>
      </w:r>
    </w:p>
    <w:p w:rsidR="00BA162B" w:rsidRPr="00A04C27" w:rsidRDefault="00BA162B" w:rsidP="00853110">
      <w:pPr>
        <w:spacing w:line="240" w:lineRule="atLeast"/>
        <w:rPr>
          <w:u w:val="single"/>
        </w:rPr>
      </w:pPr>
    </w:p>
    <w:tbl>
      <w:tblPr>
        <w:tblW w:w="2405" w:type="pct"/>
        <w:tblCellSpacing w:w="6" w:type="dxa"/>
        <w:tblInd w:w="2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540"/>
        <w:gridCol w:w="3852"/>
        <w:gridCol w:w="2709"/>
      </w:tblGrid>
      <w:tr w:rsidR="00BA162B" w:rsidTr="005A52C1">
        <w:trPr>
          <w:trHeight w:val="144"/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 xml:space="preserve">№ 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Pr="00605E9F" w:rsidRDefault="00BA162B" w:rsidP="00853110">
            <w:pPr>
              <w:spacing w:line="240" w:lineRule="atLeast"/>
              <w:jc w:val="center"/>
              <w:rPr>
                <w:b/>
              </w:rPr>
            </w:pPr>
            <w:r>
              <w:rPr>
                <w:b/>
                <w:color w:val="000000"/>
              </w:rPr>
              <w:t>н</w:t>
            </w:r>
            <w:r w:rsidRPr="00605E9F">
              <w:rPr>
                <w:b/>
                <w:color w:val="000000"/>
              </w:rPr>
              <w:t>аименование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Pr="00605E9F" w:rsidRDefault="00BA162B" w:rsidP="00853110">
            <w:pPr>
              <w:spacing w:line="240" w:lineRule="atLeast"/>
              <w:jc w:val="center"/>
              <w:rPr>
                <w:b/>
              </w:rPr>
            </w:pPr>
            <w:r w:rsidRPr="00605E9F">
              <w:rPr>
                <w:b/>
                <w:color w:val="000000"/>
              </w:rPr>
              <w:t>% обеспеченности</w:t>
            </w:r>
          </w:p>
        </w:tc>
      </w:tr>
      <w:tr w:rsidR="00BA162B" w:rsidTr="005A52C1">
        <w:trPr>
          <w:trHeight w:val="110"/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>1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 xml:space="preserve">оборудование  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</w:pPr>
            <w:r>
              <w:rPr>
                <w:color w:val="000000"/>
              </w:rPr>
              <w:t>80</w:t>
            </w:r>
          </w:p>
        </w:tc>
      </w:tr>
      <w:tr w:rsidR="00BA162B" w:rsidTr="005A52C1">
        <w:trPr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сантехника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BA162B" w:rsidTr="005A52C1">
        <w:trPr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t>3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>жесткий инвентарь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</w:pPr>
            <w:r>
              <w:rPr>
                <w:color w:val="000000"/>
              </w:rPr>
              <w:t>90</w:t>
            </w:r>
          </w:p>
        </w:tc>
      </w:tr>
      <w:tr w:rsidR="00BA162B" w:rsidTr="005A52C1">
        <w:trPr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t>4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>мягкий инвентарь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</w:pPr>
            <w:r>
              <w:rPr>
                <w:color w:val="000000"/>
              </w:rPr>
              <w:t>90</w:t>
            </w:r>
          </w:p>
        </w:tc>
      </w:tr>
      <w:tr w:rsidR="00BA162B" w:rsidTr="005A52C1">
        <w:trPr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t>5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>состояние здания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</w:pPr>
            <w:r>
              <w:rPr>
                <w:color w:val="000000"/>
              </w:rPr>
              <w:t>50</w:t>
            </w:r>
          </w:p>
        </w:tc>
      </w:tr>
      <w:tr w:rsidR="00BA162B" w:rsidTr="005A52C1">
        <w:trPr>
          <w:trHeight w:val="79"/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t>6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>состояние участка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</w:pPr>
            <w:r>
              <w:rPr>
                <w:color w:val="000000"/>
              </w:rPr>
              <w:t>60</w:t>
            </w:r>
          </w:p>
        </w:tc>
      </w:tr>
      <w:tr w:rsidR="00BA162B" w:rsidTr="005A52C1">
        <w:trPr>
          <w:tblCellSpacing w:w="6" w:type="dxa"/>
        </w:trPr>
        <w:tc>
          <w:tcPr>
            <w:tcW w:w="3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t>7</w:t>
            </w:r>
          </w:p>
        </w:tc>
        <w:tc>
          <w:tcPr>
            <w:tcW w:w="27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</w:pPr>
            <w:r>
              <w:rPr>
                <w:color w:val="000000"/>
              </w:rPr>
              <w:t>состояние внутреннего помещения</w:t>
            </w:r>
          </w:p>
        </w:tc>
        <w:tc>
          <w:tcPr>
            <w:tcW w:w="18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</w:pPr>
            <w:r>
              <w:rPr>
                <w:color w:val="000000"/>
              </w:rPr>
              <w:t>90</w:t>
            </w:r>
          </w:p>
        </w:tc>
      </w:tr>
    </w:tbl>
    <w:p w:rsidR="00BA162B" w:rsidRDefault="00BA162B" w:rsidP="009D0B0C">
      <w:pPr>
        <w:spacing w:line="240" w:lineRule="atLeast"/>
        <w:jc w:val="both"/>
      </w:pPr>
      <w:r>
        <w:t xml:space="preserve">  </w:t>
      </w:r>
    </w:p>
    <w:p w:rsidR="00BA162B" w:rsidRDefault="00BA162B" w:rsidP="009D0B0C">
      <w:pPr>
        <w:spacing w:line="240" w:lineRule="atLeast"/>
        <w:jc w:val="both"/>
        <w:rPr>
          <w:color w:val="000000"/>
        </w:rPr>
      </w:pPr>
      <w:r>
        <w:t xml:space="preserve">  </w:t>
      </w:r>
      <w:r>
        <w:rPr>
          <w:color w:val="000000"/>
        </w:rPr>
        <w:t xml:space="preserve">Из таблицы видно, что детский сад оборудован для функционирования на </w:t>
      </w:r>
      <w:r w:rsidRPr="00605E9F">
        <w:rPr>
          <w:b/>
          <w:color w:val="000000"/>
        </w:rPr>
        <w:t>90%.</w:t>
      </w:r>
      <w:r>
        <w:rPr>
          <w:color w:val="000000"/>
        </w:rPr>
        <w:t xml:space="preserve"> Большая часть материально-технической базы образовательного учреждения требует постоянного косметического ремонта и обновления, требуется постройка теневых навесов на участках</w:t>
      </w:r>
      <w:bookmarkStart w:id="1" w:name="TOC--"/>
      <w:bookmarkStart w:id="2" w:name="TOC--1"/>
      <w:bookmarkEnd w:id="1"/>
      <w:bookmarkEnd w:id="2"/>
      <w:r>
        <w:rPr>
          <w:color w:val="000000"/>
        </w:rPr>
        <w:t>, ремонт кровли.</w:t>
      </w:r>
      <w:bookmarkStart w:id="3" w:name="TOC---1"/>
      <w:bookmarkEnd w:id="3"/>
      <w:r>
        <w:rPr>
          <w:color w:val="000000"/>
        </w:rPr>
        <w:t xml:space="preserve"> В 2017 году проведен косметический ремонт физкультурного зала, групп «Смешарики»,  «Лесная сказка», «Радужка», побелка потолка на 2 этаже в лестничных проемах, демонтаж сушильного шкафа в прачечной.</w:t>
      </w:r>
    </w:p>
    <w:p w:rsidR="00BA162B" w:rsidRDefault="00BA162B" w:rsidP="00853110">
      <w:pPr>
        <w:spacing w:line="240" w:lineRule="atLeast"/>
        <w:rPr>
          <w:u w:val="single"/>
        </w:rPr>
      </w:pPr>
    </w:p>
    <w:p w:rsidR="00BA162B" w:rsidRDefault="00BA162B" w:rsidP="00853110">
      <w:pPr>
        <w:spacing w:line="240" w:lineRule="atLeast"/>
        <w:rPr>
          <w:u w:val="single"/>
        </w:rPr>
      </w:pPr>
    </w:p>
    <w:p w:rsidR="00BA162B" w:rsidRDefault="00BA162B" w:rsidP="00853110">
      <w:pPr>
        <w:spacing w:line="240" w:lineRule="atLeast"/>
        <w:rPr>
          <w:u w:val="single"/>
        </w:rPr>
      </w:pPr>
      <w:r w:rsidRPr="00900C88">
        <w:rPr>
          <w:u w:val="single"/>
        </w:rPr>
        <w:t>Анализ  состояния учебно-методического и библиотечно-информационного обеспечения</w:t>
      </w:r>
    </w:p>
    <w:p w:rsidR="00BA162B" w:rsidRPr="00900C88" w:rsidRDefault="00BA162B" w:rsidP="00853110">
      <w:pPr>
        <w:spacing w:line="240" w:lineRule="atLeast"/>
        <w:rPr>
          <w:u w:val="single"/>
        </w:rPr>
      </w:pPr>
    </w:p>
    <w:tbl>
      <w:tblPr>
        <w:tblW w:w="3062" w:type="pct"/>
        <w:tblCellSpacing w:w="6" w:type="dxa"/>
        <w:tblInd w:w="1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03"/>
        <w:gridCol w:w="5300"/>
        <w:gridCol w:w="2838"/>
      </w:tblGrid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Pr="008B1880" w:rsidRDefault="00BA162B" w:rsidP="0085311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8B1880">
              <w:rPr>
                <w:b/>
                <w:color w:val="000000"/>
              </w:rPr>
              <w:t xml:space="preserve">№ 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Pr="008B1880" w:rsidRDefault="00BA162B" w:rsidP="00853110">
            <w:pPr>
              <w:spacing w:line="240" w:lineRule="atLeast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</w:t>
            </w:r>
            <w:r w:rsidRPr="008B1880">
              <w:rPr>
                <w:b/>
                <w:color w:val="000000"/>
              </w:rPr>
              <w:t>аименование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Pr="008B1880" w:rsidRDefault="00BA162B" w:rsidP="00853110">
            <w:pPr>
              <w:spacing w:line="240" w:lineRule="atLeast"/>
              <w:jc w:val="center"/>
              <w:rPr>
                <w:b/>
                <w:color w:val="000000"/>
              </w:rPr>
            </w:pPr>
            <w:r w:rsidRPr="008B1880">
              <w:rPr>
                <w:b/>
                <w:color w:val="000000"/>
              </w:rPr>
              <w:t>% обеспеченности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Игрушки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Музыкальные инструменты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Предметы декоративно-прикладного искусства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Картины, репродукции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Наглядные пособия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Детская литература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BA162B" w:rsidTr="005A52C1">
        <w:trPr>
          <w:tblCellSpacing w:w="6" w:type="dxa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940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Методическая литература</w:t>
            </w:r>
          </w:p>
        </w:tc>
        <w:tc>
          <w:tcPr>
            <w:tcW w:w="156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162B" w:rsidRDefault="00BA162B" w:rsidP="00853110">
            <w:pPr>
              <w:spacing w:line="240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</w:tr>
    </w:tbl>
    <w:p w:rsidR="00BA162B" w:rsidRDefault="00BA162B" w:rsidP="00096C8D">
      <w:pPr>
        <w:spacing w:line="240" w:lineRule="atLeast"/>
        <w:jc w:val="both"/>
        <w:rPr>
          <w:color w:val="000000"/>
        </w:rPr>
      </w:pPr>
      <w:r>
        <w:rPr>
          <w:color w:val="000000"/>
        </w:rPr>
        <w:t xml:space="preserve">   </w:t>
      </w:r>
    </w:p>
    <w:p w:rsidR="00BA162B" w:rsidRDefault="00BA162B" w:rsidP="00096C8D">
      <w:pPr>
        <w:spacing w:line="240" w:lineRule="atLeast"/>
        <w:jc w:val="both"/>
        <w:rPr>
          <w:b/>
          <w:color w:val="000000"/>
        </w:rPr>
      </w:pPr>
      <w:r>
        <w:rPr>
          <w:color w:val="000000"/>
        </w:rPr>
        <w:t xml:space="preserve">    Из таблицы видно, что детский сад укомплектован учебно-методическими пособиями </w:t>
      </w:r>
      <w:r w:rsidRPr="003943F5">
        <w:rPr>
          <w:b/>
          <w:color w:val="000000"/>
        </w:rPr>
        <w:t xml:space="preserve">на </w:t>
      </w:r>
      <w:r>
        <w:rPr>
          <w:b/>
          <w:color w:val="000000"/>
        </w:rPr>
        <w:t xml:space="preserve">86 </w:t>
      </w:r>
      <w:r w:rsidRPr="003943F5">
        <w:rPr>
          <w:b/>
          <w:color w:val="000000"/>
        </w:rPr>
        <w:t>%.</w:t>
      </w:r>
      <w:r>
        <w:rPr>
          <w:b/>
          <w:color w:val="000000"/>
        </w:rPr>
        <w:t xml:space="preserve"> </w:t>
      </w:r>
    </w:p>
    <w:p w:rsidR="00BA162B" w:rsidRPr="009D0B0C" w:rsidRDefault="00BA162B" w:rsidP="00F8349B">
      <w:pPr>
        <w:spacing w:line="240" w:lineRule="atLeast"/>
        <w:jc w:val="both"/>
        <w:rPr>
          <w:color w:val="000000"/>
        </w:rPr>
      </w:pPr>
      <w:r w:rsidRPr="0048751E">
        <w:rPr>
          <w:b/>
          <w:color w:val="000000"/>
        </w:rPr>
        <w:t>Таким образом</w:t>
      </w:r>
      <w:r>
        <w:rPr>
          <w:color w:val="000000"/>
        </w:rPr>
        <w:t>, в нашем учреждении постоянно создаются и поддерживаются условия для всестороннего развития личности ребенка. Содержание предметно-развивающей среды соответствует гендерным интересам воспитанников, периодически изменяется, варьируется, обогащается с ориентацией на поддержание интереса детей, на обеспечение равных стартовых возможностей воспитанников, на развитие индивидуальных возможностей детей.</w:t>
      </w:r>
    </w:p>
    <w:p w:rsidR="00BA162B" w:rsidRDefault="00BA162B" w:rsidP="00853110">
      <w:pPr>
        <w:spacing w:line="240" w:lineRule="atLeast"/>
        <w:jc w:val="both"/>
        <w:rPr>
          <w:b/>
        </w:rPr>
      </w:pPr>
    </w:p>
    <w:p w:rsidR="00BA162B" w:rsidRDefault="00BA162B" w:rsidP="00853110">
      <w:pPr>
        <w:spacing w:line="240" w:lineRule="atLeast"/>
        <w:jc w:val="both"/>
      </w:pPr>
      <w:r w:rsidRPr="003943F5">
        <w:rPr>
          <w:b/>
        </w:rPr>
        <w:t>В</w:t>
      </w:r>
      <w:r>
        <w:rPr>
          <w:b/>
        </w:rPr>
        <w:t>ЫВОДЫ</w:t>
      </w:r>
      <w:r w:rsidRPr="003943F5">
        <w:rPr>
          <w:b/>
        </w:rPr>
        <w:t>:</w:t>
      </w:r>
      <w:r>
        <w:t xml:space="preserve"> </w:t>
      </w:r>
    </w:p>
    <w:p w:rsidR="00BA162B" w:rsidRDefault="00BA162B" w:rsidP="00D550BD">
      <w:pPr>
        <w:pStyle w:val="ListParagraph"/>
        <w:numPr>
          <w:ilvl w:val="0"/>
          <w:numId w:val="2"/>
        </w:numPr>
        <w:spacing w:line="240" w:lineRule="atLeast"/>
        <w:jc w:val="both"/>
      </w:pPr>
      <w:r>
        <w:t xml:space="preserve">состояние здания и территории учреждения соответствует санитарно – гигиеническим и противопожарным требованиям; </w:t>
      </w:r>
    </w:p>
    <w:p w:rsidR="00BA162B" w:rsidRDefault="00BA162B" w:rsidP="00D550BD">
      <w:pPr>
        <w:pStyle w:val="ListParagraph"/>
        <w:numPr>
          <w:ilvl w:val="0"/>
          <w:numId w:val="2"/>
        </w:numPr>
        <w:spacing w:line="240" w:lineRule="atLeast"/>
        <w:jc w:val="both"/>
      </w:pPr>
      <w:r>
        <w:t xml:space="preserve">организация развивающей предметно-пространственной среды для полноценной жизнедеятельности детей созданы в соответствии с требованиями; </w:t>
      </w:r>
    </w:p>
    <w:p w:rsidR="00BA162B" w:rsidRDefault="00BA162B" w:rsidP="00D550BD">
      <w:pPr>
        <w:pStyle w:val="ListParagraph"/>
        <w:numPr>
          <w:ilvl w:val="0"/>
          <w:numId w:val="2"/>
        </w:numPr>
        <w:spacing w:line="240" w:lineRule="atLeast"/>
        <w:jc w:val="both"/>
      </w:pPr>
      <w:r>
        <w:t xml:space="preserve">образовательный процесс обеспечен наглядными пособиями; </w:t>
      </w:r>
    </w:p>
    <w:p w:rsidR="00BA162B" w:rsidRDefault="00BA162B" w:rsidP="00D550BD">
      <w:pPr>
        <w:pStyle w:val="ListParagraph"/>
        <w:numPr>
          <w:ilvl w:val="0"/>
          <w:numId w:val="2"/>
        </w:numPr>
        <w:spacing w:line="240" w:lineRule="atLeast"/>
        <w:jc w:val="both"/>
      </w:pPr>
      <w:r>
        <w:t>учебно-методическое и информационное  обеспечение достаточное для организации образовательной деятельности и эффективной реализации образовательных программ;</w:t>
      </w:r>
    </w:p>
    <w:p w:rsidR="00BA162B" w:rsidRDefault="00BA162B" w:rsidP="00D550BD">
      <w:pPr>
        <w:pStyle w:val="ListParagraph"/>
        <w:numPr>
          <w:ilvl w:val="0"/>
          <w:numId w:val="2"/>
        </w:numPr>
        <w:spacing w:line="240" w:lineRule="atLeast"/>
        <w:jc w:val="both"/>
      </w:pPr>
      <w:r>
        <w:t>территория детского сада отделена ограждением, освещена уличными фонарями, имеет много зеленых насаждений.</w:t>
      </w:r>
    </w:p>
    <w:p w:rsidR="00BA162B" w:rsidRDefault="00BA162B" w:rsidP="00AF4333">
      <w:pPr>
        <w:spacing w:line="240" w:lineRule="atLeast"/>
        <w:jc w:val="center"/>
      </w:pPr>
    </w:p>
    <w:p w:rsidR="00BA162B" w:rsidRDefault="00BA162B" w:rsidP="00AF4333">
      <w:pPr>
        <w:spacing w:line="240" w:lineRule="atLeast"/>
        <w:jc w:val="center"/>
      </w:pPr>
    </w:p>
    <w:p w:rsidR="00BA162B" w:rsidRDefault="00BA162B" w:rsidP="00AF4333">
      <w:pPr>
        <w:spacing w:line="240" w:lineRule="atLeast"/>
        <w:jc w:val="center"/>
      </w:pPr>
    </w:p>
    <w:p w:rsidR="00BA162B" w:rsidRDefault="00BA162B" w:rsidP="00DE23E7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bCs/>
          <w:sz w:val="28"/>
        </w:rPr>
      </w:pPr>
      <w:r w:rsidRPr="0045380D">
        <w:rPr>
          <w:b/>
          <w:bCs/>
          <w:sz w:val="28"/>
          <w:lang w:val="en-US"/>
        </w:rPr>
        <w:t>II</w:t>
      </w:r>
      <w:r w:rsidRPr="0045380D">
        <w:rPr>
          <w:b/>
          <w:bCs/>
          <w:sz w:val="28"/>
        </w:rPr>
        <w:t>. СТАТИСТИЧЕСКАЯ ЧАСТЬ</w:t>
      </w:r>
    </w:p>
    <w:p w:rsidR="00BA162B" w:rsidRPr="0045380D" w:rsidRDefault="00BA162B" w:rsidP="00DE23E7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bCs/>
          <w:sz w:val="28"/>
        </w:rPr>
      </w:pPr>
    </w:p>
    <w:p w:rsidR="00BA162B" w:rsidRDefault="00BA162B" w:rsidP="00DE23E7">
      <w:pPr>
        <w:spacing w:line="240" w:lineRule="atLeast"/>
        <w:jc w:val="both"/>
        <w:rPr>
          <w:b/>
          <w:bCs/>
          <w:u w:val="single"/>
        </w:rPr>
      </w:pPr>
      <w:r>
        <w:rPr>
          <w:b/>
          <w:bCs/>
          <w:u w:val="single"/>
        </w:rPr>
        <w:t>1. Результаты анализа показателей деятельности образовательной организации</w:t>
      </w:r>
    </w:p>
    <w:p w:rsidR="00BA162B" w:rsidRDefault="00BA162B" w:rsidP="00DE23E7">
      <w:pPr>
        <w:spacing w:line="240" w:lineRule="atLeast"/>
        <w:jc w:val="both"/>
      </w:pPr>
      <w:r w:rsidRPr="00900C88">
        <w:rPr>
          <w:bCs/>
        </w:rPr>
        <w:t>(согласно</w:t>
      </w:r>
      <w:r>
        <w:rPr>
          <w:b/>
          <w:bCs/>
        </w:rPr>
        <w:t xml:space="preserve"> </w:t>
      </w:r>
      <w:r>
        <w:t>приложению № 1 к   приказу Министерства образования  и науки РФ от 10.12.2013г.</w:t>
      </w:r>
      <w:r w:rsidRPr="00A95748">
        <w:t xml:space="preserve"> </w:t>
      </w:r>
      <w:r>
        <w:t>№ 1324)</w:t>
      </w:r>
    </w:p>
    <w:p w:rsidR="00BA162B" w:rsidRDefault="00BA162B" w:rsidP="00DE23E7">
      <w:pPr>
        <w:widowControl w:val="0"/>
        <w:autoSpaceDE w:val="0"/>
        <w:autoSpaceDN w:val="0"/>
        <w:adjustRightInd w:val="0"/>
        <w:spacing w:line="240" w:lineRule="atLeast"/>
      </w:pPr>
    </w:p>
    <w:tbl>
      <w:tblPr>
        <w:tblW w:w="14616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A0"/>
      </w:tblPr>
      <w:tblGrid>
        <w:gridCol w:w="1547"/>
        <w:gridCol w:w="10276"/>
        <w:gridCol w:w="2793"/>
      </w:tblGrid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N п/п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Показатели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Единица измерения</w:t>
            </w:r>
          </w:p>
        </w:tc>
      </w:tr>
      <w:tr w:rsidR="00BA162B" w:rsidRPr="00282D1F" w:rsidTr="00DE23E7">
        <w:trPr>
          <w:trHeight w:val="144"/>
        </w:trPr>
        <w:tc>
          <w:tcPr>
            <w:tcW w:w="14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outlineLvl w:val="1"/>
              <w:rPr>
                <w:sz w:val="20"/>
                <w:szCs w:val="20"/>
              </w:rPr>
            </w:pPr>
            <w:bookmarkStart w:id="4" w:name="Par43"/>
            <w:bookmarkEnd w:id="4"/>
            <w:r w:rsidRPr="00282D1F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 xml:space="preserve"> </w:t>
            </w:r>
            <w:r w:rsidRPr="00282D1F">
              <w:rPr>
                <w:sz w:val="20"/>
                <w:szCs w:val="20"/>
              </w:rPr>
              <w:t>Образовательная деятельность</w:t>
            </w:r>
          </w:p>
        </w:tc>
      </w:tr>
      <w:tr w:rsidR="00BA162B" w:rsidRPr="00282D1F" w:rsidTr="000904D1">
        <w:trPr>
          <w:trHeight w:val="401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  <w:r w:rsidRPr="008D14FE">
              <w:rPr>
                <w:sz w:val="20"/>
                <w:szCs w:val="20"/>
              </w:rPr>
              <w:t xml:space="preserve"> детей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 режиме полного дня</w:t>
            </w:r>
            <w:r>
              <w:rPr>
                <w:sz w:val="20"/>
                <w:szCs w:val="20"/>
              </w:rPr>
              <w:t xml:space="preserve"> </w:t>
            </w:r>
            <w:r w:rsidRPr="00282D1F">
              <w:rPr>
                <w:sz w:val="20"/>
                <w:szCs w:val="20"/>
              </w:rPr>
              <w:t xml:space="preserve"> (8 - 12 часов)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  <w:r w:rsidRPr="008D14FE">
              <w:rPr>
                <w:sz w:val="20"/>
                <w:szCs w:val="20"/>
              </w:rPr>
              <w:t xml:space="preserve"> детей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 режиме кратковременного пребывания (3 - 5 часов)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8D14FE">
              <w:rPr>
                <w:sz w:val="20"/>
                <w:szCs w:val="20"/>
              </w:rPr>
              <w:t>0 человек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 семейной дошкольной группе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8D14FE">
              <w:rPr>
                <w:sz w:val="20"/>
                <w:szCs w:val="20"/>
              </w:rPr>
              <w:t>0 человек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1.1.4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8D14FE">
              <w:rPr>
                <w:sz w:val="20"/>
                <w:szCs w:val="20"/>
              </w:rPr>
              <w:t xml:space="preserve"> 0 человек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Общая численность воспитанников в возрасте до 3 лет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8D14FE">
              <w:rPr>
                <w:sz w:val="20"/>
                <w:szCs w:val="20"/>
              </w:rPr>
              <w:t>25 детей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Общая численность воспитанников в возрасте от 3 до 8 лет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8D14FE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  <w:r w:rsidRPr="008D14FE">
              <w:rPr>
                <w:sz w:val="20"/>
                <w:szCs w:val="20"/>
              </w:rPr>
              <w:t xml:space="preserve"> детей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1.4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228 детей </w:t>
            </w:r>
            <w:r w:rsidRPr="00282D1F">
              <w:rPr>
                <w:sz w:val="20"/>
                <w:szCs w:val="20"/>
              </w:rPr>
              <w:t>/ 100%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1.4.1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 xml:space="preserve">В режиме полного дня </w:t>
            </w:r>
            <w:r>
              <w:rPr>
                <w:sz w:val="20"/>
                <w:szCs w:val="20"/>
              </w:rPr>
              <w:t xml:space="preserve"> </w:t>
            </w:r>
            <w:r w:rsidRPr="00282D1F">
              <w:rPr>
                <w:sz w:val="20"/>
                <w:szCs w:val="20"/>
              </w:rPr>
              <w:t>(8 - 12 часов)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228 детей </w:t>
            </w:r>
            <w:r w:rsidRPr="00282D1F">
              <w:rPr>
                <w:sz w:val="20"/>
                <w:szCs w:val="20"/>
              </w:rPr>
              <w:t xml:space="preserve"> / 100%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1.4.2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 режиме продленного дня</w:t>
            </w:r>
            <w:r>
              <w:rPr>
                <w:sz w:val="20"/>
                <w:szCs w:val="20"/>
              </w:rPr>
              <w:t xml:space="preserve"> </w:t>
            </w:r>
            <w:r w:rsidRPr="00282D1F">
              <w:rPr>
                <w:sz w:val="20"/>
                <w:szCs w:val="20"/>
              </w:rPr>
              <w:t xml:space="preserve"> (12 - 14 часов)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0 человек/0 %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1.4.3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 режиме круглосуточного пребывания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0 человек/0%</w:t>
            </w:r>
          </w:p>
        </w:tc>
      </w:tr>
      <w:tr w:rsidR="00BA162B" w:rsidRPr="00282D1F" w:rsidTr="00550A30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1.5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детей / 20</w:t>
            </w:r>
            <w:r w:rsidRPr="00550A30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1.5.1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 человек/ 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1.5.2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68 детей </w:t>
            </w:r>
            <w:r w:rsidRPr="00282D1F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20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1.5.3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По присмотру и уходу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0 человек</w:t>
            </w:r>
            <w:r>
              <w:rPr>
                <w:sz w:val="20"/>
                <w:szCs w:val="20"/>
              </w:rPr>
              <w:t xml:space="preserve"> </w:t>
            </w:r>
            <w:r w:rsidRPr="00282D1F">
              <w:rPr>
                <w:sz w:val="20"/>
                <w:szCs w:val="20"/>
              </w:rPr>
              <w:t>/0%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1.6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550A30">
              <w:rPr>
                <w:sz w:val="20"/>
                <w:szCs w:val="20"/>
              </w:rPr>
              <w:t>9,2</w:t>
            </w:r>
            <w:r w:rsidRPr="00CE4AEF">
              <w:rPr>
                <w:sz w:val="20"/>
                <w:szCs w:val="20"/>
              </w:rPr>
              <w:t xml:space="preserve">  дня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1.7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Общая численность педагогических работников, в том числе: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человек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1.7.1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человек / 50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1.7.2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человек/  50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1.7.3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человек/ 40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1.7.4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человек/ 40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1.8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Pr="00282D1F">
              <w:rPr>
                <w:sz w:val="20"/>
                <w:szCs w:val="20"/>
              </w:rPr>
              <w:t>человек/</w:t>
            </w:r>
            <w:r>
              <w:rPr>
                <w:sz w:val="20"/>
                <w:szCs w:val="20"/>
              </w:rPr>
              <w:t xml:space="preserve"> 47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1.8.1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Высшая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человека / 20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1.8.2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Первая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человек/ 27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1.9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</w:t>
            </w:r>
            <w:r w:rsidRPr="00282D1F">
              <w:rPr>
                <w:sz w:val="20"/>
                <w:szCs w:val="20"/>
              </w:rPr>
              <w:t>человек/</w:t>
            </w:r>
            <w:r>
              <w:rPr>
                <w:sz w:val="20"/>
                <w:szCs w:val="20"/>
              </w:rPr>
              <w:t xml:space="preserve"> 30 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1.9.1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До 5 лет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человека / 13</w:t>
            </w:r>
            <w:r w:rsidRPr="00282D1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1.9.2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Свыше 30 лет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5 человек /17</w:t>
            </w:r>
            <w:r w:rsidRPr="00CE4AEF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1.10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24FEB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</w:t>
            </w:r>
            <w:r w:rsidRPr="00943040">
              <w:rPr>
                <w:sz w:val="20"/>
                <w:szCs w:val="20"/>
              </w:rPr>
              <w:t xml:space="preserve"> человек/ </w:t>
            </w:r>
            <w:r>
              <w:rPr>
                <w:sz w:val="20"/>
                <w:szCs w:val="20"/>
              </w:rPr>
              <w:t>3</w:t>
            </w:r>
            <w:r w:rsidRPr="00943040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480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24FEB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2</w:t>
            </w:r>
            <w:r w:rsidRPr="00943040">
              <w:rPr>
                <w:sz w:val="20"/>
                <w:szCs w:val="20"/>
              </w:rPr>
              <w:t xml:space="preserve"> человек / </w:t>
            </w:r>
            <w:r>
              <w:rPr>
                <w:sz w:val="20"/>
                <w:szCs w:val="20"/>
              </w:rPr>
              <w:t>7</w:t>
            </w:r>
            <w:r w:rsidRPr="00943040">
              <w:rPr>
                <w:sz w:val="20"/>
                <w:szCs w:val="20"/>
              </w:rPr>
              <w:t>%</w:t>
            </w:r>
          </w:p>
        </w:tc>
      </w:tr>
      <w:tr w:rsidR="00BA162B" w:rsidRPr="00282D1F" w:rsidTr="00DE23E7">
        <w:trPr>
          <w:trHeight w:val="14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C04E63">
              <w:rPr>
                <w:b/>
                <w:sz w:val="20"/>
                <w:szCs w:val="20"/>
              </w:rPr>
              <w:t>за последние 5 лет</w:t>
            </w:r>
            <w:r w:rsidRPr="00282D1F">
              <w:rPr>
                <w:sz w:val="20"/>
                <w:szCs w:val="20"/>
              </w:rPr>
              <w:t xml:space="preserve">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7424C6">
            <w:pPr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человек/ 100%</w:t>
            </w:r>
          </w:p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</w:p>
        </w:tc>
      </w:tr>
      <w:tr w:rsidR="00BA162B" w:rsidRPr="00282D1F" w:rsidTr="007424C6">
        <w:trPr>
          <w:trHeight w:val="768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человек / 76%</w:t>
            </w:r>
          </w:p>
        </w:tc>
      </w:tr>
      <w:tr w:rsidR="00BA162B" w:rsidRPr="00282D1F" w:rsidTr="007424C6">
        <w:trPr>
          <w:trHeight w:val="128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1.14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человек</w:t>
            </w:r>
            <w:r w:rsidRPr="00282D1F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>228 детей</w:t>
            </w:r>
          </w:p>
        </w:tc>
      </w:tr>
      <w:tr w:rsidR="00BA162B" w:rsidRPr="00282D1F" w:rsidTr="00DE23E7">
        <w:trPr>
          <w:trHeight w:val="255"/>
        </w:trPr>
        <w:tc>
          <w:tcPr>
            <w:tcW w:w="14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</w:t>
            </w:r>
            <w:r>
              <w:rPr>
                <w:sz w:val="20"/>
                <w:szCs w:val="20"/>
              </w:rPr>
              <w:t xml:space="preserve"> </w:t>
            </w:r>
            <w:r w:rsidRPr="00282D1F">
              <w:rPr>
                <w:sz w:val="20"/>
                <w:szCs w:val="20"/>
              </w:rPr>
              <w:t>Наличие в образовательной организации следующих педагогических работников:</w:t>
            </w:r>
          </w:p>
        </w:tc>
      </w:tr>
      <w:tr w:rsidR="00BA162B" w:rsidRPr="00282D1F" w:rsidTr="00DE23E7">
        <w:trPr>
          <w:trHeight w:val="25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Музыкального руководителя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человека</w:t>
            </w:r>
          </w:p>
        </w:tc>
      </w:tr>
      <w:tr w:rsidR="00BA162B" w:rsidRPr="00282D1F" w:rsidTr="00DE23E7">
        <w:trPr>
          <w:trHeight w:val="240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Инструктора по физической культуре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человек</w:t>
            </w:r>
          </w:p>
        </w:tc>
      </w:tr>
      <w:tr w:rsidR="00BA162B" w:rsidRPr="00282D1F" w:rsidTr="00DE23E7">
        <w:trPr>
          <w:trHeight w:val="25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Учителя-логопеда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282D1F">
              <w:rPr>
                <w:sz w:val="20"/>
                <w:szCs w:val="20"/>
              </w:rPr>
              <w:t xml:space="preserve"> человека</w:t>
            </w:r>
          </w:p>
        </w:tc>
      </w:tr>
      <w:tr w:rsidR="00BA162B" w:rsidRPr="00282D1F" w:rsidTr="00DE23E7">
        <w:trPr>
          <w:trHeight w:val="240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1.15.4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Логопеда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BA162B" w:rsidRPr="00282D1F" w:rsidTr="00DE23E7">
        <w:trPr>
          <w:trHeight w:val="25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1.15.5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Учителя-дефектолога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нет</w:t>
            </w:r>
          </w:p>
        </w:tc>
      </w:tr>
      <w:tr w:rsidR="00BA162B" w:rsidRPr="00282D1F" w:rsidTr="00DE23E7">
        <w:trPr>
          <w:trHeight w:val="25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1.15.6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Педагога-психолога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человек</w:t>
            </w:r>
          </w:p>
        </w:tc>
      </w:tr>
      <w:tr w:rsidR="00BA162B" w:rsidRPr="00282D1F" w:rsidTr="00DE23E7">
        <w:trPr>
          <w:trHeight w:val="240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outlineLvl w:val="1"/>
              <w:rPr>
                <w:sz w:val="20"/>
                <w:szCs w:val="20"/>
              </w:rPr>
            </w:pPr>
            <w:bookmarkStart w:id="5" w:name="Par163"/>
            <w:bookmarkEnd w:id="5"/>
            <w:r w:rsidRPr="00282D1F">
              <w:rPr>
                <w:sz w:val="20"/>
                <w:szCs w:val="20"/>
              </w:rPr>
              <w:t>2.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Инфраструктура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BA162B" w:rsidRPr="00282D1F" w:rsidTr="00DE23E7">
        <w:trPr>
          <w:trHeight w:val="494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2.1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282D1F">
              <w:rPr>
                <w:sz w:val="20"/>
                <w:szCs w:val="20"/>
              </w:rPr>
              <w:t>,9 кв.м.</w:t>
            </w:r>
          </w:p>
        </w:tc>
      </w:tr>
      <w:tr w:rsidR="00BA162B" w:rsidRPr="00282D1F" w:rsidTr="00DE23E7">
        <w:trPr>
          <w:trHeight w:val="480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2.2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16,1</w:t>
            </w:r>
            <w:r w:rsidRPr="00282D1F">
              <w:rPr>
                <w:sz w:val="20"/>
                <w:szCs w:val="20"/>
              </w:rPr>
              <w:t xml:space="preserve"> кв.м</w:t>
            </w:r>
          </w:p>
        </w:tc>
      </w:tr>
      <w:tr w:rsidR="00BA162B" w:rsidRPr="00282D1F" w:rsidTr="00DE23E7">
        <w:trPr>
          <w:trHeight w:val="25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2.3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Наличие физкультурного зала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да</w:t>
            </w:r>
          </w:p>
        </w:tc>
      </w:tr>
      <w:tr w:rsidR="00BA162B" w:rsidRPr="00282D1F" w:rsidTr="00DE23E7">
        <w:trPr>
          <w:trHeight w:val="255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2.4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Наличие музыкального зала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да</w:t>
            </w:r>
          </w:p>
        </w:tc>
      </w:tr>
      <w:tr w:rsidR="00BA162B" w:rsidRPr="00282D1F" w:rsidTr="003D1981">
        <w:trPr>
          <w:trHeight w:val="951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2.5</w:t>
            </w:r>
          </w:p>
        </w:tc>
        <w:tc>
          <w:tcPr>
            <w:tcW w:w="10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sz w:val="20"/>
                <w:szCs w:val="20"/>
              </w:rPr>
            </w:pPr>
            <w:r w:rsidRPr="00282D1F">
              <w:rPr>
                <w:sz w:val="20"/>
                <w:szCs w:val="20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A162B" w:rsidRPr="00952773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18"/>
                <w:szCs w:val="20"/>
              </w:rPr>
            </w:pPr>
            <w:r w:rsidRPr="00952773">
              <w:rPr>
                <w:sz w:val="18"/>
                <w:szCs w:val="20"/>
              </w:rPr>
              <w:t>11 прогулочных площадок, спортивная площадка, площадка для профилактики ДТТ.</w:t>
            </w:r>
          </w:p>
          <w:p w:rsidR="00BA162B" w:rsidRPr="00282D1F" w:rsidRDefault="00BA162B" w:rsidP="001017C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sz w:val="20"/>
                <w:szCs w:val="20"/>
              </w:rPr>
            </w:pPr>
            <w:r w:rsidRPr="00952773">
              <w:rPr>
                <w:sz w:val="18"/>
                <w:szCs w:val="20"/>
              </w:rPr>
              <w:t xml:space="preserve"> Все участки оснащены игровым оборудованием</w:t>
            </w:r>
          </w:p>
        </w:tc>
      </w:tr>
    </w:tbl>
    <w:p w:rsidR="00BA162B" w:rsidRDefault="00BA162B" w:rsidP="00DE23E7">
      <w:pPr>
        <w:spacing w:line="240" w:lineRule="atLeast"/>
        <w:rPr>
          <w:b/>
          <w:u w:val="single"/>
        </w:rPr>
      </w:pPr>
      <w:bookmarkStart w:id="6" w:name="_GoBack"/>
      <w:bookmarkEnd w:id="6"/>
    </w:p>
    <w:p w:rsidR="00BA162B" w:rsidRDefault="00BA162B" w:rsidP="00863CAD">
      <w:pPr>
        <w:pStyle w:val="ListParagraph"/>
        <w:ind w:left="0"/>
        <w:rPr>
          <w:b/>
        </w:rPr>
      </w:pPr>
      <w:r>
        <w:rPr>
          <w:b/>
        </w:rPr>
        <w:t>2.</w:t>
      </w:r>
      <w:r w:rsidRPr="009D0B0C">
        <w:rPr>
          <w:b/>
        </w:rPr>
        <w:t xml:space="preserve"> Выводы</w:t>
      </w:r>
    </w:p>
    <w:p w:rsidR="00BA162B" w:rsidRPr="00056071" w:rsidRDefault="00BA162B" w:rsidP="00056071">
      <w:pPr>
        <w:pStyle w:val="ListParagraph"/>
        <w:ind w:left="-142"/>
        <w:rPr>
          <w:b/>
        </w:rPr>
      </w:pPr>
      <w:r>
        <w:t>По итогам самообследования можно сделать выводы:</w:t>
      </w:r>
    </w:p>
    <w:p w:rsidR="00BA162B" w:rsidRDefault="00BA162B" w:rsidP="00D550BD">
      <w:pPr>
        <w:pStyle w:val="ListParagraph"/>
        <w:numPr>
          <w:ilvl w:val="0"/>
          <w:numId w:val="18"/>
        </w:numPr>
        <w:ind w:left="284" w:hanging="426"/>
        <w:jc w:val="both"/>
      </w:pPr>
      <w:r>
        <w:t xml:space="preserve"> дошкольное учреждение функционирует в соответствии с нормативными документами в сфере образования Российской Федерации; </w:t>
      </w:r>
    </w:p>
    <w:p w:rsidR="00BA162B" w:rsidRPr="002B7768" w:rsidRDefault="00BA162B" w:rsidP="00367199">
      <w:pPr>
        <w:pStyle w:val="ListParagraph"/>
        <w:numPr>
          <w:ilvl w:val="0"/>
          <w:numId w:val="18"/>
        </w:numPr>
        <w:ind w:left="284" w:hanging="426"/>
        <w:jc w:val="both"/>
      </w:pPr>
      <w:r>
        <w:t xml:space="preserve"> </w:t>
      </w:r>
      <w:r>
        <w:rPr>
          <w:noProof/>
        </w:rPr>
        <w:pict>
          <v:shape id="_x0000_s1101" type="#_x0000_t75" style="position:absolute;left:0;text-align:left;margin-left:13.9pt;margin-top:.3pt;width:842.65pt;height:612.65pt;z-index:251664384;mso-position-horizontal-relative:text;mso-position-vertical-relative:text">
            <v:imagedata r:id="rId32" o:title=""/>
            <w10:wrap type="square"/>
          </v:shape>
        </w:pict>
      </w:r>
      <w:r>
        <w:t xml:space="preserve">структура и механизм управления определяет его стабильное функционирование; </w:t>
      </w:r>
    </w:p>
    <w:sectPr w:rsidR="00BA162B" w:rsidRPr="002B7768" w:rsidSect="00191B21">
      <w:footerReference w:type="even" r:id="rId33"/>
      <w:footerReference w:type="default" r:id="rId34"/>
      <w:pgSz w:w="16838" w:h="11906" w:orient="landscape"/>
      <w:pgMar w:top="850" w:right="1134" w:bottom="156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62B" w:rsidRDefault="00BA162B">
      <w:r>
        <w:separator/>
      </w:r>
    </w:p>
  </w:endnote>
  <w:endnote w:type="continuationSeparator" w:id="0">
    <w:p w:rsidR="00BA162B" w:rsidRDefault="00BA16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62B" w:rsidRDefault="00BA162B" w:rsidP="000467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A162B" w:rsidRDefault="00BA162B" w:rsidP="0004671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62B" w:rsidRDefault="00BA162B" w:rsidP="0004671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:rsidR="00BA162B" w:rsidRDefault="00BA162B" w:rsidP="0004671B">
    <w:pPr>
      <w:pStyle w:val="Footer"/>
      <w:ind w:right="360" w:firstLine="360"/>
      <w:jc w:val="center"/>
    </w:pPr>
    <w:r>
      <w:t>Отчет о результатах самообследования МДОУ «Детский сад № 7» за 2017 год</w:t>
    </w:r>
  </w:p>
  <w:p w:rsidR="00BA162B" w:rsidRDefault="00BA162B" w:rsidP="00ED7D7C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62B" w:rsidRDefault="00BA162B">
      <w:r>
        <w:separator/>
      </w:r>
    </w:p>
  </w:footnote>
  <w:footnote w:type="continuationSeparator" w:id="0">
    <w:p w:rsidR="00BA162B" w:rsidRDefault="00BA16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93E78"/>
    <w:multiLevelType w:val="hybridMultilevel"/>
    <w:tmpl w:val="A0207E12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025C6F"/>
    <w:multiLevelType w:val="hybridMultilevel"/>
    <w:tmpl w:val="BDFE5E70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F00DD"/>
    <w:multiLevelType w:val="hybridMultilevel"/>
    <w:tmpl w:val="73BA2CB8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94A1081"/>
    <w:multiLevelType w:val="hybridMultilevel"/>
    <w:tmpl w:val="A282FBE4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B7A747D"/>
    <w:multiLevelType w:val="hybridMultilevel"/>
    <w:tmpl w:val="68FAC838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0DCD2995"/>
    <w:multiLevelType w:val="hybridMultilevel"/>
    <w:tmpl w:val="F6BC53BC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F17316"/>
    <w:multiLevelType w:val="hybridMultilevel"/>
    <w:tmpl w:val="AE186EDA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177D3B1B"/>
    <w:multiLevelType w:val="hybridMultilevel"/>
    <w:tmpl w:val="52980AE6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C925257"/>
    <w:multiLevelType w:val="hybridMultilevel"/>
    <w:tmpl w:val="5B1247B0"/>
    <w:lvl w:ilvl="0" w:tplc="3B24453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D8815C3"/>
    <w:multiLevelType w:val="hybridMultilevel"/>
    <w:tmpl w:val="1C147886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19040A2"/>
    <w:multiLevelType w:val="hybridMultilevel"/>
    <w:tmpl w:val="DE6A365C"/>
    <w:lvl w:ilvl="0" w:tplc="1EE47E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4D64D9F"/>
    <w:multiLevelType w:val="hybridMultilevel"/>
    <w:tmpl w:val="49A22472"/>
    <w:lvl w:ilvl="0" w:tplc="35320CF4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6250851"/>
    <w:multiLevelType w:val="hybridMultilevel"/>
    <w:tmpl w:val="93A83AFC"/>
    <w:lvl w:ilvl="0" w:tplc="3B244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CA60599"/>
    <w:multiLevelType w:val="hybridMultilevel"/>
    <w:tmpl w:val="F8822F12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CED4C75"/>
    <w:multiLevelType w:val="hybridMultilevel"/>
    <w:tmpl w:val="0A3AB27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D803431"/>
    <w:multiLevelType w:val="hybridMultilevel"/>
    <w:tmpl w:val="FF0AE3D6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335863E0"/>
    <w:multiLevelType w:val="hybridMultilevel"/>
    <w:tmpl w:val="97E016BE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EF6D69"/>
    <w:multiLevelType w:val="hybridMultilevel"/>
    <w:tmpl w:val="2D8A8BA0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40C90EBD"/>
    <w:multiLevelType w:val="hybridMultilevel"/>
    <w:tmpl w:val="47B8AAF8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428735C"/>
    <w:multiLevelType w:val="hybridMultilevel"/>
    <w:tmpl w:val="BC581A1A"/>
    <w:lvl w:ilvl="0" w:tplc="3B24453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46526E05"/>
    <w:multiLevelType w:val="hybridMultilevel"/>
    <w:tmpl w:val="C122EBF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468763AE"/>
    <w:multiLevelType w:val="hybridMultilevel"/>
    <w:tmpl w:val="A350DABA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9E4F65"/>
    <w:multiLevelType w:val="hybridMultilevel"/>
    <w:tmpl w:val="5A2838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08427CC"/>
    <w:multiLevelType w:val="hybridMultilevel"/>
    <w:tmpl w:val="F97A4152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553771EA"/>
    <w:multiLevelType w:val="hybridMultilevel"/>
    <w:tmpl w:val="CC80D62E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DA07B24"/>
    <w:multiLevelType w:val="hybridMultilevel"/>
    <w:tmpl w:val="B2AAC9C4"/>
    <w:lvl w:ilvl="0" w:tplc="3B24453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5DF963BF"/>
    <w:multiLevelType w:val="hybridMultilevel"/>
    <w:tmpl w:val="D45081EE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C122C8"/>
    <w:multiLevelType w:val="hybridMultilevel"/>
    <w:tmpl w:val="FC8E67CC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1275166"/>
    <w:multiLevelType w:val="hybridMultilevel"/>
    <w:tmpl w:val="E0B40A74"/>
    <w:lvl w:ilvl="0" w:tplc="3B244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16D67C0"/>
    <w:multiLevelType w:val="hybridMultilevel"/>
    <w:tmpl w:val="F132B5B8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5979AA"/>
    <w:multiLevelType w:val="hybridMultilevel"/>
    <w:tmpl w:val="888C0C4E"/>
    <w:lvl w:ilvl="0" w:tplc="3B2445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9FC3C19"/>
    <w:multiLevelType w:val="hybridMultilevel"/>
    <w:tmpl w:val="A4C47BD4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A673172"/>
    <w:multiLevelType w:val="hybridMultilevel"/>
    <w:tmpl w:val="33605EFC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6C7F16F6"/>
    <w:multiLevelType w:val="hybridMultilevel"/>
    <w:tmpl w:val="26E2F8EC"/>
    <w:lvl w:ilvl="0" w:tplc="3B2445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E2608C"/>
    <w:multiLevelType w:val="hybridMultilevel"/>
    <w:tmpl w:val="4CB40338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51E641C"/>
    <w:multiLevelType w:val="hybridMultilevel"/>
    <w:tmpl w:val="ACEC6A1E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7124F77"/>
    <w:multiLevelType w:val="hybridMultilevel"/>
    <w:tmpl w:val="B3381E76"/>
    <w:lvl w:ilvl="0" w:tplc="3B24453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22"/>
  </w:num>
  <w:num w:numId="4">
    <w:abstractNumId w:val="31"/>
  </w:num>
  <w:num w:numId="5">
    <w:abstractNumId w:val="32"/>
  </w:num>
  <w:num w:numId="6">
    <w:abstractNumId w:val="17"/>
  </w:num>
  <w:num w:numId="7">
    <w:abstractNumId w:val="6"/>
  </w:num>
  <w:num w:numId="8">
    <w:abstractNumId w:val="4"/>
  </w:num>
  <w:num w:numId="9">
    <w:abstractNumId w:val="13"/>
  </w:num>
  <w:num w:numId="10">
    <w:abstractNumId w:val="8"/>
  </w:num>
  <w:num w:numId="11">
    <w:abstractNumId w:val="34"/>
  </w:num>
  <w:num w:numId="12">
    <w:abstractNumId w:val="36"/>
  </w:num>
  <w:num w:numId="13">
    <w:abstractNumId w:val="35"/>
  </w:num>
  <w:num w:numId="14">
    <w:abstractNumId w:val="27"/>
  </w:num>
  <w:num w:numId="15">
    <w:abstractNumId w:val="9"/>
  </w:num>
  <w:num w:numId="16">
    <w:abstractNumId w:val="24"/>
  </w:num>
  <w:num w:numId="17">
    <w:abstractNumId w:val="0"/>
  </w:num>
  <w:num w:numId="18">
    <w:abstractNumId w:val="15"/>
  </w:num>
  <w:num w:numId="19">
    <w:abstractNumId w:val="2"/>
  </w:num>
  <w:num w:numId="20">
    <w:abstractNumId w:val="20"/>
  </w:num>
  <w:num w:numId="21">
    <w:abstractNumId w:val="11"/>
  </w:num>
  <w:num w:numId="22">
    <w:abstractNumId w:val="28"/>
  </w:num>
  <w:num w:numId="23">
    <w:abstractNumId w:val="12"/>
  </w:num>
  <w:num w:numId="24">
    <w:abstractNumId w:val="30"/>
  </w:num>
  <w:num w:numId="25">
    <w:abstractNumId w:val="5"/>
  </w:num>
  <w:num w:numId="26">
    <w:abstractNumId w:val="3"/>
  </w:num>
  <w:num w:numId="27">
    <w:abstractNumId w:val="18"/>
  </w:num>
  <w:num w:numId="28">
    <w:abstractNumId w:val="23"/>
  </w:num>
  <w:num w:numId="29">
    <w:abstractNumId w:val="33"/>
  </w:num>
  <w:num w:numId="30">
    <w:abstractNumId w:val="1"/>
  </w:num>
  <w:num w:numId="31">
    <w:abstractNumId w:val="16"/>
  </w:num>
  <w:num w:numId="32">
    <w:abstractNumId w:val="7"/>
  </w:num>
  <w:num w:numId="33">
    <w:abstractNumId w:val="26"/>
  </w:num>
  <w:num w:numId="34">
    <w:abstractNumId w:val="21"/>
  </w:num>
  <w:num w:numId="35">
    <w:abstractNumId w:val="19"/>
  </w:num>
  <w:num w:numId="36">
    <w:abstractNumId w:val="25"/>
  </w:num>
  <w:num w:numId="37">
    <w:abstractNumId w:val="14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26AE"/>
    <w:rsid w:val="0000075B"/>
    <w:rsid w:val="00003067"/>
    <w:rsid w:val="0000309D"/>
    <w:rsid w:val="00005C07"/>
    <w:rsid w:val="00005DB8"/>
    <w:rsid w:val="00006958"/>
    <w:rsid w:val="000108C5"/>
    <w:rsid w:val="00010E96"/>
    <w:rsid w:val="0001702B"/>
    <w:rsid w:val="00017140"/>
    <w:rsid w:val="00022122"/>
    <w:rsid w:val="00022638"/>
    <w:rsid w:val="000241F3"/>
    <w:rsid w:val="000251DD"/>
    <w:rsid w:val="000261C6"/>
    <w:rsid w:val="000268C1"/>
    <w:rsid w:val="00030E74"/>
    <w:rsid w:val="00032030"/>
    <w:rsid w:val="000343B7"/>
    <w:rsid w:val="0003458C"/>
    <w:rsid w:val="0004089B"/>
    <w:rsid w:val="00041E8E"/>
    <w:rsid w:val="000421DC"/>
    <w:rsid w:val="00042C36"/>
    <w:rsid w:val="00042E94"/>
    <w:rsid w:val="000460F4"/>
    <w:rsid w:val="0004671B"/>
    <w:rsid w:val="00047274"/>
    <w:rsid w:val="00050779"/>
    <w:rsid w:val="00050B59"/>
    <w:rsid w:val="00050EDA"/>
    <w:rsid w:val="000527A6"/>
    <w:rsid w:val="00054414"/>
    <w:rsid w:val="00056071"/>
    <w:rsid w:val="000579AC"/>
    <w:rsid w:val="000602CE"/>
    <w:rsid w:val="0006123D"/>
    <w:rsid w:val="000627D9"/>
    <w:rsid w:val="00063412"/>
    <w:rsid w:val="00064F96"/>
    <w:rsid w:val="00067857"/>
    <w:rsid w:val="00067BF9"/>
    <w:rsid w:val="00067C77"/>
    <w:rsid w:val="00071B8F"/>
    <w:rsid w:val="00072FCF"/>
    <w:rsid w:val="0007409F"/>
    <w:rsid w:val="00076047"/>
    <w:rsid w:val="00077142"/>
    <w:rsid w:val="0008015F"/>
    <w:rsid w:val="0008095D"/>
    <w:rsid w:val="0008484F"/>
    <w:rsid w:val="000855F6"/>
    <w:rsid w:val="0008787D"/>
    <w:rsid w:val="0009019F"/>
    <w:rsid w:val="000904D1"/>
    <w:rsid w:val="00090741"/>
    <w:rsid w:val="00091645"/>
    <w:rsid w:val="00096C8D"/>
    <w:rsid w:val="00097A2F"/>
    <w:rsid w:val="00097C5C"/>
    <w:rsid w:val="000A256D"/>
    <w:rsid w:val="000A30CC"/>
    <w:rsid w:val="000A3942"/>
    <w:rsid w:val="000A3EE9"/>
    <w:rsid w:val="000A662F"/>
    <w:rsid w:val="000B2B15"/>
    <w:rsid w:val="000B7F00"/>
    <w:rsid w:val="000C46B6"/>
    <w:rsid w:val="000C4918"/>
    <w:rsid w:val="000D1583"/>
    <w:rsid w:val="000D22E0"/>
    <w:rsid w:val="000D2540"/>
    <w:rsid w:val="000D2E14"/>
    <w:rsid w:val="000D3166"/>
    <w:rsid w:val="000D4431"/>
    <w:rsid w:val="000D5B75"/>
    <w:rsid w:val="000E1783"/>
    <w:rsid w:val="000E2CC9"/>
    <w:rsid w:val="000E57F8"/>
    <w:rsid w:val="000F00D7"/>
    <w:rsid w:val="000F12F1"/>
    <w:rsid w:val="000F24C7"/>
    <w:rsid w:val="000F26A1"/>
    <w:rsid w:val="000F424B"/>
    <w:rsid w:val="000F592A"/>
    <w:rsid w:val="000F5CDC"/>
    <w:rsid w:val="000F6533"/>
    <w:rsid w:val="000F6AAF"/>
    <w:rsid w:val="000F76FC"/>
    <w:rsid w:val="00100197"/>
    <w:rsid w:val="001006EF"/>
    <w:rsid w:val="001017C9"/>
    <w:rsid w:val="001029FD"/>
    <w:rsid w:val="00103245"/>
    <w:rsid w:val="001032C5"/>
    <w:rsid w:val="001040CA"/>
    <w:rsid w:val="00105916"/>
    <w:rsid w:val="0010593E"/>
    <w:rsid w:val="00105EB6"/>
    <w:rsid w:val="00106DB3"/>
    <w:rsid w:val="00111F2A"/>
    <w:rsid w:val="001121E3"/>
    <w:rsid w:val="00112253"/>
    <w:rsid w:val="00116F9D"/>
    <w:rsid w:val="0011717E"/>
    <w:rsid w:val="001171AF"/>
    <w:rsid w:val="00117735"/>
    <w:rsid w:val="00120B97"/>
    <w:rsid w:val="00121294"/>
    <w:rsid w:val="00121741"/>
    <w:rsid w:val="00121F42"/>
    <w:rsid w:val="00122116"/>
    <w:rsid w:val="0012368E"/>
    <w:rsid w:val="001244B4"/>
    <w:rsid w:val="001247BB"/>
    <w:rsid w:val="00124CC6"/>
    <w:rsid w:val="00126472"/>
    <w:rsid w:val="00126C81"/>
    <w:rsid w:val="00131C91"/>
    <w:rsid w:val="00132628"/>
    <w:rsid w:val="00132A18"/>
    <w:rsid w:val="00140CBC"/>
    <w:rsid w:val="00141AAC"/>
    <w:rsid w:val="00142A00"/>
    <w:rsid w:val="00144421"/>
    <w:rsid w:val="001454FB"/>
    <w:rsid w:val="00146729"/>
    <w:rsid w:val="001478A7"/>
    <w:rsid w:val="00150666"/>
    <w:rsid w:val="00151608"/>
    <w:rsid w:val="00152C82"/>
    <w:rsid w:val="00152FB5"/>
    <w:rsid w:val="00154A43"/>
    <w:rsid w:val="00155BFB"/>
    <w:rsid w:val="001567A0"/>
    <w:rsid w:val="00160AD0"/>
    <w:rsid w:val="001615A2"/>
    <w:rsid w:val="0016272E"/>
    <w:rsid w:val="00164193"/>
    <w:rsid w:val="0016574E"/>
    <w:rsid w:val="00170FAA"/>
    <w:rsid w:val="00171D08"/>
    <w:rsid w:val="00172C66"/>
    <w:rsid w:val="00173AA4"/>
    <w:rsid w:val="00174842"/>
    <w:rsid w:val="00175D44"/>
    <w:rsid w:val="00175E56"/>
    <w:rsid w:val="00176478"/>
    <w:rsid w:val="0017667B"/>
    <w:rsid w:val="00177B29"/>
    <w:rsid w:val="00180383"/>
    <w:rsid w:val="00180D4C"/>
    <w:rsid w:val="00183324"/>
    <w:rsid w:val="001833FF"/>
    <w:rsid w:val="001864E3"/>
    <w:rsid w:val="00186699"/>
    <w:rsid w:val="00186C1A"/>
    <w:rsid w:val="00186DAA"/>
    <w:rsid w:val="001906B8"/>
    <w:rsid w:val="0019176A"/>
    <w:rsid w:val="0019183D"/>
    <w:rsid w:val="00191B21"/>
    <w:rsid w:val="001934E0"/>
    <w:rsid w:val="001957D2"/>
    <w:rsid w:val="00195DFF"/>
    <w:rsid w:val="00195FE7"/>
    <w:rsid w:val="00197ADB"/>
    <w:rsid w:val="00197E7B"/>
    <w:rsid w:val="001A01E6"/>
    <w:rsid w:val="001A02CE"/>
    <w:rsid w:val="001A0E60"/>
    <w:rsid w:val="001A1B72"/>
    <w:rsid w:val="001A35A0"/>
    <w:rsid w:val="001A3B40"/>
    <w:rsid w:val="001A4F26"/>
    <w:rsid w:val="001A557D"/>
    <w:rsid w:val="001A5D19"/>
    <w:rsid w:val="001A5E41"/>
    <w:rsid w:val="001A7D26"/>
    <w:rsid w:val="001B02BA"/>
    <w:rsid w:val="001B3536"/>
    <w:rsid w:val="001B3DE8"/>
    <w:rsid w:val="001B4360"/>
    <w:rsid w:val="001B6CE1"/>
    <w:rsid w:val="001C07CA"/>
    <w:rsid w:val="001C32E5"/>
    <w:rsid w:val="001C5140"/>
    <w:rsid w:val="001C52CB"/>
    <w:rsid w:val="001C6047"/>
    <w:rsid w:val="001C65BD"/>
    <w:rsid w:val="001C66F7"/>
    <w:rsid w:val="001C78FD"/>
    <w:rsid w:val="001D0033"/>
    <w:rsid w:val="001D4371"/>
    <w:rsid w:val="001D6533"/>
    <w:rsid w:val="001E0EAB"/>
    <w:rsid w:val="001E1E56"/>
    <w:rsid w:val="001E317D"/>
    <w:rsid w:val="001E3C97"/>
    <w:rsid w:val="001E5BFC"/>
    <w:rsid w:val="001E7DBF"/>
    <w:rsid w:val="001F26E3"/>
    <w:rsid w:val="001F2A09"/>
    <w:rsid w:val="001F3407"/>
    <w:rsid w:val="001F4DF9"/>
    <w:rsid w:val="001F520D"/>
    <w:rsid w:val="001F5B25"/>
    <w:rsid w:val="001F6054"/>
    <w:rsid w:val="001F75DA"/>
    <w:rsid w:val="002002E2"/>
    <w:rsid w:val="002010DB"/>
    <w:rsid w:val="0020130F"/>
    <w:rsid w:val="002026FE"/>
    <w:rsid w:val="002029C1"/>
    <w:rsid w:val="00203D36"/>
    <w:rsid w:val="002052C0"/>
    <w:rsid w:val="00205C69"/>
    <w:rsid w:val="00205D66"/>
    <w:rsid w:val="0020775E"/>
    <w:rsid w:val="0021284A"/>
    <w:rsid w:val="00213047"/>
    <w:rsid w:val="002153A4"/>
    <w:rsid w:val="002162AE"/>
    <w:rsid w:val="0021743D"/>
    <w:rsid w:val="00217E4F"/>
    <w:rsid w:val="00217EF5"/>
    <w:rsid w:val="00220AC1"/>
    <w:rsid w:val="00220D62"/>
    <w:rsid w:val="002233DF"/>
    <w:rsid w:val="002240F8"/>
    <w:rsid w:val="00224518"/>
    <w:rsid w:val="00224FEB"/>
    <w:rsid w:val="00231A17"/>
    <w:rsid w:val="00233E45"/>
    <w:rsid w:val="00234ABE"/>
    <w:rsid w:val="00235850"/>
    <w:rsid w:val="00236E94"/>
    <w:rsid w:val="00237291"/>
    <w:rsid w:val="00243756"/>
    <w:rsid w:val="0024407F"/>
    <w:rsid w:val="002440A8"/>
    <w:rsid w:val="00244F90"/>
    <w:rsid w:val="0024720C"/>
    <w:rsid w:val="00247ED4"/>
    <w:rsid w:val="00251602"/>
    <w:rsid w:val="0025574B"/>
    <w:rsid w:val="00256AA0"/>
    <w:rsid w:val="002572A6"/>
    <w:rsid w:val="002577F6"/>
    <w:rsid w:val="00257864"/>
    <w:rsid w:val="0025799A"/>
    <w:rsid w:val="00261054"/>
    <w:rsid w:val="002611E9"/>
    <w:rsid w:val="0026139F"/>
    <w:rsid w:val="00262EB4"/>
    <w:rsid w:val="00264728"/>
    <w:rsid w:val="002648A6"/>
    <w:rsid w:val="00266DE3"/>
    <w:rsid w:val="0026787A"/>
    <w:rsid w:val="00267D0F"/>
    <w:rsid w:val="002717A0"/>
    <w:rsid w:val="002726FD"/>
    <w:rsid w:val="00272E09"/>
    <w:rsid w:val="00273CB1"/>
    <w:rsid w:val="002766A8"/>
    <w:rsid w:val="00276715"/>
    <w:rsid w:val="0027710E"/>
    <w:rsid w:val="00277586"/>
    <w:rsid w:val="00277BAD"/>
    <w:rsid w:val="00277F90"/>
    <w:rsid w:val="00280813"/>
    <w:rsid w:val="002820A6"/>
    <w:rsid w:val="00282D1F"/>
    <w:rsid w:val="00283248"/>
    <w:rsid w:val="00284CE0"/>
    <w:rsid w:val="00284DA4"/>
    <w:rsid w:val="002858ED"/>
    <w:rsid w:val="00290D86"/>
    <w:rsid w:val="00292D07"/>
    <w:rsid w:val="00293335"/>
    <w:rsid w:val="0029363E"/>
    <w:rsid w:val="002942F1"/>
    <w:rsid w:val="00295043"/>
    <w:rsid w:val="00295B06"/>
    <w:rsid w:val="00297B1D"/>
    <w:rsid w:val="00297C33"/>
    <w:rsid w:val="002A37E1"/>
    <w:rsid w:val="002A3DC5"/>
    <w:rsid w:val="002A4818"/>
    <w:rsid w:val="002A52CD"/>
    <w:rsid w:val="002A66BC"/>
    <w:rsid w:val="002A6A1C"/>
    <w:rsid w:val="002A78B9"/>
    <w:rsid w:val="002A7937"/>
    <w:rsid w:val="002A7C77"/>
    <w:rsid w:val="002B04B0"/>
    <w:rsid w:val="002B2956"/>
    <w:rsid w:val="002B2EC1"/>
    <w:rsid w:val="002B3353"/>
    <w:rsid w:val="002B48E0"/>
    <w:rsid w:val="002B67D9"/>
    <w:rsid w:val="002B6970"/>
    <w:rsid w:val="002B7768"/>
    <w:rsid w:val="002C0FDE"/>
    <w:rsid w:val="002C1468"/>
    <w:rsid w:val="002C194E"/>
    <w:rsid w:val="002C273C"/>
    <w:rsid w:val="002C47DF"/>
    <w:rsid w:val="002C531A"/>
    <w:rsid w:val="002C5993"/>
    <w:rsid w:val="002C6CB9"/>
    <w:rsid w:val="002C6F5F"/>
    <w:rsid w:val="002C770E"/>
    <w:rsid w:val="002D0FE4"/>
    <w:rsid w:val="002D33CE"/>
    <w:rsid w:val="002D664C"/>
    <w:rsid w:val="002E02EF"/>
    <w:rsid w:val="002E2B63"/>
    <w:rsid w:val="002E4898"/>
    <w:rsid w:val="002E5B2A"/>
    <w:rsid w:val="002E6069"/>
    <w:rsid w:val="002E6DA7"/>
    <w:rsid w:val="002E6EF4"/>
    <w:rsid w:val="002F1A04"/>
    <w:rsid w:val="002F28B0"/>
    <w:rsid w:val="002F2DD7"/>
    <w:rsid w:val="003013FE"/>
    <w:rsid w:val="003032CD"/>
    <w:rsid w:val="0030357D"/>
    <w:rsid w:val="00303F44"/>
    <w:rsid w:val="00305FD2"/>
    <w:rsid w:val="0030652A"/>
    <w:rsid w:val="00311E67"/>
    <w:rsid w:val="003128CC"/>
    <w:rsid w:val="00314A41"/>
    <w:rsid w:val="0031557A"/>
    <w:rsid w:val="00316831"/>
    <w:rsid w:val="0031746F"/>
    <w:rsid w:val="00322E1E"/>
    <w:rsid w:val="003232C0"/>
    <w:rsid w:val="003233CE"/>
    <w:rsid w:val="00324CEC"/>
    <w:rsid w:val="003307AE"/>
    <w:rsid w:val="00331107"/>
    <w:rsid w:val="00335035"/>
    <w:rsid w:val="003405D9"/>
    <w:rsid w:val="00341B13"/>
    <w:rsid w:val="003424F8"/>
    <w:rsid w:val="003431D7"/>
    <w:rsid w:val="003449D9"/>
    <w:rsid w:val="00344E69"/>
    <w:rsid w:val="0034581E"/>
    <w:rsid w:val="00346D97"/>
    <w:rsid w:val="00347DC0"/>
    <w:rsid w:val="00351AA8"/>
    <w:rsid w:val="00351D5D"/>
    <w:rsid w:val="003524B5"/>
    <w:rsid w:val="003561AE"/>
    <w:rsid w:val="00356FA1"/>
    <w:rsid w:val="00360291"/>
    <w:rsid w:val="003615DD"/>
    <w:rsid w:val="00364EB2"/>
    <w:rsid w:val="00365327"/>
    <w:rsid w:val="00365ED1"/>
    <w:rsid w:val="00366326"/>
    <w:rsid w:val="00367199"/>
    <w:rsid w:val="00370AA6"/>
    <w:rsid w:val="00370E31"/>
    <w:rsid w:val="003721EE"/>
    <w:rsid w:val="00372312"/>
    <w:rsid w:val="00372FC1"/>
    <w:rsid w:val="00374ABB"/>
    <w:rsid w:val="003757C3"/>
    <w:rsid w:val="003763B5"/>
    <w:rsid w:val="00376DE0"/>
    <w:rsid w:val="00377611"/>
    <w:rsid w:val="00377AF1"/>
    <w:rsid w:val="00377BFA"/>
    <w:rsid w:val="00377EF0"/>
    <w:rsid w:val="00381C79"/>
    <w:rsid w:val="00382FA0"/>
    <w:rsid w:val="00383B58"/>
    <w:rsid w:val="003852C1"/>
    <w:rsid w:val="0038532A"/>
    <w:rsid w:val="0038556F"/>
    <w:rsid w:val="00385A9C"/>
    <w:rsid w:val="00385CB2"/>
    <w:rsid w:val="00386376"/>
    <w:rsid w:val="003871A1"/>
    <w:rsid w:val="00387E77"/>
    <w:rsid w:val="003931A3"/>
    <w:rsid w:val="0039386A"/>
    <w:rsid w:val="00393905"/>
    <w:rsid w:val="00393B4B"/>
    <w:rsid w:val="00393E48"/>
    <w:rsid w:val="003943F5"/>
    <w:rsid w:val="00395268"/>
    <w:rsid w:val="00396DF1"/>
    <w:rsid w:val="00397B89"/>
    <w:rsid w:val="003A57CC"/>
    <w:rsid w:val="003A785A"/>
    <w:rsid w:val="003A7FE1"/>
    <w:rsid w:val="003B04D1"/>
    <w:rsid w:val="003B0672"/>
    <w:rsid w:val="003B120B"/>
    <w:rsid w:val="003B137D"/>
    <w:rsid w:val="003B1605"/>
    <w:rsid w:val="003B30FA"/>
    <w:rsid w:val="003B3115"/>
    <w:rsid w:val="003B3DD0"/>
    <w:rsid w:val="003B5CA4"/>
    <w:rsid w:val="003C069A"/>
    <w:rsid w:val="003C47C2"/>
    <w:rsid w:val="003D0EC6"/>
    <w:rsid w:val="003D1981"/>
    <w:rsid w:val="003D2862"/>
    <w:rsid w:val="003D3CF8"/>
    <w:rsid w:val="003D406D"/>
    <w:rsid w:val="003D4DDD"/>
    <w:rsid w:val="003D4FD9"/>
    <w:rsid w:val="003E03D5"/>
    <w:rsid w:val="003E07B5"/>
    <w:rsid w:val="003E188A"/>
    <w:rsid w:val="003E272F"/>
    <w:rsid w:val="003E3DC1"/>
    <w:rsid w:val="003E46C7"/>
    <w:rsid w:val="003F077E"/>
    <w:rsid w:val="003F3432"/>
    <w:rsid w:val="003F40B8"/>
    <w:rsid w:val="003F5257"/>
    <w:rsid w:val="003F7014"/>
    <w:rsid w:val="003F78CE"/>
    <w:rsid w:val="003F7B86"/>
    <w:rsid w:val="004004BF"/>
    <w:rsid w:val="0040135A"/>
    <w:rsid w:val="00401AA8"/>
    <w:rsid w:val="00401ED7"/>
    <w:rsid w:val="00404482"/>
    <w:rsid w:val="0040593E"/>
    <w:rsid w:val="00407112"/>
    <w:rsid w:val="00407472"/>
    <w:rsid w:val="0040756C"/>
    <w:rsid w:val="00411878"/>
    <w:rsid w:val="0041290E"/>
    <w:rsid w:val="00416572"/>
    <w:rsid w:val="004168DC"/>
    <w:rsid w:val="004171DB"/>
    <w:rsid w:val="00417653"/>
    <w:rsid w:val="00420476"/>
    <w:rsid w:val="004232DB"/>
    <w:rsid w:val="00423CAD"/>
    <w:rsid w:val="00425DD1"/>
    <w:rsid w:val="0042616F"/>
    <w:rsid w:val="004315C2"/>
    <w:rsid w:val="0043184E"/>
    <w:rsid w:val="00431A00"/>
    <w:rsid w:val="00432D05"/>
    <w:rsid w:val="004331AB"/>
    <w:rsid w:val="0043331A"/>
    <w:rsid w:val="00435266"/>
    <w:rsid w:val="004371C6"/>
    <w:rsid w:val="00437363"/>
    <w:rsid w:val="00440717"/>
    <w:rsid w:val="004414B3"/>
    <w:rsid w:val="00442C28"/>
    <w:rsid w:val="004451E9"/>
    <w:rsid w:val="004454CA"/>
    <w:rsid w:val="00450E86"/>
    <w:rsid w:val="004522A7"/>
    <w:rsid w:val="004526AE"/>
    <w:rsid w:val="0045380D"/>
    <w:rsid w:val="004539D8"/>
    <w:rsid w:val="00453D40"/>
    <w:rsid w:val="00454986"/>
    <w:rsid w:val="00455EA7"/>
    <w:rsid w:val="00457955"/>
    <w:rsid w:val="00457DF5"/>
    <w:rsid w:val="004609EA"/>
    <w:rsid w:val="00460F8C"/>
    <w:rsid w:val="00461447"/>
    <w:rsid w:val="0046240A"/>
    <w:rsid w:val="00462684"/>
    <w:rsid w:val="00462C87"/>
    <w:rsid w:val="004631DA"/>
    <w:rsid w:val="00466280"/>
    <w:rsid w:val="004672DB"/>
    <w:rsid w:val="004721B2"/>
    <w:rsid w:val="00472CC7"/>
    <w:rsid w:val="00474F37"/>
    <w:rsid w:val="004760D0"/>
    <w:rsid w:val="00480031"/>
    <w:rsid w:val="0048108F"/>
    <w:rsid w:val="00486DF5"/>
    <w:rsid w:val="0048751E"/>
    <w:rsid w:val="00490734"/>
    <w:rsid w:val="00491FD9"/>
    <w:rsid w:val="00492B7E"/>
    <w:rsid w:val="00493245"/>
    <w:rsid w:val="00493B26"/>
    <w:rsid w:val="00494728"/>
    <w:rsid w:val="004977CE"/>
    <w:rsid w:val="004A07C4"/>
    <w:rsid w:val="004A0902"/>
    <w:rsid w:val="004A22B5"/>
    <w:rsid w:val="004A7096"/>
    <w:rsid w:val="004A78A5"/>
    <w:rsid w:val="004B016E"/>
    <w:rsid w:val="004B2390"/>
    <w:rsid w:val="004B44B3"/>
    <w:rsid w:val="004B4CD4"/>
    <w:rsid w:val="004B528B"/>
    <w:rsid w:val="004B538B"/>
    <w:rsid w:val="004B7F68"/>
    <w:rsid w:val="004C0890"/>
    <w:rsid w:val="004C3069"/>
    <w:rsid w:val="004C4028"/>
    <w:rsid w:val="004C4C17"/>
    <w:rsid w:val="004C51D2"/>
    <w:rsid w:val="004C5360"/>
    <w:rsid w:val="004C6FA5"/>
    <w:rsid w:val="004C78BE"/>
    <w:rsid w:val="004D00ED"/>
    <w:rsid w:val="004D107D"/>
    <w:rsid w:val="004D2B01"/>
    <w:rsid w:val="004D409E"/>
    <w:rsid w:val="004D4E47"/>
    <w:rsid w:val="004D59B3"/>
    <w:rsid w:val="004D780F"/>
    <w:rsid w:val="004E0468"/>
    <w:rsid w:val="004E1435"/>
    <w:rsid w:val="004E1E31"/>
    <w:rsid w:val="004E2467"/>
    <w:rsid w:val="004E734C"/>
    <w:rsid w:val="004E7C5A"/>
    <w:rsid w:val="004F17BE"/>
    <w:rsid w:val="004F2347"/>
    <w:rsid w:val="004F270C"/>
    <w:rsid w:val="004F3BE4"/>
    <w:rsid w:val="004F457D"/>
    <w:rsid w:val="004F4C23"/>
    <w:rsid w:val="004F65CC"/>
    <w:rsid w:val="004F687B"/>
    <w:rsid w:val="005022E8"/>
    <w:rsid w:val="0050575D"/>
    <w:rsid w:val="00506723"/>
    <w:rsid w:val="005119DE"/>
    <w:rsid w:val="005129EF"/>
    <w:rsid w:val="00513156"/>
    <w:rsid w:val="00515EBC"/>
    <w:rsid w:val="005227D1"/>
    <w:rsid w:val="00523725"/>
    <w:rsid w:val="0052407F"/>
    <w:rsid w:val="005242B5"/>
    <w:rsid w:val="0052786F"/>
    <w:rsid w:val="00527B61"/>
    <w:rsid w:val="005305D4"/>
    <w:rsid w:val="00531918"/>
    <w:rsid w:val="0053232A"/>
    <w:rsid w:val="00532E12"/>
    <w:rsid w:val="00533930"/>
    <w:rsid w:val="00533B85"/>
    <w:rsid w:val="00535272"/>
    <w:rsid w:val="005359C9"/>
    <w:rsid w:val="00543202"/>
    <w:rsid w:val="00543E1D"/>
    <w:rsid w:val="00544386"/>
    <w:rsid w:val="00545D4A"/>
    <w:rsid w:val="00545FF8"/>
    <w:rsid w:val="0054637A"/>
    <w:rsid w:val="005477C4"/>
    <w:rsid w:val="00550A30"/>
    <w:rsid w:val="00552423"/>
    <w:rsid w:val="005527AC"/>
    <w:rsid w:val="00552A46"/>
    <w:rsid w:val="00552D38"/>
    <w:rsid w:val="005536C8"/>
    <w:rsid w:val="0055608A"/>
    <w:rsid w:val="005568E4"/>
    <w:rsid w:val="005609F9"/>
    <w:rsid w:val="005618DA"/>
    <w:rsid w:val="005623B4"/>
    <w:rsid w:val="0056246F"/>
    <w:rsid w:val="00563C02"/>
    <w:rsid w:val="0057052B"/>
    <w:rsid w:val="00570F94"/>
    <w:rsid w:val="005714A0"/>
    <w:rsid w:val="00573606"/>
    <w:rsid w:val="00573C07"/>
    <w:rsid w:val="00574198"/>
    <w:rsid w:val="00575B31"/>
    <w:rsid w:val="0057604F"/>
    <w:rsid w:val="0058176F"/>
    <w:rsid w:val="005822FD"/>
    <w:rsid w:val="005827AC"/>
    <w:rsid w:val="00582C67"/>
    <w:rsid w:val="00584037"/>
    <w:rsid w:val="005847EF"/>
    <w:rsid w:val="00584B9F"/>
    <w:rsid w:val="005852DF"/>
    <w:rsid w:val="00585C0C"/>
    <w:rsid w:val="00586C92"/>
    <w:rsid w:val="00587879"/>
    <w:rsid w:val="00591BDB"/>
    <w:rsid w:val="005931AF"/>
    <w:rsid w:val="00593EAE"/>
    <w:rsid w:val="00593F1B"/>
    <w:rsid w:val="00594775"/>
    <w:rsid w:val="00594FB6"/>
    <w:rsid w:val="00595314"/>
    <w:rsid w:val="005958C7"/>
    <w:rsid w:val="00596CC8"/>
    <w:rsid w:val="00597533"/>
    <w:rsid w:val="005A0006"/>
    <w:rsid w:val="005A000C"/>
    <w:rsid w:val="005A0C32"/>
    <w:rsid w:val="005A301E"/>
    <w:rsid w:val="005A4B5E"/>
    <w:rsid w:val="005A52C1"/>
    <w:rsid w:val="005A76C8"/>
    <w:rsid w:val="005A76F6"/>
    <w:rsid w:val="005B2623"/>
    <w:rsid w:val="005B2E0F"/>
    <w:rsid w:val="005B4C40"/>
    <w:rsid w:val="005C00A9"/>
    <w:rsid w:val="005C101A"/>
    <w:rsid w:val="005C1736"/>
    <w:rsid w:val="005C1A26"/>
    <w:rsid w:val="005C5448"/>
    <w:rsid w:val="005D0510"/>
    <w:rsid w:val="005D0B82"/>
    <w:rsid w:val="005D171E"/>
    <w:rsid w:val="005D5CA6"/>
    <w:rsid w:val="005D7DF1"/>
    <w:rsid w:val="005E064F"/>
    <w:rsid w:val="005E1B4B"/>
    <w:rsid w:val="005E1F84"/>
    <w:rsid w:val="005E2A44"/>
    <w:rsid w:val="005E3930"/>
    <w:rsid w:val="005E6C28"/>
    <w:rsid w:val="005F2EDF"/>
    <w:rsid w:val="005F4F44"/>
    <w:rsid w:val="005F5397"/>
    <w:rsid w:val="005F5424"/>
    <w:rsid w:val="005F6C27"/>
    <w:rsid w:val="005F6CE4"/>
    <w:rsid w:val="005F79EF"/>
    <w:rsid w:val="0060029D"/>
    <w:rsid w:val="00600B90"/>
    <w:rsid w:val="00600DF4"/>
    <w:rsid w:val="00601865"/>
    <w:rsid w:val="006022A3"/>
    <w:rsid w:val="006023A6"/>
    <w:rsid w:val="00602ED5"/>
    <w:rsid w:val="00605E9F"/>
    <w:rsid w:val="00612767"/>
    <w:rsid w:val="006132E6"/>
    <w:rsid w:val="0061347A"/>
    <w:rsid w:val="00613C20"/>
    <w:rsid w:val="0061571E"/>
    <w:rsid w:val="00616AC1"/>
    <w:rsid w:val="006172BA"/>
    <w:rsid w:val="00617E45"/>
    <w:rsid w:val="006201F7"/>
    <w:rsid w:val="00620A5D"/>
    <w:rsid w:val="00620FE3"/>
    <w:rsid w:val="006211AB"/>
    <w:rsid w:val="00624279"/>
    <w:rsid w:val="00624728"/>
    <w:rsid w:val="0062481C"/>
    <w:rsid w:val="00625411"/>
    <w:rsid w:val="0062590A"/>
    <w:rsid w:val="006259FA"/>
    <w:rsid w:val="00625C49"/>
    <w:rsid w:val="00626462"/>
    <w:rsid w:val="00626690"/>
    <w:rsid w:val="006267A5"/>
    <w:rsid w:val="00631720"/>
    <w:rsid w:val="00631A27"/>
    <w:rsid w:val="0063337B"/>
    <w:rsid w:val="00633B9D"/>
    <w:rsid w:val="00633C71"/>
    <w:rsid w:val="00633CCB"/>
    <w:rsid w:val="006352F8"/>
    <w:rsid w:val="0063747D"/>
    <w:rsid w:val="006438A4"/>
    <w:rsid w:val="006467E3"/>
    <w:rsid w:val="00646C3B"/>
    <w:rsid w:val="00646CB1"/>
    <w:rsid w:val="0065193B"/>
    <w:rsid w:val="006534AA"/>
    <w:rsid w:val="00653D8C"/>
    <w:rsid w:val="00655749"/>
    <w:rsid w:val="00656477"/>
    <w:rsid w:val="00656798"/>
    <w:rsid w:val="00657A27"/>
    <w:rsid w:val="006608CB"/>
    <w:rsid w:val="00661E78"/>
    <w:rsid w:val="00662043"/>
    <w:rsid w:val="00664BA2"/>
    <w:rsid w:val="00665050"/>
    <w:rsid w:val="00665720"/>
    <w:rsid w:val="006664AB"/>
    <w:rsid w:val="00666CEF"/>
    <w:rsid w:val="00671B12"/>
    <w:rsid w:val="00672EF6"/>
    <w:rsid w:val="00675288"/>
    <w:rsid w:val="006774A1"/>
    <w:rsid w:val="00680DF4"/>
    <w:rsid w:val="00682399"/>
    <w:rsid w:val="00682B55"/>
    <w:rsid w:val="006833AC"/>
    <w:rsid w:val="00684A5E"/>
    <w:rsid w:val="00684FFB"/>
    <w:rsid w:val="00685975"/>
    <w:rsid w:val="006860D8"/>
    <w:rsid w:val="00686E38"/>
    <w:rsid w:val="00687C04"/>
    <w:rsid w:val="00690181"/>
    <w:rsid w:val="0069056F"/>
    <w:rsid w:val="00694C79"/>
    <w:rsid w:val="0069635F"/>
    <w:rsid w:val="0069720B"/>
    <w:rsid w:val="006A1CAF"/>
    <w:rsid w:val="006A2A30"/>
    <w:rsid w:val="006A6998"/>
    <w:rsid w:val="006A7BBE"/>
    <w:rsid w:val="006B0F4B"/>
    <w:rsid w:val="006B1A3F"/>
    <w:rsid w:val="006B2D45"/>
    <w:rsid w:val="006B4B56"/>
    <w:rsid w:val="006B4D10"/>
    <w:rsid w:val="006B55BF"/>
    <w:rsid w:val="006C0991"/>
    <w:rsid w:val="006C1051"/>
    <w:rsid w:val="006C14B3"/>
    <w:rsid w:val="006C22ED"/>
    <w:rsid w:val="006C25AD"/>
    <w:rsid w:val="006C3751"/>
    <w:rsid w:val="006C44F8"/>
    <w:rsid w:val="006C453F"/>
    <w:rsid w:val="006C5471"/>
    <w:rsid w:val="006C60B7"/>
    <w:rsid w:val="006D2B81"/>
    <w:rsid w:val="006D2FD1"/>
    <w:rsid w:val="006D3E02"/>
    <w:rsid w:val="006D3F39"/>
    <w:rsid w:val="006D4528"/>
    <w:rsid w:val="006D741B"/>
    <w:rsid w:val="006D7F0A"/>
    <w:rsid w:val="006E0CDE"/>
    <w:rsid w:val="006E1698"/>
    <w:rsid w:val="006E1EE9"/>
    <w:rsid w:val="006E208E"/>
    <w:rsid w:val="006E59D2"/>
    <w:rsid w:val="006E6327"/>
    <w:rsid w:val="006E6CB0"/>
    <w:rsid w:val="006E6FFE"/>
    <w:rsid w:val="006F0B15"/>
    <w:rsid w:val="006F0BFF"/>
    <w:rsid w:val="006F12D5"/>
    <w:rsid w:val="006F23ED"/>
    <w:rsid w:val="006F4955"/>
    <w:rsid w:val="006F63D2"/>
    <w:rsid w:val="00701BB2"/>
    <w:rsid w:val="0070465F"/>
    <w:rsid w:val="0070473D"/>
    <w:rsid w:val="00704E73"/>
    <w:rsid w:val="00705F00"/>
    <w:rsid w:val="00710FE3"/>
    <w:rsid w:val="00711C56"/>
    <w:rsid w:val="00717647"/>
    <w:rsid w:val="007203F9"/>
    <w:rsid w:val="00721C1B"/>
    <w:rsid w:val="00722C11"/>
    <w:rsid w:val="007246B3"/>
    <w:rsid w:val="00724CB1"/>
    <w:rsid w:val="00726953"/>
    <w:rsid w:val="007303DE"/>
    <w:rsid w:val="00733F2B"/>
    <w:rsid w:val="00735B01"/>
    <w:rsid w:val="007367CE"/>
    <w:rsid w:val="0073775B"/>
    <w:rsid w:val="00737ECD"/>
    <w:rsid w:val="00740912"/>
    <w:rsid w:val="0074244E"/>
    <w:rsid w:val="007424C6"/>
    <w:rsid w:val="00744D99"/>
    <w:rsid w:val="0074555F"/>
    <w:rsid w:val="00745810"/>
    <w:rsid w:val="00745FB3"/>
    <w:rsid w:val="00746D67"/>
    <w:rsid w:val="007501B4"/>
    <w:rsid w:val="0075304D"/>
    <w:rsid w:val="00753365"/>
    <w:rsid w:val="00753AC5"/>
    <w:rsid w:val="0075413C"/>
    <w:rsid w:val="0075449E"/>
    <w:rsid w:val="00755F05"/>
    <w:rsid w:val="00756B0E"/>
    <w:rsid w:val="00756BB5"/>
    <w:rsid w:val="007611CB"/>
    <w:rsid w:val="00761AE5"/>
    <w:rsid w:val="00763D72"/>
    <w:rsid w:val="00764674"/>
    <w:rsid w:val="007647BB"/>
    <w:rsid w:val="00765024"/>
    <w:rsid w:val="00765C08"/>
    <w:rsid w:val="00770143"/>
    <w:rsid w:val="007702D3"/>
    <w:rsid w:val="007710FD"/>
    <w:rsid w:val="0077171B"/>
    <w:rsid w:val="00771851"/>
    <w:rsid w:val="0077186F"/>
    <w:rsid w:val="00772939"/>
    <w:rsid w:val="00772EEA"/>
    <w:rsid w:val="00773331"/>
    <w:rsid w:val="00775465"/>
    <w:rsid w:val="00776958"/>
    <w:rsid w:val="007848B4"/>
    <w:rsid w:val="0078585D"/>
    <w:rsid w:val="00787C69"/>
    <w:rsid w:val="00790A2A"/>
    <w:rsid w:val="00790CDD"/>
    <w:rsid w:val="00791580"/>
    <w:rsid w:val="007926ED"/>
    <w:rsid w:val="007927E7"/>
    <w:rsid w:val="00793569"/>
    <w:rsid w:val="0079435D"/>
    <w:rsid w:val="0079482E"/>
    <w:rsid w:val="0079492E"/>
    <w:rsid w:val="0079493E"/>
    <w:rsid w:val="007975A3"/>
    <w:rsid w:val="007A1135"/>
    <w:rsid w:val="007A2207"/>
    <w:rsid w:val="007A2E2A"/>
    <w:rsid w:val="007A4DB9"/>
    <w:rsid w:val="007A5F80"/>
    <w:rsid w:val="007A6C4F"/>
    <w:rsid w:val="007A6C5D"/>
    <w:rsid w:val="007B0F8D"/>
    <w:rsid w:val="007B1E5B"/>
    <w:rsid w:val="007B2D96"/>
    <w:rsid w:val="007B39DA"/>
    <w:rsid w:val="007B44DF"/>
    <w:rsid w:val="007B55C0"/>
    <w:rsid w:val="007B65A2"/>
    <w:rsid w:val="007C193D"/>
    <w:rsid w:val="007C1C44"/>
    <w:rsid w:val="007C32A4"/>
    <w:rsid w:val="007C3604"/>
    <w:rsid w:val="007C57D7"/>
    <w:rsid w:val="007C5C9E"/>
    <w:rsid w:val="007C6D12"/>
    <w:rsid w:val="007C7214"/>
    <w:rsid w:val="007C73EB"/>
    <w:rsid w:val="007D08DB"/>
    <w:rsid w:val="007D22D1"/>
    <w:rsid w:val="007D2EF7"/>
    <w:rsid w:val="007D4C68"/>
    <w:rsid w:val="007D66DC"/>
    <w:rsid w:val="007D6AA8"/>
    <w:rsid w:val="007E061B"/>
    <w:rsid w:val="007E091E"/>
    <w:rsid w:val="007E0B0B"/>
    <w:rsid w:val="007E1708"/>
    <w:rsid w:val="007E2608"/>
    <w:rsid w:val="007E404B"/>
    <w:rsid w:val="007E5765"/>
    <w:rsid w:val="007E5DD2"/>
    <w:rsid w:val="007E6319"/>
    <w:rsid w:val="007F21D7"/>
    <w:rsid w:val="007F2B5D"/>
    <w:rsid w:val="007F2DFB"/>
    <w:rsid w:val="007F50F7"/>
    <w:rsid w:val="007F6DA7"/>
    <w:rsid w:val="0080035E"/>
    <w:rsid w:val="00802DA8"/>
    <w:rsid w:val="00804626"/>
    <w:rsid w:val="00804BCD"/>
    <w:rsid w:val="0080713C"/>
    <w:rsid w:val="00810388"/>
    <w:rsid w:val="00813F59"/>
    <w:rsid w:val="0081458F"/>
    <w:rsid w:val="00815E0A"/>
    <w:rsid w:val="0081765E"/>
    <w:rsid w:val="00820636"/>
    <w:rsid w:val="00820AD1"/>
    <w:rsid w:val="00823176"/>
    <w:rsid w:val="0082498C"/>
    <w:rsid w:val="00824B9B"/>
    <w:rsid w:val="00824EBD"/>
    <w:rsid w:val="008257FD"/>
    <w:rsid w:val="008267A0"/>
    <w:rsid w:val="00830A94"/>
    <w:rsid w:val="0083544A"/>
    <w:rsid w:val="00837DE9"/>
    <w:rsid w:val="00840451"/>
    <w:rsid w:val="008408DC"/>
    <w:rsid w:val="008411DD"/>
    <w:rsid w:val="008443F0"/>
    <w:rsid w:val="00845121"/>
    <w:rsid w:val="00847690"/>
    <w:rsid w:val="00851607"/>
    <w:rsid w:val="00851AF7"/>
    <w:rsid w:val="00851E14"/>
    <w:rsid w:val="00853110"/>
    <w:rsid w:val="00853AD9"/>
    <w:rsid w:val="008561A0"/>
    <w:rsid w:val="00856352"/>
    <w:rsid w:val="00857E3E"/>
    <w:rsid w:val="00862FEE"/>
    <w:rsid w:val="00863CAD"/>
    <w:rsid w:val="00863DA5"/>
    <w:rsid w:val="00867565"/>
    <w:rsid w:val="00867E26"/>
    <w:rsid w:val="008728E8"/>
    <w:rsid w:val="008753CD"/>
    <w:rsid w:val="008766ED"/>
    <w:rsid w:val="008775B4"/>
    <w:rsid w:val="00882676"/>
    <w:rsid w:val="00882702"/>
    <w:rsid w:val="0088351E"/>
    <w:rsid w:val="008848BE"/>
    <w:rsid w:val="00885CCD"/>
    <w:rsid w:val="00885F68"/>
    <w:rsid w:val="00891C57"/>
    <w:rsid w:val="00892084"/>
    <w:rsid w:val="00893496"/>
    <w:rsid w:val="0089758A"/>
    <w:rsid w:val="00897FB0"/>
    <w:rsid w:val="008A4B10"/>
    <w:rsid w:val="008A4C58"/>
    <w:rsid w:val="008A75D6"/>
    <w:rsid w:val="008B1880"/>
    <w:rsid w:val="008B2063"/>
    <w:rsid w:val="008B3662"/>
    <w:rsid w:val="008B3C7B"/>
    <w:rsid w:val="008B3EBF"/>
    <w:rsid w:val="008B7C3B"/>
    <w:rsid w:val="008C124F"/>
    <w:rsid w:val="008C1C6F"/>
    <w:rsid w:val="008C7720"/>
    <w:rsid w:val="008D14FE"/>
    <w:rsid w:val="008D63C1"/>
    <w:rsid w:val="008D7A86"/>
    <w:rsid w:val="008D7C2F"/>
    <w:rsid w:val="008E0930"/>
    <w:rsid w:val="008E33E0"/>
    <w:rsid w:val="008E3795"/>
    <w:rsid w:val="008E424E"/>
    <w:rsid w:val="008E5C22"/>
    <w:rsid w:val="008E5F3F"/>
    <w:rsid w:val="008F036B"/>
    <w:rsid w:val="008F3822"/>
    <w:rsid w:val="008F3851"/>
    <w:rsid w:val="009007BC"/>
    <w:rsid w:val="0090097E"/>
    <w:rsid w:val="00900C88"/>
    <w:rsid w:val="00901305"/>
    <w:rsid w:val="00903163"/>
    <w:rsid w:val="0090333B"/>
    <w:rsid w:val="00903809"/>
    <w:rsid w:val="0090535E"/>
    <w:rsid w:val="0090796B"/>
    <w:rsid w:val="00907B29"/>
    <w:rsid w:val="00907E7B"/>
    <w:rsid w:val="00911364"/>
    <w:rsid w:val="0091299D"/>
    <w:rsid w:val="00913DCE"/>
    <w:rsid w:val="00913F2F"/>
    <w:rsid w:val="00914F98"/>
    <w:rsid w:val="00915B91"/>
    <w:rsid w:val="00921440"/>
    <w:rsid w:val="0092235E"/>
    <w:rsid w:val="00927BFF"/>
    <w:rsid w:val="00930772"/>
    <w:rsid w:val="00931ADA"/>
    <w:rsid w:val="00932103"/>
    <w:rsid w:val="00932219"/>
    <w:rsid w:val="00932648"/>
    <w:rsid w:val="00934170"/>
    <w:rsid w:val="009341CB"/>
    <w:rsid w:val="00935597"/>
    <w:rsid w:val="00936E1B"/>
    <w:rsid w:val="00940C9F"/>
    <w:rsid w:val="009418A6"/>
    <w:rsid w:val="00942EE3"/>
    <w:rsid w:val="00943040"/>
    <w:rsid w:val="00945B8B"/>
    <w:rsid w:val="00946193"/>
    <w:rsid w:val="00946BE9"/>
    <w:rsid w:val="00946F0B"/>
    <w:rsid w:val="00946FC4"/>
    <w:rsid w:val="0095026E"/>
    <w:rsid w:val="009518A4"/>
    <w:rsid w:val="00951CCF"/>
    <w:rsid w:val="00952773"/>
    <w:rsid w:val="00953D48"/>
    <w:rsid w:val="009546CD"/>
    <w:rsid w:val="00957005"/>
    <w:rsid w:val="00957EEA"/>
    <w:rsid w:val="00961051"/>
    <w:rsid w:val="00962032"/>
    <w:rsid w:val="00962126"/>
    <w:rsid w:val="00963559"/>
    <w:rsid w:val="009643FD"/>
    <w:rsid w:val="00966AB5"/>
    <w:rsid w:val="00967A10"/>
    <w:rsid w:val="0097265D"/>
    <w:rsid w:val="00973BBD"/>
    <w:rsid w:val="00973E7D"/>
    <w:rsid w:val="009751AE"/>
    <w:rsid w:val="00977067"/>
    <w:rsid w:val="009774FA"/>
    <w:rsid w:val="00980743"/>
    <w:rsid w:val="0098112B"/>
    <w:rsid w:val="00983073"/>
    <w:rsid w:val="00984660"/>
    <w:rsid w:val="009861EB"/>
    <w:rsid w:val="00986915"/>
    <w:rsid w:val="00986FD7"/>
    <w:rsid w:val="009936EA"/>
    <w:rsid w:val="00993762"/>
    <w:rsid w:val="00994BB2"/>
    <w:rsid w:val="0099676E"/>
    <w:rsid w:val="00997265"/>
    <w:rsid w:val="00997E84"/>
    <w:rsid w:val="009A0269"/>
    <w:rsid w:val="009A1694"/>
    <w:rsid w:val="009A27A4"/>
    <w:rsid w:val="009A2AE0"/>
    <w:rsid w:val="009A3614"/>
    <w:rsid w:val="009A52E3"/>
    <w:rsid w:val="009A5314"/>
    <w:rsid w:val="009A7BA4"/>
    <w:rsid w:val="009B0FBB"/>
    <w:rsid w:val="009B2BF1"/>
    <w:rsid w:val="009B5A8B"/>
    <w:rsid w:val="009B618D"/>
    <w:rsid w:val="009B6DD7"/>
    <w:rsid w:val="009C012D"/>
    <w:rsid w:val="009C08F3"/>
    <w:rsid w:val="009C0F21"/>
    <w:rsid w:val="009C26F8"/>
    <w:rsid w:val="009C2762"/>
    <w:rsid w:val="009C33C6"/>
    <w:rsid w:val="009C49A5"/>
    <w:rsid w:val="009C5A27"/>
    <w:rsid w:val="009C61BB"/>
    <w:rsid w:val="009D0B0C"/>
    <w:rsid w:val="009D0D73"/>
    <w:rsid w:val="009D202F"/>
    <w:rsid w:val="009D5E80"/>
    <w:rsid w:val="009D68BB"/>
    <w:rsid w:val="009D72E1"/>
    <w:rsid w:val="009E122A"/>
    <w:rsid w:val="009E5625"/>
    <w:rsid w:val="009E63DE"/>
    <w:rsid w:val="009E7CF0"/>
    <w:rsid w:val="009F5147"/>
    <w:rsid w:val="009F7C45"/>
    <w:rsid w:val="00A00726"/>
    <w:rsid w:val="00A0182F"/>
    <w:rsid w:val="00A020B6"/>
    <w:rsid w:val="00A03E4A"/>
    <w:rsid w:val="00A04C27"/>
    <w:rsid w:val="00A062D8"/>
    <w:rsid w:val="00A07D55"/>
    <w:rsid w:val="00A10AAE"/>
    <w:rsid w:val="00A11787"/>
    <w:rsid w:val="00A15F03"/>
    <w:rsid w:val="00A169BF"/>
    <w:rsid w:val="00A202FA"/>
    <w:rsid w:val="00A2033B"/>
    <w:rsid w:val="00A2202A"/>
    <w:rsid w:val="00A2449E"/>
    <w:rsid w:val="00A24CA1"/>
    <w:rsid w:val="00A2681B"/>
    <w:rsid w:val="00A27B6F"/>
    <w:rsid w:val="00A30CBA"/>
    <w:rsid w:val="00A3170D"/>
    <w:rsid w:val="00A323AB"/>
    <w:rsid w:val="00A33802"/>
    <w:rsid w:val="00A34D70"/>
    <w:rsid w:val="00A36531"/>
    <w:rsid w:val="00A3784D"/>
    <w:rsid w:val="00A40796"/>
    <w:rsid w:val="00A40FD6"/>
    <w:rsid w:val="00A420DC"/>
    <w:rsid w:val="00A424B5"/>
    <w:rsid w:val="00A4274E"/>
    <w:rsid w:val="00A42E34"/>
    <w:rsid w:val="00A436E8"/>
    <w:rsid w:val="00A440BE"/>
    <w:rsid w:val="00A44619"/>
    <w:rsid w:val="00A44ADA"/>
    <w:rsid w:val="00A44E3D"/>
    <w:rsid w:val="00A46ADA"/>
    <w:rsid w:val="00A47ACC"/>
    <w:rsid w:val="00A50257"/>
    <w:rsid w:val="00A52368"/>
    <w:rsid w:val="00A52AC3"/>
    <w:rsid w:val="00A549C2"/>
    <w:rsid w:val="00A55913"/>
    <w:rsid w:val="00A5740A"/>
    <w:rsid w:val="00A6296A"/>
    <w:rsid w:val="00A62FA5"/>
    <w:rsid w:val="00A63168"/>
    <w:rsid w:val="00A63845"/>
    <w:rsid w:val="00A645FF"/>
    <w:rsid w:val="00A6526F"/>
    <w:rsid w:val="00A66750"/>
    <w:rsid w:val="00A72E62"/>
    <w:rsid w:val="00A801F6"/>
    <w:rsid w:val="00A814D2"/>
    <w:rsid w:val="00A817C0"/>
    <w:rsid w:val="00A823F5"/>
    <w:rsid w:val="00A8256A"/>
    <w:rsid w:val="00A82988"/>
    <w:rsid w:val="00A83280"/>
    <w:rsid w:val="00A83813"/>
    <w:rsid w:val="00A84042"/>
    <w:rsid w:val="00A842DF"/>
    <w:rsid w:val="00A86A25"/>
    <w:rsid w:val="00A871BF"/>
    <w:rsid w:val="00A916CF"/>
    <w:rsid w:val="00A920AC"/>
    <w:rsid w:val="00A92F9C"/>
    <w:rsid w:val="00A95748"/>
    <w:rsid w:val="00A95AEC"/>
    <w:rsid w:val="00A96CAF"/>
    <w:rsid w:val="00AA16F7"/>
    <w:rsid w:val="00AA18AE"/>
    <w:rsid w:val="00AA2D42"/>
    <w:rsid w:val="00AA540C"/>
    <w:rsid w:val="00AA693E"/>
    <w:rsid w:val="00AA707A"/>
    <w:rsid w:val="00AB17FB"/>
    <w:rsid w:val="00AB298A"/>
    <w:rsid w:val="00AB2E7A"/>
    <w:rsid w:val="00AB35A5"/>
    <w:rsid w:val="00AB3936"/>
    <w:rsid w:val="00AC1F9A"/>
    <w:rsid w:val="00AC2EE3"/>
    <w:rsid w:val="00AC35E0"/>
    <w:rsid w:val="00AC3D23"/>
    <w:rsid w:val="00AC40D6"/>
    <w:rsid w:val="00AC49BD"/>
    <w:rsid w:val="00AC50E9"/>
    <w:rsid w:val="00AC5DE0"/>
    <w:rsid w:val="00AC7CFF"/>
    <w:rsid w:val="00AD0E47"/>
    <w:rsid w:val="00AD27A4"/>
    <w:rsid w:val="00AD791D"/>
    <w:rsid w:val="00AE0A06"/>
    <w:rsid w:val="00AE3991"/>
    <w:rsid w:val="00AE5E62"/>
    <w:rsid w:val="00AE6065"/>
    <w:rsid w:val="00AE7340"/>
    <w:rsid w:val="00AF247C"/>
    <w:rsid w:val="00AF3272"/>
    <w:rsid w:val="00AF4333"/>
    <w:rsid w:val="00AF547D"/>
    <w:rsid w:val="00AF5724"/>
    <w:rsid w:val="00AF67AA"/>
    <w:rsid w:val="00B004AB"/>
    <w:rsid w:val="00B00BED"/>
    <w:rsid w:val="00B0211B"/>
    <w:rsid w:val="00B04647"/>
    <w:rsid w:val="00B06649"/>
    <w:rsid w:val="00B0683E"/>
    <w:rsid w:val="00B07332"/>
    <w:rsid w:val="00B13890"/>
    <w:rsid w:val="00B214ED"/>
    <w:rsid w:val="00B2289F"/>
    <w:rsid w:val="00B238FC"/>
    <w:rsid w:val="00B24C49"/>
    <w:rsid w:val="00B24D83"/>
    <w:rsid w:val="00B259F5"/>
    <w:rsid w:val="00B26E75"/>
    <w:rsid w:val="00B27F91"/>
    <w:rsid w:val="00B312F8"/>
    <w:rsid w:val="00B31508"/>
    <w:rsid w:val="00B31B0D"/>
    <w:rsid w:val="00B31C64"/>
    <w:rsid w:val="00B33453"/>
    <w:rsid w:val="00B33C53"/>
    <w:rsid w:val="00B344BF"/>
    <w:rsid w:val="00B344D6"/>
    <w:rsid w:val="00B35240"/>
    <w:rsid w:val="00B40B0F"/>
    <w:rsid w:val="00B40F29"/>
    <w:rsid w:val="00B41CCE"/>
    <w:rsid w:val="00B42A2A"/>
    <w:rsid w:val="00B43BB4"/>
    <w:rsid w:val="00B442FA"/>
    <w:rsid w:val="00B44D47"/>
    <w:rsid w:val="00B46E4D"/>
    <w:rsid w:val="00B478DE"/>
    <w:rsid w:val="00B52F06"/>
    <w:rsid w:val="00B54BBE"/>
    <w:rsid w:val="00B566A1"/>
    <w:rsid w:val="00B575B2"/>
    <w:rsid w:val="00B6018B"/>
    <w:rsid w:val="00B60436"/>
    <w:rsid w:val="00B60C38"/>
    <w:rsid w:val="00B62098"/>
    <w:rsid w:val="00B651A2"/>
    <w:rsid w:val="00B669E1"/>
    <w:rsid w:val="00B66CB8"/>
    <w:rsid w:val="00B67792"/>
    <w:rsid w:val="00B75B12"/>
    <w:rsid w:val="00B77A6A"/>
    <w:rsid w:val="00B80AA0"/>
    <w:rsid w:val="00B81108"/>
    <w:rsid w:val="00B81929"/>
    <w:rsid w:val="00B824F3"/>
    <w:rsid w:val="00B8363E"/>
    <w:rsid w:val="00B852E8"/>
    <w:rsid w:val="00B858F2"/>
    <w:rsid w:val="00B87607"/>
    <w:rsid w:val="00B908DD"/>
    <w:rsid w:val="00B90C42"/>
    <w:rsid w:val="00B90F21"/>
    <w:rsid w:val="00B92F7C"/>
    <w:rsid w:val="00B92FC3"/>
    <w:rsid w:val="00B9435F"/>
    <w:rsid w:val="00B9498B"/>
    <w:rsid w:val="00B9544D"/>
    <w:rsid w:val="00B9737C"/>
    <w:rsid w:val="00BA162B"/>
    <w:rsid w:val="00BA41C6"/>
    <w:rsid w:val="00BA7216"/>
    <w:rsid w:val="00BA7900"/>
    <w:rsid w:val="00BB1406"/>
    <w:rsid w:val="00BB223B"/>
    <w:rsid w:val="00BB246E"/>
    <w:rsid w:val="00BB4DDC"/>
    <w:rsid w:val="00BB5FBE"/>
    <w:rsid w:val="00BB6388"/>
    <w:rsid w:val="00BB6A9D"/>
    <w:rsid w:val="00BB6D7C"/>
    <w:rsid w:val="00BC1E8E"/>
    <w:rsid w:val="00BC2926"/>
    <w:rsid w:val="00BC3832"/>
    <w:rsid w:val="00BC3A58"/>
    <w:rsid w:val="00BC3C28"/>
    <w:rsid w:val="00BC5A00"/>
    <w:rsid w:val="00BC6C36"/>
    <w:rsid w:val="00BC6D2C"/>
    <w:rsid w:val="00BC7412"/>
    <w:rsid w:val="00BC79FD"/>
    <w:rsid w:val="00BC7AEE"/>
    <w:rsid w:val="00BD0334"/>
    <w:rsid w:val="00BD0A8D"/>
    <w:rsid w:val="00BD2D96"/>
    <w:rsid w:val="00BD5196"/>
    <w:rsid w:val="00BD5401"/>
    <w:rsid w:val="00BD74FE"/>
    <w:rsid w:val="00BE1ABD"/>
    <w:rsid w:val="00BE268B"/>
    <w:rsid w:val="00BE26D1"/>
    <w:rsid w:val="00BE60DA"/>
    <w:rsid w:val="00BE7E2C"/>
    <w:rsid w:val="00BF1584"/>
    <w:rsid w:val="00BF2700"/>
    <w:rsid w:val="00BF2CCE"/>
    <w:rsid w:val="00BF2DF0"/>
    <w:rsid w:val="00BF52B5"/>
    <w:rsid w:val="00BF5FA0"/>
    <w:rsid w:val="00BF6C9A"/>
    <w:rsid w:val="00C03AA5"/>
    <w:rsid w:val="00C04E63"/>
    <w:rsid w:val="00C06472"/>
    <w:rsid w:val="00C07E64"/>
    <w:rsid w:val="00C1061A"/>
    <w:rsid w:val="00C10940"/>
    <w:rsid w:val="00C11ABB"/>
    <w:rsid w:val="00C121E7"/>
    <w:rsid w:val="00C12F85"/>
    <w:rsid w:val="00C14073"/>
    <w:rsid w:val="00C15D23"/>
    <w:rsid w:val="00C15D43"/>
    <w:rsid w:val="00C16E0A"/>
    <w:rsid w:val="00C177DA"/>
    <w:rsid w:val="00C17E1F"/>
    <w:rsid w:val="00C2023A"/>
    <w:rsid w:val="00C214C6"/>
    <w:rsid w:val="00C22BA1"/>
    <w:rsid w:val="00C23D96"/>
    <w:rsid w:val="00C26839"/>
    <w:rsid w:val="00C30440"/>
    <w:rsid w:val="00C373E4"/>
    <w:rsid w:val="00C37408"/>
    <w:rsid w:val="00C4066D"/>
    <w:rsid w:val="00C4121D"/>
    <w:rsid w:val="00C43098"/>
    <w:rsid w:val="00C45BCF"/>
    <w:rsid w:val="00C46B4A"/>
    <w:rsid w:val="00C47239"/>
    <w:rsid w:val="00C501E6"/>
    <w:rsid w:val="00C509EF"/>
    <w:rsid w:val="00C5125D"/>
    <w:rsid w:val="00C52AAA"/>
    <w:rsid w:val="00C53D84"/>
    <w:rsid w:val="00C54897"/>
    <w:rsid w:val="00C55517"/>
    <w:rsid w:val="00C55B80"/>
    <w:rsid w:val="00C56B6C"/>
    <w:rsid w:val="00C5703C"/>
    <w:rsid w:val="00C57C28"/>
    <w:rsid w:val="00C62313"/>
    <w:rsid w:val="00C62F4B"/>
    <w:rsid w:val="00C64614"/>
    <w:rsid w:val="00C648AD"/>
    <w:rsid w:val="00C67EBF"/>
    <w:rsid w:val="00C70820"/>
    <w:rsid w:val="00C72054"/>
    <w:rsid w:val="00C7384C"/>
    <w:rsid w:val="00C74B35"/>
    <w:rsid w:val="00C75420"/>
    <w:rsid w:val="00C7722A"/>
    <w:rsid w:val="00C807FF"/>
    <w:rsid w:val="00C82663"/>
    <w:rsid w:val="00C831E6"/>
    <w:rsid w:val="00C83E62"/>
    <w:rsid w:val="00C84984"/>
    <w:rsid w:val="00C85109"/>
    <w:rsid w:val="00C85E88"/>
    <w:rsid w:val="00C86F81"/>
    <w:rsid w:val="00C94F18"/>
    <w:rsid w:val="00C96259"/>
    <w:rsid w:val="00C969C0"/>
    <w:rsid w:val="00CA0E00"/>
    <w:rsid w:val="00CA0EF9"/>
    <w:rsid w:val="00CA1145"/>
    <w:rsid w:val="00CA2995"/>
    <w:rsid w:val="00CA3CC8"/>
    <w:rsid w:val="00CA3EAC"/>
    <w:rsid w:val="00CA4239"/>
    <w:rsid w:val="00CA5096"/>
    <w:rsid w:val="00CA5E72"/>
    <w:rsid w:val="00CA6FB3"/>
    <w:rsid w:val="00CB310A"/>
    <w:rsid w:val="00CB33F9"/>
    <w:rsid w:val="00CB60C4"/>
    <w:rsid w:val="00CB6319"/>
    <w:rsid w:val="00CB6736"/>
    <w:rsid w:val="00CB6ECD"/>
    <w:rsid w:val="00CB7CEC"/>
    <w:rsid w:val="00CC14EA"/>
    <w:rsid w:val="00CC43A0"/>
    <w:rsid w:val="00CC7C93"/>
    <w:rsid w:val="00CC7F15"/>
    <w:rsid w:val="00CD1AAC"/>
    <w:rsid w:val="00CD1B30"/>
    <w:rsid w:val="00CD3D23"/>
    <w:rsid w:val="00CD4774"/>
    <w:rsid w:val="00CD5727"/>
    <w:rsid w:val="00CD714C"/>
    <w:rsid w:val="00CE09EA"/>
    <w:rsid w:val="00CE1ED5"/>
    <w:rsid w:val="00CE28E0"/>
    <w:rsid w:val="00CE32C3"/>
    <w:rsid w:val="00CE426A"/>
    <w:rsid w:val="00CE42FE"/>
    <w:rsid w:val="00CE4348"/>
    <w:rsid w:val="00CE4AEF"/>
    <w:rsid w:val="00CE52AD"/>
    <w:rsid w:val="00CE64C7"/>
    <w:rsid w:val="00CE6F07"/>
    <w:rsid w:val="00CF07D2"/>
    <w:rsid w:val="00CF1F7D"/>
    <w:rsid w:val="00CF5C11"/>
    <w:rsid w:val="00CF636E"/>
    <w:rsid w:val="00CF66EC"/>
    <w:rsid w:val="00CF6A56"/>
    <w:rsid w:val="00CF6AE2"/>
    <w:rsid w:val="00D00199"/>
    <w:rsid w:val="00D00381"/>
    <w:rsid w:val="00D00B16"/>
    <w:rsid w:val="00D00B3C"/>
    <w:rsid w:val="00D00CFB"/>
    <w:rsid w:val="00D01FF9"/>
    <w:rsid w:val="00D03353"/>
    <w:rsid w:val="00D03BE0"/>
    <w:rsid w:val="00D05EC1"/>
    <w:rsid w:val="00D06549"/>
    <w:rsid w:val="00D07964"/>
    <w:rsid w:val="00D07C09"/>
    <w:rsid w:val="00D16F47"/>
    <w:rsid w:val="00D176F6"/>
    <w:rsid w:val="00D17F01"/>
    <w:rsid w:val="00D20140"/>
    <w:rsid w:val="00D23638"/>
    <w:rsid w:val="00D23A83"/>
    <w:rsid w:val="00D23C76"/>
    <w:rsid w:val="00D241E7"/>
    <w:rsid w:val="00D2703E"/>
    <w:rsid w:val="00D27109"/>
    <w:rsid w:val="00D30CAE"/>
    <w:rsid w:val="00D315E4"/>
    <w:rsid w:val="00D326AC"/>
    <w:rsid w:val="00D335EA"/>
    <w:rsid w:val="00D33BDB"/>
    <w:rsid w:val="00D34918"/>
    <w:rsid w:val="00D358D0"/>
    <w:rsid w:val="00D3696D"/>
    <w:rsid w:val="00D376C0"/>
    <w:rsid w:val="00D37B8F"/>
    <w:rsid w:val="00D37DC0"/>
    <w:rsid w:val="00D40219"/>
    <w:rsid w:val="00D4202F"/>
    <w:rsid w:val="00D4410A"/>
    <w:rsid w:val="00D46722"/>
    <w:rsid w:val="00D503C3"/>
    <w:rsid w:val="00D53563"/>
    <w:rsid w:val="00D54A93"/>
    <w:rsid w:val="00D54C11"/>
    <w:rsid w:val="00D550BD"/>
    <w:rsid w:val="00D55FB9"/>
    <w:rsid w:val="00D571C5"/>
    <w:rsid w:val="00D57D12"/>
    <w:rsid w:val="00D617B4"/>
    <w:rsid w:val="00D62897"/>
    <w:rsid w:val="00D64D58"/>
    <w:rsid w:val="00D72957"/>
    <w:rsid w:val="00D72A2B"/>
    <w:rsid w:val="00D747DB"/>
    <w:rsid w:val="00D7650E"/>
    <w:rsid w:val="00D765F7"/>
    <w:rsid w:val="00D76A2B"/>
    <w:rsid w:val="00D7744E"/>
    <w:rsid w:val="00D77621"/>
    <w:rsid w:val="00D81D00"/>
    <w:rsid w:val="00D846C4"/>
    <w:rsid w:val="00D8758D"/>
    <w:rsid w:val="00D87977"/>
    <w:rsid w:val="00D902E7"/>
    <w:rsid w:val="00D90356"/>
    <w:rsid w:val="00D95793"/>
    <w:rsid w:val="00D9628E"/>
    <w:rsid w:val="00D96B1F"/>
    <w:rsid w:val="00D97D45"/>
    <w:rsid w:val="00DA1AEB"/>
    <w:rsid w:val="00DA2CE0"/>
    <w:rsid w:val="00DA6E2F"/>
    <w:rsid w:val="00DA7631"/>
    <w:rsid w:val="00DB21E5"/>
    <w:rsid w:val="00DB22D9"/>
    <w:rsid w:val="00DB77AA"/>
    <w:rsid w:val="00DC14A6"/>
    <w:rsid w:val="00DC1752"/>
    <w:rsid w:val="00DC1DFB"/>
    <w:rsid w:val="00DC4BE8"/>
    <w:rsid w:val="00DC640B"/>
    <w:rsid w:val="00DC65B7"/>
    <w:rsid w:val="00DC7B26"/>
    <w:rsid w:val="00DD08C0"/>
    <w:rsid w:val="00DD1D8F"/>
    <w:rsid w:val="00DD276B"/>
    <w:rsid w:val="00DD297C"/>
    <w:rsid w:val="00DD2EF7"/>
    <w:rsid w:val="00DD5DAD"/>
    <w:rsid w:val="00DD7083"/>
    <w:rsid w:val="00DD7C42"/>
    <w:rsid w:val="00DE033D"/>
    <w:rsid w:val="00DE1343"/>
    <w:rsid w:val="00DE1BDE"/>
    <w:rsid w:val="00DE20E8"/>
    <w:rsid w:val="00DE23E7"/>
    <w:rsid w:val="00DE4DC7"/>
    <w:rsid w:val="00DE4F6F"/>
    <w:rsid w:val="00DE53C2"/>
    <w:rsid w:val="00DE61A2"/>
    <w:rsid w:val="00DE61C7"/>
    <w:rsid w:val="00DE73B8"/>
    <w:rsid w:val="00DE7B88"/>
    <w:rsid w:val="00DE7BB4"/>
    <w:rsid w:val="00DF01B3"/>
    <w:rsid w:val="00DF025D"/>
    <w:rsid w:val="00DF04CC"/>
    <w:rsid w:val="00DF115C"/>
    <w:rsid w:val="00DF1C79"/>
    <w:rsid w:val="00DF30B2"/>
    <w:rsid w:val="00DF31DF"/>
    <w:rsid w:val="00DF5F88"/>
    <w:rsid w:val="00DF6AB5"/>
    <w:rsid w:val="00E00EAD"/>
    <w:rsid w:val="00E00FE3"/>
    <w:rsid w:val="00E041B9"/>
    <w:rsid w:val="00E06406"/>
    <w:rsid w:val="00E06D82"/>
    <w:rsid w:val="00E07931"/>
    <w:rsid w:val="00E10AE0"/>
    <w:rsid w:val="00E11359"/>
    <w:rsid w:val="00E12842"/>
    <w:rsid w:val="00E12F6F"/>
    <w:rsid w:val="00E15AE7"/>
    <w:rsid w:val="00E21549"/>
    <w:rsid w:val="00E219C2"/>
    <w:rsid w:val="00E23A4C"/>
    <w:rsid w:val="00E23CD4"/>
    <w:rsid w:val="00E26F5E"/>
    <w:rsid w:val="00E270AE"/>
    <w:rsid w:val="00E3074C"/>
    <w:rsid w:val="00E30883"/>
    <w:rsid w:val="00E34A1B"/>
    <w:rsid w:val="00E34A68"/>
    <w:rsid w:val="00E40630"/>
    <w:rsid w:val="00E40A6B"/>
    <w:rsid w:val="00E40DC6"/>
    <w:rsid w:val="00E43FBD"/>
    <w:rsid w:val="00E44352"/>
    <w:rsid w:val="00E44695"/>
    <w:rsid w:val="00E44972"/>
    <w:rsid w:val="00E456C2"/>
    <w:rsid w:val="00E459B1"/>
    <w:rsid w:val="00E50897"/>
    <w:rsid w:val="00E51A50"/>
    <w:rsid w:val="00E51A6D"/>
    <w:rsid w:val="00E54187"/>
    <w:rsid w:val="00E56951"/>
    <w:rsid w:val="00E57A6A"/>
    <w:rsid w:val="00E6119B"/>
    <w:rsid w:val="00E632E7"/>
    <w:rsid w:val="00E65B81"/>
    <w:rsid w:val="00E6628E"/>
    <w:rsid w:val="00E6677C"/>
    <w:rsid w:val="00E66A96"/>
    <w:rsid w:val="00E66EDE"/>
    <w:rsid w:val="00E70D03"/>
    <w:rsid w:val="00E738B7"/>
    <w:rsid w:val="00E743CE"/>
    <w:rsid w:val="00E745FB"/>
    <w:rsid w:val="00E74D2A"/>
    <w:rsid w:val="00E76219"/>
    <w:rsid w:val="00E762D7"/>
    <w:rsid w:val="00E76B09"/>
    <w:rsid w:val="00E77A14"/>
    <w:rsid w:val="00E77FB9"/>
    <w:rsid w:val="00E80B40"/>
    <w:rsid w:val="00E80D5C"/>
    <w:rsid w:val="00E822EA"/>
    <w:rsid w:val="00E83BE1"/>
    <w:rsid w:val="00E87B23"/>
    <w:rsid w:val="00E91249"/>
    <w:rsid w:val="00E913F7"/>
    <w:rsid w:val="00E91937"/>
    <w:rsid w:val="00E91D6F"/>
    <w:rsid w:val="00E929FD"/>
    <w:rsid w:val="00E93EE0"/>
    <w:rsid w:val="00E942F0"/>
    <w:rsid w:val="00E94A0A"/>
    <w:rsid w:val="00E954F5"/>
    <w:rsid w:val="00E97B82"/>
    <w:rsid w:val="00E97BB5"/>
    <w:rsid w:val="00EA4611"/>
    <w:rsid w:val="00EA64FE"/>
    <w:rsid w:val="00EA731E"/>
    <w:rsid w:val="00EB0FC2"/>
    <w:rsid w:val="00EB2200"/>
    <w:rsid w:val="00EB229F"/>
    <w:rsid w:val="00EB4CD1"/>
    <w:rsid w:val="00EB7153"/>
    <w:rsid w:val="00EB716D"/>
    <w:rsid w:val="00EB7398"/>
    <w:rsid w:val="00EC4FD1"/>
    <w:rsid w:val="00EC682A"/>
    <w:rsid w:val="00EC6C82"/>
    <w:rsid w:val="00ED0455"/>
    <w:rsid w:val="00ED10B6"/>
    <w:rsid w:val="00ED6044"/>
    <w:rsid w:val="00ED6A71"/>
    <w:rsid w:val="00ED6B26"/>
    <w:rsid w:val="00ED7D7C"/>
    <w:rsid w:val="00ED7EF7"/>
    <w:rsid w:val="00EE074D"/>
    <w:rsid w:val="00EE1054"/>
    <w:rsid w:val="00EE2549"/>
    <w:rsid w:val="00EE2A26"/>
    <w:rsid w:val="00EE48F2"/>
    <w:rsid w:val="00EE4A02"/>
    <w:rsid w:val="00EE61B7"/>
    <w:rsid w:val="00EF1939"/>
    <w:rsid w:val="00EF3D1B"/>
    <w:rsid w:val="00F005AA"/>
    <w:rsid w:val="00F022C1"/>
    <w:rsid w:val="00F03897"/>
    <w:rsid w:val="00F0511A"/>
    <w:rsid w:val="00F076D4"/>
    <w:rsid w:val="00F078E5"/>
    <w:rsid w:val="00F10D0E"/>
    <w:rsid w:val="00F10E28"/>
    <w:rsid w:val="00F11913"/>
    <w:rsid w:val="00F12490"/>
    <w:rsid w:val="00F12A1B"/>
    <w:rsid w:val="00F12A65"/>
    <w:rsid w:val="00F13A65"/>
    <w:rsid w:val="00F14819"/>
    <w:rsid w:val="00F214CD"/>
    <w:rsid w:val="00F2206B"/>
    <w:rsid w:val="00F22E38"/>
    <w:rsid w:val="00F24F84"/>
    <w:rsid w:val="00F25101"/>
    <w:rsid w:val="00F27DD4"/>
    <w:rsid w:val="00F3248A"/>
    <w:rsid w:val="00F33A2A"/>
    <w:rsid w:val="00F3655F"/>
    <w:rsid w:val="00F40F11"/>
    <w:rsid w:val="00F41651"/>
    <w:rsid w:val="00F42336"/>
    <w:rsid w:val="00F43FBF"/>
    <w:rsid w:val="00F45549"/>
    <w:rsid w:val="00F45F9B"/>
    <w:rsid w:val="00F45FF2"/>
    <w:rsid w:val="00F475C6"/>
    <w:rsid w:val="00F50FA5"/>
    <w:rsid w:val="00F51069"/>
    <w:rsid w:val="00F51739"/>
    <w:rsid w:val="00F518B8"/>
    <w:rsid w:val="00F52001"/>
    <w:rsid w:val="00F52DD7"/>
    <w:rsid w:val="00F52E85"/>
    <w:rsid w:val="00F53476"/>
    <w:rsid w:val="00F53486"/>
    <w:rsid w:val="00F56FFD"/>
    <w:rsid w:val="00F57C3C"/>
    <w:rsid w:val="00F608EB"/>
    <w:rsid w:val="00F61418"/>
    <w:rsid w:val="00F623C1"/>
    <w:rsid w:val="00F62B29"/>
    <w:rsid w:val="00F62DDA"/>
    <w:rsid w:val="00F70136"/>
    <w:rsid w:val="00F7029B"/>
    <w:rsid w:val="00F708D3"/>
    <w:rsid w:val="00F7124D"/>
    <w:rsid w:val="00F71603"/>
    <w:rsid w:val="00F71A98"/>
    <w:rsid w:val="00F75A96"/>
    <w:rsid w:val="00F767B4"/>
    <w:rsid w:val="00F809A9"/>
    <w:rsid w:val="00F8337D"/>
    <w:rsid w:val="00F8349B"/>
    <w:rsid w:val="00F83EDE"/>
    <w:rsid w:val="00F85927"/>
    <w:rsid w:val="00F87B85"/>
    <w:rsid w:val="00F87D40"/>
    <w:rsid w:val="00F912BE"/>
    <w:rsid w:val="00F93C33"/>
    <w:rsid w:val="00F940E1"/>
    <w:rsid w:val="00F941FB"/>
    <w:rsid w:val="00F94F84"/>
    <w:rsid w:val="00F957D4"/>
    <w:rsid w:val="00F95B3A"/>
    <w:rsid w:val="00F96F93"/>
    <w:rsid w:val="00FA05C7"/>
    <w:rsid w:val="00FA3764"/>
    <w:rsid w:val="00FA3D54"/>
    <w:rsid w:val="00FA6C5A"/>
    <w:rsid w:val="00FA7DD8"/>
    <w:rsid w:val="00FB007E"/>
    <w:rsid w:val="00FB070A"/>
    <w:rsid w:val="00FB1CDE"/>
    <w:rsid w:val="00FB322D"/>
    <w:rsid w:val="00FB4BD3"/>
    <w:rsid w:val="00FB62F6"/>
    <w:rsid w:val="00FC33D0"/>
    <w:rsid w:val="00FC4492"/>
    <w:rsid w:val="00FC561A"/>
    <w:rsid w:val="00FC5E8A"/>
    <w:rsid w:val="00FC74DC"/>
    <w:rsid w:val="00FD1934"/>
    <w:rsid w:val="00FD3C32"/>
    <w:rsid w:val="00FD458B"/>
    <w:rsid w:val="00FD4D0D"/>
    <w:rsid w:val="00FD511D"/>
    <w:rsid w:val="00FD7062"/>
    <w:rsid w:val="00FE0F31"/>
    <w:rsid w:val="00FE173A"/>
    <w:rsid w:val="00FE4988"/>
    <w:rsid w:val="00FE74AD"/>
    <w:rsid w:val="00FE7BA6"/>
    <w:rsid w:val="00FF012E"/>
    <w:rsid w:val="00FF04E7"/>
    <w:rsid w:val="00FF14AD"/>
    <w:rsid w:val="00FF3C40"/>
    <w:rsid w:val="00FF4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85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029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526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526A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526AE"/>
    <w:pPr>
      <w:tabs>
        <w:tab w:val="num" w:pos="1296"/>
      </w:tabs>
      <w:suppressAutoHyphens/>
      <w:spacing w:before="240" w:after="60"/>
      <w:outlineLvl w:val="6"/>
    </w:pPr>
    <w:rPr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029F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526A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526AE"/>
    <w:rPr>
      <w:rFonts w:ascii="Cambria" w:hAnsi="Cambria" w:cs="Times New Roman"/>
      <w:b/>
      <w:sz w:val="26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526AE"/>
    <w:rPr>
      <w:rFonts w:ascii="Times New Roman" w:hAnsi="Times New Roman" w:cs="Times New Roman"/>
      <w:sz w:val="24"/>
      <w:lang w:eastAsia="ar-SA" w:bidi="ar-SA"/>
    </w:rPr>
  </w:style>
  <w:style w:type="character" w:customStyle="1" w:styleId="3">
    <w:name w:val="Заголовок 3 Знак"/>
    <w:basedOn w:val="DefaultParagraphFont"/>
    <w:uiPriority w:val="99"/>
    <w:locked/>
    <w:rsid w:val="004526AE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7">
    <w:name w:val="Заголовок 7 Знак"/>
    <w:basedOn w:val="DefaultParagraphFont"/>
    <w:uiPriority w:val="99"/>
    <w:locked/>
    <w:rsid w:val="004526AE"/>
    <w:rPr>
      <w:rFonts w:ascii="Cambria" w:hAnsi="Cambria" w:cs="Times New Roman"/>
      <w:i/>
      <w:iCs/>
      <w:color w:val="404040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4526AE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4526AE"/>
    <w:rPr>
      <w:rFonts w:cs="Times New Roman"/>
      <w:color w:val="800080"/>
      <w:u w:val="single"/>
    </w:rPr>
  </w:style>
  <w:style w:type="paragraph" w:styleId="NormalWeb">
    <w:name w:val="Normal (Web)"/>
    <w:basedOn w:val="Normal"/>
    <w:uiPriority w:val="99"/>
    <w:rsid w:val="004526AE"/>
    <w:pPr>
      <w:suppressAutoHyphens/>
      <w:spacing w:before="33" w:after="33"/>
    </w:pPr>
    <w:rPr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rsid w:val="004526A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526AE"/>
    <w:rPr>
      <w:rFonts w:ascii="Times New Roman" w:hAnsi="Times New Roman" w:cs="Times New Roman"/>
      <w:sz w:val="24"/>
      <w:szCs w:val="24"/>
      <w:lang w:eastAsia="ru-RU"/>
    </w:rPr>
  </w:style>
  <w:style w:type="paragraph" w:styleId="BodyText">
    <w:name w:val="Body Text"/>
    <w:basedOn w:val="Normal"/>
    <w:link w:val="BodyTextChar"/>
    <w:uiPriority w:val="99"/>
    <w:rsid w:val="004526AE"/>
    <w:pPr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526AE"/>
    <w:rPr>
      <w:rFonts w:ascii="Times New Roman" w:hAnsi="Times New Roman" w:cs="Times New Roman"/>
      <w:sz w:val="20"/>
      <w:lang w:eastAsia="ru-RU"/>
    </w:rPr>
  </w:style>
  <w:style w:type="character" w:customStyle="1" w:styleId="a">
    <w:name w:val="Основной текст Знак"/>
    <w:basedOn w:val="DefaultParagraphFont"/>
    <w:uiPriority w:val="99"/>
    <w:locked/>
    <w:rsid w:val="004526AE"/>
    <w:rPr>
      <w:rFonts w:ascii="Times New Roman" w:hAnsi="Times New Roman" w:cs="Times New Roman"/>
      <w:sz w:val="24"/>
      <w:szCs w:val="24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4526A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526AE"/>
    <w:rPr>
      <w:rFonts w:ascii="Times New Roman" w:hAnsi="Times New Roman" w:cs="Times New Roman"/>
      <w:sz w:val="24"/>
      <w:lang w:eastAsia="ru-RU"/>
    </w:rPr>
  </w:style>
  <w:style w:type="character" w:customStyle="1" w:styleId="a0">
    <w:name w:val="Основной текст с отступом Знак"/>
    <w:basedOn w:val="DefaultParagraphFont"/>
    <w:uiPriority w:val="99"/>
    <w:locked/>
    <w:rsid w:val="004526AE"/>
    <w:rPr>
      <w:rFonts w:ascii="Times New Roman" w:hAnsi="Times New Roman" w:cs="Times New Roman"/>
      <w:sz w:val="24"/>
      <w:szCs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4526AE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526AE"/>
    <w:rPr>
      <w:rFonts w:ascii="Times New Roman" w:hAnsi="Times New Roman" w:cs="Times New Roman"/>
      <w:sz w:val="24"/>
      <w:lang w:eastAsia="ar-SA" w:bidi="ar-SA"/>
    </w:rPr>
  </w:style>
  <w:style w:type="character" w:customStyle="1" w:styleId="2">
    <w:name w:val="Основной текст с отступом 2 Знак"/>
    <w:basedOn w:val="DefaultParagraphFont"/>
    <w:uiPriority w:val="99"/>
    <w:locked/>
    <w:rsid w:val="004526AE"/>
    <w:rPr>
      <w:rFonts w:ascii="Times New Roman" w:hAnsi="Times New Roman" w:cs="Times New Roman"/>
      <w:sz w:val="24"/>
      <w:szCs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4526A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4526AE"/>
    <w:rPr>
      <w:rFonts w:ascii="Times New Roman" w:hAnsi="Times New Roman" w:cs="Times New Roman"/>
      <w:sz w:val="16"/>
      <w:lang w:eastAsia="ru-RU"/>
    </w:rPr>
  </w:style>
  <w:style w:type="character" w:customStyle="1" w:styleId="30">
    <w:name w:val="Основной текст с отступом 3 Знак"/>
    <w:basedOn w:val="DefaultParagraphFont"/>
    <w:uiPriority w:val="99"/>
    <w:locked/>
    <w:rsid w:val="004526AE"/>
    <w:rPr>
      <w:rFonts w:ascii="Times New Roman" w:hAnsi="Times New Roman" w:cs="Times New Roman"/>
      <w:sz w:val="16"/>
      <w:szCs w:val="16"/>
      <w:lang w:eastAsia="ru-RU"/>
    </w:rPr>
  </w:style>
  <w:style w:type="paragraph" w:styleId="BalloonText">
    <w:name w:val="Balloon Text"/>
    <w:basedOn w:val="Normal"/>
    <w:link w:val="BalloonTextChar"/>
    <w:uiPriority w:val="99"/>
    <w:rsid w:val="004526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526AE"/>
    <w:rPr>
      <w:rFonts w:ascii="Tahoma" w:hAnsi="Tahoma" w:cs="Tahoma"/>
      <w:sz w:val="16"/>
      <w:szCs w:val="16"/>
      <w:lang w:eastAsia="ru-RU"/>
    </w:rPr>
  </w:style>
  <w:style w:type="paragraph" w:customStyle="1" w:styleId="od">
    <w:name w:val="od"/>
    <w:basedOn w:val="Normal"/>
    <w:uiPriority w:val="99"/>
    <w:rsid w:val="004526AE"/>
    <w:pPr>
      <w:spacing w:before="100" w:beforeAutospacing="1" w:after="100" w:afterAutospacing="1"/>
      <w:ind w:left="1280"/>
    </w:pPr>
  </w:style>
  <w:style w:type="paragraph" w:customStyle="1" w:styleId="1">
    <w:name w:val="Без интервала1"/>
    <w:link w:val="NoSpacingChar"/>
    <w:uiPriority w:val="99"/>
    <w:rsid w:val="004526AE"/>
    <w:rPr>
      <w:rFonts w:eastAsia="Times New Roman"/>
    </w:rPr>
  </w:style>
  <w:style w:type="character" w:customStyle="1" w:styleId="butback1">
    <w:name w:val="butback1"/>
    <w:basedOn w:val="DefaultParagraphFont"/>
    <w:uiPriority w:val="99"/>
    <w:rsid w:val="004526AE"/>
    <w:rPr>
      <w:rFonts w:cs="Times New Roman"/>
      <w:color w:val="666666"/>
    </w:rPr>
  </w:style>
  <w:style w:type="character" w:customStyle="1" w:styleId="submenu-table">
    <w:name w:val="submenu-table"/>
    <w:basedOn w:val="DefaultParagraphFont"/>
    <w:uiPriority w:val="99"/>
    <w:rsid w:val="004526AE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4526AE"/>
    <w:rPr>
      <w:rFonts w:cs="Times New Roman"/>
    </w:rPr>
  </w:style>
  <w:style w:type="character" w:customStyle="1" w:styleId="grame">
    <w:name w:val="grame"/>
    <w:basedOn w:val="DefaultParagraphFont"/>
    <w:uiPriority w:val="99"/>
    <w:rsid w:val="004526AE"/>
    <w:rPr>
      <w:rFonts w:cs="Times New Roman"/>
    </w:rPr>
  </w:style>
  <w:style w:type="table" w:styleId="TableGrid">
    <w:name w:val="Table Grid"/>
    <w:basedOn w:val="TableNormal"/>
    <w:uiPriority w:val="99"/>
    <w:rsid w:val="004526A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4526AE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97B89"/>
    <w:pPr>
      <w:ind w:left="720"/>
      <w:contextualSpacing/>
    </w:pPr>
  </w:style>
  <w:style w:type="paragraph" w:styleId="NoSpacing">
    <w:name w:val="No Spacing"/>
    <w:link w:val="NoSpacingChar2"/>
    <w:uiPriority w:val="99"/>
    <w:qFormat/>
    <w:rsid w:val="00EB7153"/>
    <w:pPr>
      <w:spacing w:line="360" w:lineRule="auto"/>
      <w:jc w:val="both"/>
    </w:pPr>
    <w:rPr>
      <w:lang w:eastAsia="en-US"/>
    </w:rPr>
  </w:style>
  <w:style w:type="character" w:customStyle="1" w:styleId="NoSpacingChar">
    <w:name w:val="No Spacing Char"/>
    <w:link w:val="1"/>
    <w:uiPriority w:val="99"/>
    <w:locked/>
    <w:rsid w:val="00587879"/>
    <w:rPr>
      <w:rFonts w:eastAsia="Times New Roman"/>
      <w:sz w:val="22"/>
      <w:lang w:eastAsia="ru-RU"/>
    </w:rPr>
  </w:style>
  <w:style w:type="character" w:customStyle="1" w:styleId="NoSpacingChar2">
    <w:name w:val="No Spacing Char2"/>
    <w:link w:val="NoSpacing"/>
    <w:uiPriority w:val="99"/>
    <w:locked/>
    <w:rsid w:val="001F6054"/>
    <w:rPr>
      <w:sz w:val="22"/>
      <w:lang w:val="ru-RU" w:eastAsia="en-US"/>
    </w:rPr>
  </w:style>
  <w:style w:type="paragraph" w:customStyle="1" w:styleId="10">
    <w:name w:val="Абзац списка1"/>
    <w:basedOn w:val="Normal"/>
    <w:uiPriority w:val="99"/>
    <w:rsid w:val="00243756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20">
    <w:name w:val="Абзац списка2"/>
    <w:basedOn w:val="Normal"/>
    <w:uiPriority w:val="99"/>
    <w:rsid w:val="00243756"/>
    <w:pPr>
      <w:ind w:left="720"/>
      <w:contextualSpacing/>
    </w:pPr>
    <w:rPr>
      <w:rFonts w:ascii="Calibri" w:eastAsia="Calibri" w:hAnsi="Calibri"/>
      <w:lang w:val="en-US" w:eastAsia="en-US"/>
    </w:rPr>
  </w:style>
  <w:style w:type="paragraph" w:customStyle="1" w:styleId="Default">
    <w:name w:val="Default"/>
    <w:uiPriority w:val="99"/>
    <w:rsid w:val="00765C0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locked/>
    <w:rsid w:val="00ED7D7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25C4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locked/>
    <w:rsid w:val="0004671B"/>
    <w:rPr>
      <w:rFonts w:cs="Times New Roman"/>
    </w:rPr>
  </w:style>
  <w:style w:type="character" w:customStyle="1" w:styleId="c0">
    <w:name w:val="c0"/>
    <w:uiPriority w:val="99"/>
    <w:rsid w:val="001029FD"/>
  </w:style>
  <w:style w:type="paragraph" w:customStyle="1" w:styleId="NoSpacing1">
    <w:name w:val="No Spacing1"/>
    <w:uiPriority w:val="99"/>
    <w:rsid w:val="00171D08"/>
    <w:rPr>
      <w:lang w:eastAsia="en-US"/>
    </w:rPr>
  </w:style>
  <w:style w:type="character" w:customStyle="1" w:styleId="NoSpacingChar1">
    <w:name w:val="No Spacing Char1"/>
    <w:link w:val="21"/>
    <w:uiPriority w:val="99"/>
    <w:locked/>
    <w:rsid w:val="00171D08"/>
    <w:rPr>
      <w:sz w:val="22"/>
      <w:lang w:val="ru-RU" w:eastAsia="ru-RU"/>
    </w:rPr>
  </w:style>
  <w:style w:type="paragraph" w:customStyle="1" w:styleId="21">
    <w:name w:val="Без интервала2"/>
    <w:link w:val="NoSpacingChar1"/>
    <w:uiPriority w:val="99"/>
    <w:rsid w:val="00171D08"/>
  </w:style>
  <w:style w:type="character" w:customStyle="1" w:styleId="apple-style-span">
    <w:name w:val="apple-style-span"/>
    <w:basedOn w:val="DefaultParagraphFont"/>
    <w:uiPriority w:val="99"/>
    <w:rsid w:val="00171D08"/>
    <w:rPr>
      <w:rFonts w:ascii="Times New Roman" w:hAnsi="Times New Roman" w:cs="Times New Roman"/>
    </w:rPr>
  </w:style>
  <w:style w:type="character" w:styleId="Emphasis">
    <w:name w:val="Emphasis"/>
    <w:basedOn w:val="DefaultParagraphFont"/>
    <w:uiPriority w:val="99"/>
    <w:qFormat/>
    <w:rsid w:val="00685975"/>
    <w:rPr>
      <w:rFonts w:cs="Times New Roman"/>
      <w:i/>
      <w:iCs/>
    </w:rPr>
  </w:style>
  <w:style w:type="character" w:customStyle="1" w:styleId="11">
    <w:name w:val="Стиль1 Знак"/>
    <w:basedOn w:val="DefaultParagraphFont"/>
    <w:link w:val="12"/>
    <w:uiPriority w:val="99"/>
    <w:locked/>
    <w:rsid w:val="00E66EDE"/>
    <w:rPr>
      <w:rFonts w:cs="Times New Roman"/>
      <w:b/>
    </w:rPr>
  </w:style>
  <w:style w:type="paragraph" w:customStyle="1" w:styleId="12">
    <w:name w:val="Стиль1"/>
    <w:basedOn w:val="Normal"/>
    <w:link w:val="11"/>
    <w:uiPriority w:val="99"/>
    <w:rsid w:val="00E66EDE"/>
    <w:rPr>
      <w:rFonts w:ascii="Calibri" w:eastAsia="Calibri" w:hAnsi="Calibri"/>
      <w:b/>
      <w:sz w:val="20"/>
      <w:szCs w:val="20"/>
    </w:rPr>
  </w:style>
  <w:style w:type="paragraph" w:customStyle="1" w:styleId="c4">
    <w:name w:val="c4"/>
    <w:basedOn w:val="Normal"/>
    <w:uiPriority w:val="99"/>
    <w:rsid w:val="00851607"/>
    <w:pPr>
      <w:spacing w:before="100" w:beforeAutospacing="1" w:after="100" w:afterAutospacing="1"/>
    </w:pPr>
  </w:style>
  <w:style w:type="character" w:customStyle="1" w:styleId="c5">
    <w:name w:val="c5"/>
    <w:basedOn w:val="DefaultParagraphFont"/>
    <w:uiPriority w:val="99"/>
    <w:rsid w:val="00851607"/>
    <w:rPr>
      <w:rFonts w:cs="Times New Roman"/>
    </w:rPr>
  </w:style>
  <w:style w:type="paragraph" w:customStyle="1" w:styleId="c3">
    <w:name w:val="c3"/>
    <w:basedOn w:val="Normal"/>
    <w:uiPriority w:val="99"/>
    <w:rsid w:val="009C276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59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d7.nubex.ru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9.emf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hyperlink" Target="mailto:aurinko18a@mail.ru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9.bin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2618</TotalTime>
  <Pages>47</Pages>
  <Words>14514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Marina</cp:lastModifiedBy>
  <cp:revision>104</cp:revision>
  <cp:lastPrinted>2018-03-27T06:01:00Z</cp:lastPrinted>
  <dcterms:created xsi:type="dcterms:W3CDTF">2016-05-20T05:33:00Z</dcterms:created>
  <dcterms:modified xsi:type="dcterms:W3CDTF">2018-04-17T08:45:00Z</dcterms:modified>
</cp:coreProperties>
</file>